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BF4A3" w14:textId="679AF732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16B35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075056F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45E1C3D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94D6D" w:rsidRPr="00094D6D">
        <w:rPr>
          <w:rFonts w:ascii="Arial" w:hAnsi="Arial" w:cs="Arial"/>
          <w:b/>
          <w:sz w:val="24"/>
          <w:szCs w:val="24"/>
        </w:rPr>
        <w:t>SZP-271-18/24</w:t>
      </w:r>
    </w:p>
    <w:p w14:paraId="496E0A61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D9115C0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94D6D" w:rsidRPr="00094D6D">
        <w:rPr>
          <w:rFonts w:ascii="Arial" w:hAnsi="Arial" w:cs="Arial"/>
        </w:rPr>
        <w:t>Szpital Specjalistyczny im. Stefana Żeromskiego SPZOZ w Krakowie</w:t>
      </w:r>
    </w:p>
    <w:p w14:paraId="61FC3520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94D6D" w:rsidRPr="00094D6D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094D6D" w:rsidRPr="00094D6D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238EE65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94D6D" w:rsidRPr="00094D6D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094D6D" w:rsidRPr="00094D6D">
        <w:rPr>
          <w:rFonts w:ascii="Arial" w:hAnsi="Arial" w:cs="Arial"/>
        </w:rPr>
        <w:t>Kraków</w:t>
      </w:r>
    </w:p>
    <w:p w14:paraId="3C26752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A698787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D81138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BD6A81D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4FC2F5D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9B1B98E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2287453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50351A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B60EBD4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4D6D" w:rsidRPr="0012157F" w14:paraId="1A044050" w14:textId="77777777" w:rsidTr="00ED1E9B">
        <w:tc>
          <w:tcPr>
            <w:tcW w:w="9104" w:type="dxa"/>
            <w:shd w:val="clear" w:color="auto" w:fill="D9D9D9"/>
          </w:tcPr>
          <w:p w14:paraId="304414A2" w14:textId="77777777" w:rsidR="00094D6D" w:rsidRPr="0012157F" w:rsidRDefault="00094D6D" w:rsidP="00ED1E9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ED864EA" w14:textId="77777777" w:rsidR="00094D6D" w:rsidRDefault="00094D6D" w:rsidP="00ED1E9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94D6D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EA44B97" w14:textId="77777777" w:rsidR="00094D6D" w:rsidRPr="00C86421" w:rsidRDefault="00094D6D" w:rsidP="00ED1E9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FF48685" w14:textId="77777777" w:rsidR="00094D6D" w:rsidRDefault="00094D6D" w:rsidP="00ED1E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2D96BAA" w14:textId="77777777" w:rsidR="00094D6D" w:rsidRPr="00C86421" w:rsidRDefault="00094D6D" w:rsidP="00ED1E9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3023F1BD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DFDADBC" w14:textId="77777777" w:rsidR="00E50194" w:rsidRDefault="00094D6D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94D6D">
        <w:rPr>
          <w:rFonts w:ascii="Arial" w:hAnsi="Arial" w:cs="Arial"/>
          <w:b/>
          <w:sz w:val="24"/>
          <w:szCs w:val="24"/>
        </w:rPr>
        <w:t>Dostawa płynów infuzyjnych</w:t>
      </w:r>
    </w:p>
    <w:p w14:paraId="37FEE97A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94D6D" w:rsidRPr="00094D6D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3C38B24" w14:textId="77777777" w:rsidTr="00650D6C">
        <w:tc>
          <w:tcPr>
            <w:tcW w:w="9104" w:type="dxa"/>
            <w:shd w:val="clear" w:color="auto" w:fill="D9D9D9"/>
          </w:tcPr>
          <w:p w14:paraId="494FC19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FBD9528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70FF866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BC81AE3" w14:textId="77777777" w:rsidTr="00CD4DD1">
        <w:tc>
          <w:tcPr>
            <w:tcW w:w="9104" w:type="dxa"/>
            <w:shd w:val="clear" w:color="auto" w:fill="D9D9D9"/>
          </w:tcPr>
          <w:p w14:paraId="7AB924DD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6BC3FD2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EE92E75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2EB0B1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8302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CD098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94D6D" w:rsidRPr="0012157F" w14:paraId="6EACF93F" w14:textId="77777777" w:rsidTr="00ED1E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496AE" w14:textId="77777777" w:rsidR="00094D6D" w:rsidRPr="0012157F" w:rsidRDefault="00094D6D" w:rsidP="00ED1E9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D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58A5F" w14:textId="77777777" w:rsidR="00094D6D" w:rsidRPr="0012157F" w:rsidRDefault="00094D6D" w:rsidP="00ED1E9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D6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EFA2D69" w14:textId="77777777" w:rsidR="00094D6D" w:rsidRPr="0012157F" w:rsidRDefault="00094D6D" w:rsidP="00ED1E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D6D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</w:t>
            </w:r>
            <w:r w:rsidRPr="00094D6D">
              <w:rPr>
                <w:rFonts w:ascii="Arial" w:hAnsi="Arial" w:cs="Arial"/>
                <w:sz w:val="24"/>
                <w:szCs w:val="24"/>
              </w:rPr>
              <w:lastRenderedPageBreak/>
              <w:t>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 U. z 2022 r., poz. 2301 ze zm. ) Ocena spełniania warunków udziału w postępowaniu będzie dokonana na zasadzie spełnia/nie spełnia.</w:t>
            </w:r>
          </w:p>
        </w:tc>
      </w:tr>
    </w:tbl>
    <w:p w14:paraId="7CE2D97F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25BEE7D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7D09240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78759C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E8ACC9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DD71B9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04A30D2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7B0D7FEE" w14:textId="77777777" w:rsidTr="0061040C">
        <w:tc>
          <w:tcPr>
            <w:tcW w:w="9104" w:type="dxa"/>
            <w:shd w:val="clear" w:color="auto" w:fill="D9D9D9"/>
          </w:tcPr>
          <w:p w14:paraId="593FAE45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FF1B8C2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749C88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49E21DB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185A75A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F71E489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1F3ED2D5" w14:textId="77777777" w:rsidTr="0061040C">
        <w:tc>
          <w:tcPr>
            <w:tcW w:w="9104" w:type="dxa"/>
            <w:shd w:val="clear" w:color="auto" w:fill="D9D9D9"/>
          </w:tcPr>
          <w:p w14:paraId="7F59487D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82AECC0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1C96482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6219224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0F02A6C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89845AE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333BDAB" w14:textId="77777777" w:rsidTr="00CD4DD1">
        <w:tc>
          <w:tcPr>
            <w:tcW w:w="9104" w:type="dxa"/>
            <w:shd w:val="clear" w:color="auto" w:fill="D9D9D9"/>
          </w:tcPr>
          <w:p w14:paraId="44B5F2E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2FFFC5F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6A29855" w14:textId="77777777" w:rsidTr="00847232">
        <w:tc>
          <w:tcPr>
            <w:tcW w:w="9104" w:type="dxa"/>
            <w:shd w:val="clear" w:color="auto" w:fill="D9D9D9"/>
          </w:tcPr>
          <w:p w14:paraId="7181ABA4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6BAC221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5B6503D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E3135D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0EC22F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E0578A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2F2774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AD7E6F8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C486B1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97022E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DF788E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C4CCEDB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19A86A79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1191B" w14:textId="77777777" w:rsidR="000A002D" w:rsidRDefault="000A002D" w:rsidP="0038231F">
      <w:pPr>
        <w:spacing w:after="0" w:line="240" w:lineRule="auto"/>
      </w:pPr>
      <w:r>
        <w:separator/>
      </w:r>
    </w:p>
  </w:endnote>
  <w:endnote w:type="continuationSeparator" w:id="0">
    <w:p w14:paraId="28223D75" w14:textId="77777777" w:rsidR="000A002D" w:rsidRDefault="000A00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03F15" w14:textId="77777777" w:rsidR="00094D6D" w:rsidRDefault="00094D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5976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AAF40D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1AA06" w14:textId="77777777" w:rsidR="00094D6D" w:rsidRDefault="00094D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95F4C" w14:textId="77777777" w:rsidR="000A002D" w:rsidRDefault="000A002D" w:rsidP="0038231F">
      <w:pPr>
        <w:spacing w:after="0" w:line="240" w:lineRule="auto"/>
      </w:pPr>
      <w:r>
        <w:separator/>
      </w:r>
    </w:p>
  </w:footnote>
  <w:footnote w:type="continuationSeparator" w:id="0">
    <w:p w14:paraId="7969949E" w14:textId="77777777" w:rsidR="000A002D" w:rsidRDefault="000A002D" w:rsidP="0038231F">
      <w:pPr>
        <w:spacing w:after="0" w:line="240" w:lineRule="auto"/>
      </w:pPr>
      <w:r>
        <w:continuationSeparator/>
      </w:r>
    </w:p>
  </w:footnote>
  <w:footnote w:id="1">
    <w:p w14:paraId="24F8FEC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F52861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BEECE8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754D3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620C1E0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1BA885E" w14:textId="77777777" w:rsidR="0032618A" w:rsidRDefault="0032618A" w:rsidP="0032618A">
      <w:pPr>
        <w:pStyle w:val="Tekstprzypisudolnego"/>
      </w:pPr>
    </w:p>
  </w:footnote>
  <w:footnote w:id="2">
    <w:p w14:paraId="0C0E376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86FEED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92A7D1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E0D535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AF8C5" w14:textId="77777777" w:rsidR="00094D6D" w:rsidRDefault="00094D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0BC51" w14:textId="77777777" w:rsidR="00094D6D" w:rsidRDefault="00094D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8BB70" w14:textId="77777777" w:rsidR="00094D6D" w:rsidRDefault="00094D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184042">
    <w:abstractNumId w:val="11"/>
  </w:num>
  <w:num w:numId="2" w16cid:durableId="1649551637">
    <w:abstractNumId w:val="0"/>
  </w:num>
  <w:num w:numId="3" w16cid:durableId="1332027054">
    <w:abstractNumId w:val="10"/>
  </w:num>
  <w:num w:numId="4" w16cid:durableId="1074860023">
    <w:abstractNumId w:val="13"/>
  </w:num>
  <w:num w:numId="5" w16cid:durableId="760684028">
    <w:abstractNumId w:val="12"/>
  </w:num>
  <w:num w:numId="6" w16cid:durableId="1906258794">
    <w:abstractNumId w:val="9"/>
  </w:num>
  <w:num w:numId="7" w16cid:durableId="692533179">
    <w:abstractNumId w:val="1"/>
  </w:num>
  <w:num w:numId="8" w16cid:durableId="1024288027">
    <w:abstractNumId w:val="6"/>
  </w:num>
  <w:num w:numId="9" w16cid:durableId="116798308">
    <w:abstractNumId w:val="4"/>
  </w:num>
  <w:num w:numId="10" w16cid:durableId="1138769342">
    <w:abstractNumId w:val="7"/>
  </w:num>
  <w:num w:numId="11" w16cid:durableId="1610310366">
    <w:abstractNumId w:val="5"/>
  </w:num>
  <w:num w:numId="12" w16cid:durableId="432014112">
    <w:abstractNumId w:val="8"/>
  </w:num>
  <w:num w:numId="13" w16cid:durableId="264652192">
    <w:abstractNumId w:val="3"/>
  </w:num>
  <w:num w:numId="14" w16cid:durableId="996111334">
    <w:abstractNumId w:val="2"/>
  </w:num>
  <w:num w:numId="15" w16cid:durableId="4482771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002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D6D"/>
    <w:rsid w:val="000A002D"/>
    <w:rsid w:val="000B1025"/>
    <w:rsid w:val="000B54D1"/>
    <w:rsid w:val="000C021E"/>
    <w:rsid w:val="000C18AF"/>
    <w:rsid w:val="000D6F17"/>
    <w:rsid w:val="000D73C4"/>
    <w:rsid w:val="000E4D37"/>
    <w:rsid w:val="000F3898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6B35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E5ACC4"/>
  <w15:docId w15:val="{B98A68E1-CD2B-4A6A-9644-8FC4D74EB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945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4</cp:revision>
  <cp:lastPrinted>2016-07-26T10:32:00Z</cp:lastPrinted>
  <dcterms:created xsi:type="dcterms:W3CDTF">2024-06-25T11:37:00Z</dcterms:created>
  <dcterms:modified xsi:type="dcterms:W3CDTF">2024-07-02T10:09:00Z</dcterms:modified>
</cp:coreProperties>
</file>