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6B3A" w14:textId="77777777" w:rsidR="00FB7F50" w:rsidRPr="002245BE" w:rsidRDefault="00B942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42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9426D">
        <w:rPr>
          <w:sz w:val="22"/>
          <w:szCs w:val="22"/>
        </w:rPr>
        <w:t>2024-07-04</w:t>
      </w:r>
    </w:p>
    <w:p w14:paraId="2EA175C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2F0CF6" w14:textId="77777777" w:rsidR="00B9426D" w:rsidRPr="00B9426D" w:rsidRDefault="00B9426D" w:rsidP="00FB7F50">
      <w:pPr>
        <w:spacing w:after="40"/>
        <w:rPr>
          <w:b/>
          <w:bCs/>
          <w:sz w:val="22"/>
          <w:szCs w:val="22"/>
        </w:rPr>
      </w:pPr>
      <w:r w:rsidRPr="00B9426D">
        <w:rPr>
          <w:b/>
          <w:bCs/>
          <w:sz w:val="22"/>
          <w:szCs w:val="22"/>
        </w:rPr>
        <w:t>Akademia Górniczo - Hutnicza</w:t>
      </w:r>
    </w:p>
    <w:p w14:paraId="3F10F469" w14:textId="77777777" w:rsidR="00B9426D" w:rsidRPr="00B9426D" w:rsidRDefault="00B9426D" w:rsidP="00FB7F50">
      <w:pPr>
        <w:spacing w:after="40"/>
        <w:rPr>
          <w:b/>
          <w:bCs/>
          <w:sz w:val="22"/>
          <w:szCs w:val="22"/>
        </w:rPr>
      </w:pPr>
      <w:r w:rsidRPr="00B9426D">
        <w:rPr>
          <w:b/>
          <w:bCs/>
          <w:sz w:val="22"/>
          <w:szCs w:val="22"/>
        </w:rPr>
        <w:t>im. Stanisława Staszica w Krakowie</w:t>
      </w:r>
    </w:p>
    <w:p w14:paraId="087D3F16" w14:textId="77777777" w:rsidR="00FB7F50" w:rsidRPr="002245BE" w:rsidRDefault="00B9426D" w:rsidP="00FB7F50">
      <w:pPr>
        <w:spacing w:after="40"/>
        <w:rPr>
          <w:b/>
          <w:bCs/>
          <w:sz w:val="22"/>
          <w:szCs w:val="22"/>
        </w:rPr>
      </w:pPr>
      <w:r w:rsidRPr="00B9426D">
        <w:rPr>
          <w:b/>
          <w:bCs/>
          <w:sz w:val="22"/>
          <w:szCs w:val="22"/>
        </w:rPr>
        <w:t>Dział Zamówień Publicznych</w:t>
      </w:r>
    </w:p>
    <w:p w14:paraId="47E9D86D" w14:textId="77777777" w:rsidR="00FB7F50" w:rsidRPr="002245BE" w:rsidRDefault="00B9426D" w:rsidP="00FB7F50">
      <w:pPr>
        <w:rPr>
          <w:sz w:val="22"/>
          <w:szCs w:val="22"/>
        </w:rPr>
      </w:pPr>
      <w:r w:rsidRPr="00B942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9426D">
        <w:rPr>
          <w:sz w:val="22"/>
          <w:szCs w:val="22"/>
        </w:rPr>
        <w:t>30</w:t>
      </w:r>
    </w:p>
    <w:p w14:paraId="7120B898" w14:textId="77777777" w:rsidR="00FB7F50" w:rsidRPr="002245BE" w:rsidRDefault="00B9426D" w:rsidP="00FB7F50">
      <w:pPr>
        <w:rPr>
          <w:sz w:val="22"/>
          <w:szCs w:val="22"/>
        </w:rPr>
      </w:pPr>
      <w:r w:rsidRPr="00B942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9426D">
        <w:rPr>
          <w:sz w:val="22"/>
          <w:szCs w:val="22"/>
        </w:rPr>
        <w:t>Kraków</w:t>
      </w:r>
    </w:p>
    <w:p w14:paraId="0F5687B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A26CDA" w14:textId="0F40E3B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1171C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9426D" w:rsidRPr="00607F9B" w14:paraId="18736179" w14:textId="77777777" w:rsidTr="00BD2A18">
        <w:trPr>
          <w:trHeight w:val="638"/>
        </w:trPr>
        <w:tc>
          <w:tcPr>
            <w:tcW w:w="959" w:type="dxa"/>
            <w:shd w:val="clear" w:color="auto" w:fill="auto"/>
          </w:tcPr>
          <w:p w14:paraId="43369F18" w14:textId="77777777" w:rsidR="00B9426D" w:rsidRPr="00607F9B" w:rsidRDefault="00B9426D" w:rsidP="00BD2A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822287" w14:textId="476BC203" w:rsidR="00B9426D" w:rsidRPr="00607F9B" w:rsidRDefault="00B9426D" w:rsidP="00BD2A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942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942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426D">
              <w:rPr>
                <w:b/>
                <w:bCs/>
                <w:sz w:val="22"/>
                <w:szCs w:val="22"/>
              </w:rPr>
              <w:t xml:space="preserve">Dokończenie przebudowy i podziału mieszkania nr 7 przy ul. Gramatyka 7 w Krakowie wraz z dostosowaniem budynku do wymagań </w:t>
            </w:r>
            <w:proofErr w:type="spellStart"/>
            <w:r w:rsidRPr="00B9426D">
              <w:rPr>
                <w:b/>
                <w:bCs/>
                <w:sz w:val="22"/>
                <w:szCs w:val="22"/>
              </w:rPr>
              <w:t>ppoż</w:t>
            </w:r>
            <w:proofErr w:type="spellEnd"/>
            <w:r w:rsidRPr="00B9426D">
              <w:rPr>
                <w:b/>
                <w:bCs/>
                <w:sz w:val="22"/>
                <w:szCs w:val="22"/>
              </w:rPr>
              <w:t xml:space="preserve"> - DE-dzp.272-274/24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FCB7952" w14:textId="42DA7F9F" w:rsidR="003A0AFC" w:rsidRPr="00756CDA" w:rsidRDefault="00B0291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postępowaniu wpłynęła 1 oferta</w:t>
      </w:r>
      <w:r w:rsidR="00915B9E">
        <w:rPr>
          <w:color w:val="000000"/>
          <w:sz w:val="22"/>
          <w:szCs w:val="22"/>
        </w:rPr>
        <w:t>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5147"/>
        <w:gridCol w:w="586"/>
        <w:gridCol w:w="996"/>
        <w:gridCol w:w="1886"/>
      </w:tblGrid>
      <w:tr w:rsidR="00B1171C" w:rsidRPr="008567C7" w14:paraId="2E1047AB" w14:textId="77777777" w:rsidTr="00B1171C">
        <w:trPr>
          <w:trHeight w:val="510"/>
        </w:trPr>
        <w:tc>
          <w:tcPr>
            <w:tcW w:w="0" w:type="auto"/>
            <w:vAlign w:val="center"/>
          </w:tcPr>
          <w:p w14:paraId="1BFA346E" w14:textId="77777777" w:rsidR="00B1171C" w:rsidRPr="008567C7" w:rsidRDefault="00B117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0" w:type="auto"/>
            <w:vAlign w:val="center"/>
          </w:tcPr>
          <w:p w14:paraId="68BA1A2E" w14:textId="77777777" w:rsidR="00B1171C" w:rsidRPr="008567C7" w:rsidRDefault="00B117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0" w:type="auto"/>
            <w:vAlign w:val="center"/>
          </w:tcPr>
          <w:p w14:paraId="468B35B8" w14:textId="77777777" w:rsidR="00B1171C" w:rsidRPr="008567C7" w:rsidRDefault="00B1171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0" w:type="auto"/>
            <w:vAlign w:val="center"/>
          </w:tcPr>
          <w:p w14:paraId="6598B9F8" w14:textId="77777777" w:rsidR="00B1171C" w:rsidRPr="008567C7" w:rsidRDefault="00B1171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0" w:type="auto"/>
            <w:vAlign w:val="center"/>
          </w:tcPr>
          <w:p w14:paraId="68B620AC" w14:textId="77777777" w:rsidR="00B1171C" w:rsidRPr="008567C7" w:rsidRDefault="00B1171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1171C" w:rsidRPr="008567C7" w14:paraId="7E6929DD" w14:textId="77777777" w:rsidTr="00B1171C">
        <w:tc>
          <w:tcPr>
            <w:tcW w:w="0" w:type="auto"/>
            <w:vAlign w:val="center"/>
          </w:tcPr>
          <w:p w14:paraId="419A3527" w14:textId="77777777" w:rsidR="00B1171C" w:rsidRPr="008567C7" w:rsidRDefault="00B1171C" w:rsidP="00BD2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53F5DE53" w14:textId="77777777" w:rsidR="00B1171C" w:rsidRPr="002B6761" w:rsidRDefault="00B1171C" w:rsidP="00BD2A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1A5F0918" w14:textId="77777777" w:rsidR="00B1171C" w:rsidRPr="008567C7" w:rsidRDefault="00B1171C" w:rsidP="00BD2A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ECA99F" w14:textId="77777777" w:rsidR="00B1171C" w:rsidRPr="001B7815" w:rsidRDefault="00B1171C" w:rsidP="00BD2A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426D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0" w:type="auto"/>
            <w:vAlign w:val="center"/>
          </w:tcPr>
          <w:p w14:paraId="743412AC" w14:textId="5BF8361F" w:rsidR="00B1171C" w:rsidRPr="008567C7" w:rsidRDefault="00B1171C" w:rsidP="00BD2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vAlign w:val="center"/>
          </w:tcPr>
          <w:p w14:paraId="0CBD4F7E" w14:textId="4C02DDB7" w:rsidR="00B1171C" w:rsidRPr="008567C7" w:rsidRDefault="00B1171C" w:rsidP="00BD2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vAlign w:val="center"/>
          </w:tcPr>
          <w:p w14:paraId="37BD90CF" w14:textId="23E8730C" w:rsidR="00B1171C" w:rsidRPr="008567C7" w:rsidRDefault="00B1171C" w:rsidP="00BD2A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426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3780D3B" w14:textId="7B344C8B" w:rsidR="00E85D70" w:rsidRDefault="00B0291D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dokonywał oceny ofert</w:t>
      </w:r>
    </w:p>
    <w:p w14:paraId="5107D901" w14:textId="77777777" w:rsidR="00B0291D" w:rsidRDefault="00B0291D" w:rsidP="00B0291D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51CCA31" w14:textId="77777777" w:rsidR="00B0291D" w:rsidRDefault="00B0291D" w:rsidP="00B0291D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0291D" w:rsidRPr="007240DA" w14:paraId="136D4115" w14:textId="77777777" w:rsidTr="00BD2A18">
        <w:tc>
          <w:tcPr>
            <w:tcW w:w="2660" w:type="dxa"/>
            <w:shd w:val="clear" w:color="auto" w:fill="auto"/>
          </w:tcPr>
          <w:p w14:paraId="2C857C0A" w14:textId="77777777" w:rsidR="00B0291D" w:rsidRPr="007240DA" w:rsidRDefault="00B0291D" w:rsidP="00BD2A1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14112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7F454FE" w14:textId="77777777" w:rsidR="00B0291D" w:rsidRPr="007240DA" w:rsidRDefault="00B0291D" w:rsidP="00BD2A1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1411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1668DEE" w14:textId="77777777" w:rsidR="00B0291D" w:rsidRPr="003261E7" w:rsidRDefault="00B0291D" w:rsidP="00B0291D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Uzasadnienie faktyczne</w:t>
      </w:r>
      <w:r w:rsidRPr="007F118B">
        <w:rPr>
          <w:rFonts w:ascii="Times New Roman" w:hAnsi="Times New Roman"/>
          <w:b w:val="0"/>
        </w:rPr>
        <w:t>:</w:t>
      </w:r>
    </w:p>
    <w:p w14:paraId="365FD25B" w14:textId="77777777" w:rsidR="00B0291D" w:rsidRPr="003261E7" w:rsidRDefault="00B0291D" w:rsidP="00B0291D">
      <w:pPr>
        <w:spacing w:after="480" w:line="276" w:lineRule="auto"/>
        <w:jc w:val="both"/>
        <w:rPr>
          <w:sz w:val="22"/>
          <w:szCs w:val="22"/>
        </w:rPr>
      </w:pPr>
      <w:r w:rsidRPr="00014112">
        <w:rPr>
          <w:sz w:val="22"/>
          <w:szCs w:val="22"/>
        </w:rPr>
        <w:t>Cena oferty z najniższą ceną przekracza kwotę, którą Zamawiający przeznaczył na sfinansowanie zamówienia. Zamawiający przeznaczył 940 000 zł, natomiast cena oferty z najniższą ceną wynosi 1 089 115,93 zł.</w:t>
      </w:r>
    </w:p>
    <w:p w14:paraId="4FA0535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4AA38A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D9648" w14:textId="77777777" w:rsidR="00FD247C" w:rsidRDefault="00FD247C">
      <w:r>
        <w:separator/>
      </w:r>
    </w:p>
  </w:endnote>
  <w:endnote w:type="continuationSeparator" w:id="0">
    <w:p w14:paraId="4798E740" w14:textId="77777777" w:rsidR="00FD247C" w:rsidRDefault="00FD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F66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DAB4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9FE9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D579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F9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04422" w14:textId="77777777" w:rsidR="00FD247C" w:rsidRDefault="00FD247C">
      <w:r>
        <w:separator/>
      </w:r>
    </w:p>
  </w:footnote>
  <w:footnote w:type="continuationSeparator" w:id="0">
    <w:p w14:paraId="71D8BDE1" w14:textId="77777777" w:rsidR="00FD247C" w:rsidRDefault="00FD2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86A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5C6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200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47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91D"/>
    <w:rsid w:val="00B1171C"/>
    <w:rsid w:val="00B32D12"/>
    <w:rsid w:val="00B464D3"/>
    <w:rsid w:val="00B8185B"/>
    <w:rsid w:val="00B9426D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03DF"/>
    <w:rsid w:val="00E85D70"/>
    <w:rsid w:val="00F33C66"/>
    <w:rsid w:val="00F960D7"/>
    <w:rsid w:val="00FB7F50"/>
    <w:rsid w:val="00FD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29EC2"/>
  <w15:chartTrackingRefBased/>
  <w15:docId w15:val="{1AD49EA6-92EA-44FE-BA36-090BAF48E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0291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B0291D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2024-07-04T08:39:00Z</cp:lastPrinted>
  <dcterms:created xsi:type="dcterms:W3CDTF">2024-07-04T08:38:00Z</dcterms:created>
  <dcterms:modified xsi:type="dcterms:W3CDTF">2024-07-04T08:39:00Z</dcterms:modified>
</cp:coreProperties>
</file>