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61569" w14:textId="1E95B26D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Hlk113625091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30841">
        <w:rPr>
          <w:rFonts w:ascii="Arial" w:hAnsi="Arial" w:cs="Arial"/>
          <w:bCs/>
          <w:i w:val="0"/>
          <w:szCs w:val="24"/>
        </w:rPr>
        <w:t>6a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2A00276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F8B2DE1" w14:textId="77FD84C9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6432D" w:rsidRPr="0006432D">
        <w:rPr>
          <w:rFonts w:ascii="Arial" w:hAnsi="Arial" w:cs="Arial"/>
          <w:b/>
          <w:sz w:val="24"/>
          <w:szCs w:val="24"/>
        </w:rPr>
        <w:t>Eap-2412/</w:t>
      </w:r>
      <w:r w:rsidR="00EE5558">
        <w:rPr>
          <w:rFonts w:ascii="Arial" w:hAnsi="Arial" w:cs="Arial"/>
          <w:b/>
          <w:sz w:val="24"/>
          <w:szCs w:val="24"/>
        </w:rPr>
        <w:t>12</w:t>
      </w:r>
      <w:r w:rsidR="0006432D" w:rsidRPr="0006432D">
        <w:rPr>
          <w:rFonts w:ascii="Arial" w:hAnsi="Arial" w:cs="Arial"/>
          <w:b/>
          <w:sz w:val="24"/>
          <w:szCs w:val="24"/>
        </w:rPr>
        <w:t>/2</w:t>
      </w:r>
      <w:r w:rsidR="00EE5558">
        <w:rPr>
          <w:rFonts w:ascii="Arial" w:hAnsi="Arial" w:cs="Arial"/>
          <w:b/>
          <w:sz w:val="24"/>
          <w:szCs w:val="24"/>
        </w:rPr>
        <w:t>4</w:t>
      </w:r>
      <w:r w:rsidR="0006432D" w:rsidRPr="0006432D">
        <w:rPr>
          <w:rFonts w:ascii="Arial" w:hAnsi="Arial" w:cs="Arial"/>
          <w:b/>
          <w:sz w:val="24"/>
          <w:szCs w:val="24"/>
        </w:rPr>
        <w:t>/D</w:t>
      </w:r>
    </w:p>
    <w:p w14:paraId="396BCF61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7FF9061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Samodzielny Publiczny Zespół Opieki Zdrowotnej w Kolbuszowej</w:t>
      </w:r>
    </w:p>
    <w:p w14:paraId="2252D8C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Grunwaldzka</w:t>
      </w: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4</w:t>
      </w:r>
      <w:r w:rsidRPr="0012157F">
        <w:rPr>
          <w:rFonts w:ascii="Arial" w:hAnsi="Arial" w:cs="Arial"/>
        </w:rPr>
        <w:t xml:space="preserve"> </w:t>
      </w:r>
    </w:p>
    <w:p w14:paraId="5F52B709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36-100</w:t>
      </w:r>
      <w:r w:rsidRPr="0012157F">
        <w:rPr>
          <w:rFonts w:ascii="Arial" w:hAnsi="Arial" w:cs="Arial"/>
        </w:rPr>
        <w:t xml:space="preserve"> </w:t>
      </w:r>
      <w:r w:rsidR="0006432D" w:rsidRPr="0006432D">
        <w:rPr>
          <w:rFonts w:ascii="Arial" w:hAnsi="Arial" w:cs="Arial"/>
        </w:rPr>
        <w:t>Kolbuszowa</w:t>
      </w:r>
    </w:p>
    <w:p w14:paraId="0344BA5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EACC4C3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505590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935AA4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D230E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CA9B527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597605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B58259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FA754A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6432D" w:rsidRPr="0012157F" w14:paraId="294B1C65" w14:textId="77777777" w:rsidTr="00636042">
        <w:tc>
          <w:tcPr>
            <w:tcW w:w="9104" w:type="dxa"/>
            <w:shd w:val="clear" w:color="auto" w:fill="D9D9D9"/>
          </w:tcPr>
          <w:p w14:paraId="51680826" w14:textId="77777777" w:rsidR="0006432D" w:rsidRPr="0012157F" w:rsidRDefault="0006432D" w:rsidP="0063604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F0D8687" w14:textId="6A80B7C9" w:rsidR="0006432D" w:rsidRDefault="0006432D" w:rsidP="0063604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6432D">
              <w:rPr>
                <w:rFonts w:ascii="Arial" w:hAnsi="Arial" w:cs="Arial"/>
                <w:sz w:val="24"/>
                <w:szCs w:val="24"/>
              </w:rPr>
              <w:t>(t.j. Dz.U. z 202</w:t>
            </w:r>
            <w:r w:rsidR="00F31D3E">
              <w:rPr>
                <w:rFonts w:ascii="Arial" w:hAnsi="Arial" w:cs="Arial"/>
                <w:sz w:val="24"/>
                <w:szCs w:val="24"/>
              </w:rPr>
              <w:t>2</w:t>
            </w:r>
            <w:r w:rsidRPr="0006432D">
              <w:rPr>
                <w:rFonts w:ascii="Arial" w:hAnsi="Arial" w:cs="Arial"/>
                <w:sz w:val="24"/>
                <w:szCs w:val="24"/>
              </w:rPr>
              <w:t>r. poz. 1</w:t>
            </w:r>
            <w:r w:rsidR="00F31D3E">
              <w:rPr>
                <w:rFonts w:ascii="Arial" w:hAnsi="Arial" w:cs="Arial"/>
                <w:sz w:val="24"/>
                <w:szCs w:val="24"/>
              </w:rPr>
              <w:t>710</w:t>
            </w:r>
            <w:r w:rsidRPr="0006432D">
              <w:rPr>
                <w:rFonts w:ascii="Arial" w:hAnsi="Arial" w:cs="Arial"/>
                <w:sz w:val="24"/>
                <w:szCs w:val="24"/>
              </w:rPr>
              <w:t xml:space="preserve">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EEB205" w14:textId="77777777" w:rsidR="0006432D" w:rsidRPr="00C86421" w:rsidRDefault="0006432D" w:rsidP="0063604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43066DF" w14:textId="77777777" w:rsidR="0006432D" w:rsidRDefault="0006432D" w:rsidP="0063604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FE758EC" w14:textId="77777777" w:rsidR="0006432D" w:rsidRPr="00C86421" w:rsidRDefault="0006432D" w:rsidP="0063604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418D0D2F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FA8CD90" w14:textId="6408B106" w:rsidR="00F90CD1" w:rsidRPr="0012157F" w:rsidRDefault="00F93FC8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„Dostawa produktów farmaceutycznych w </w:t>
      </w:r>
      <w:r w:rsidR="00EE5558">
        <w:rPr>
          <w:rFonts w:ascii="Arial" w:hAnsi="Arial" w:cs="Arial"/>
          <w:b/>
          <w:sz w:val="24"/>
          <w:szCs w:val="24"/>
        </w:rPr>
        <w:t>50</w:t>
      </w:r>
      <w:r>
        <w:rPr>
          <w:rFonts w:ascii="Arial" w:hAnsi="Arial" w:cs="Arial"/>
          <w:b/>
          <w:sz w:val="24"/>
          <w:szCs w:val="24"/>
        </w:rPr>
        <w:t xml:space="preserve"> pakietach” </w:t>
      </w:r>
      <w:r w:rsidR="005434B3" w:rsidRPr="0012157F">
        <w:rPr>
          <w:rFonts w:ascii="Arial" w:hAnsi="Arial" w:cs="Arial"/>
          <w:sz w:val="24"/>
          <w:szCs w:val="24"/>
        </w:rPr>
        <w:t xml:space="preserve">prowadzonego przez </w:t>
      </w:r>
      <w:r w:rsidR="0006432D" w:rsidRPr="0006432D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18E0C0C" w14:textId="77777777" w:rsidTr="00650D6C">
        <w:tc>
          <w:tcPr>
            <w:tcW w:w="9104" w:type="dxa"/>
            <w:shd w:val="clear" w:color="auto" w:fill="D9D9D9"/>
          </w:tcPr>
          <w:p w14:paraId="79E2EC3E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170F637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5A244E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B70FE28" w14:textId="77777777" w:rsidTr="00CD4DD1">
        <w:tc>
          <w:tcPr>
            <w:tcW w:w="9104" w:type="dxa"/>
            <w:shd w:val="clear" w:color="auto" w:fill="D9D9D9"/>
          </w:tcPr>
          <w:p w14:paraId="2D39BF6A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8D3044B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258A131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6A38ED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968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704E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6432D" w:rsidRPr="0012157F" w14:paraId="0AE9EAB9" w14:textId="77777777" w:rsidTr="006360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BE383" w14:textId="77777777" w:rsidR="0006432D" w:rsidRPr="0012157F" w:rsidRDefault="0006432D" w:rsidP="006360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3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410DA" w14:textId="77777777" w:rsidR="0006432D" w:rsidRPr="0012157F" w:rsidRDefault="0006432D" w:rsidP="006360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432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A474334" w14:textId="77777777" w:rsidR="0006432D" w:rsidRPr="0012157F" w:rsidRDefault="0006432D" w:rsidP="006360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432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06432D" w:rsidRPr="0012157F" w14:paraId="29E4169B" w14:textId="77777777" w:rsidTr="006360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E83F6" w14:textId="77777777" w:rsidR="0006432D" w:rsidRPr="0012157F" w:rsidRDefault="0006432D" w:rsidP="0063604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43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95C84" w14:textId="77777777" w:rsidR="0006432D" w:rsidRPr="0012157F" w:rsidRDefault="0006432D" w:rsidP="0063604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6432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BDF203A" w14:textId="77777777" w:rsidR="0006432D" w:rsidRPr="0012157F" w:rsidRDefault="0006432D" w:rsidP="0063604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6432D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E44015D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01F52A7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56A333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63B18E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4380E1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580977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13E87CB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0F971E5" w14:textId="77777777" w:rsidTr="0061040C">
        <w:tc>
          <w:tcPr>
            <w:tcW w:w="9104" w:type="dxa"/>
            <w:shd w:val="clear" w:color="auto" w:fill="D9D9D9"/>
          </w:tcPr>
          <w:p w14:paraId="16EC4400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C931303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14D5C7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FE128B4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BE37BA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10C601B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A9BA36B" w14:textId="77777777" w:rsidTr="0061040C">
        <w:tc>
          <w:tcPr>
            <w:tcW w:w="9104" w:type="dxa"/>
            <w:shd w:val="clear" w:color="auto" w:fill="D9D9D9"/>
          </w:tcPr>
          <w:p w14:paraId="32CFD7E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FD93787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B343950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D87BB42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B279CED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9BC3B04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E0D3870" w14:textId="77777777" w:rsidTr="00CD4DD1">
        <w:tc>
          <w:tcPr>
            <w:tcW w:w="9104" w:type="dxa"/>
            <w:shd w:val="clear" w:color="auto" w:fill="D9D9D9"/>
          </w:tcPr>
          <w:p w14:paraId="0530D94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1C3AF5E2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3C446A6" w14:textId="77777777" w:rsidTr="00847232">
        <w:tc>
          <w:tcPr>
            <w:tcW w:w="9104" w:type="dxa"/>
            <w:shd w:val="clear" w:color="auto" w:fill="D9D9D9"/>
          </w:tcPr>
          <w:p w14:paraId="1CF7A6B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BD72BA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B2FF0A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5EED3D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64285B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110EC2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3FE41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B1D227E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7C0F13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FF3518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48A7FF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5C89EB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923A5A7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  <w:bookmarkEnd w:id="0"/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E67B3" w14:textId="77777777" w:rsidR="001D1A03" w:rsidRDefault="001D1A03" w:rsidP="0038231F">
      <w:pPr>
        <w:spacing w:after="0" w:line="240" w:lineRule="auto"/>
      </w:pPr>
      <w:r>
        <w:separator/>
      </w:r>
    </w:p>
  </w:endnote>
  <w:endnote w:type="continuationSeparator" w:id="0">
    <w:p w14:paraId="1614DA1A" w14:textId="77777777" w:rsidR="001D1A03" w:rsidRDefault="001D1A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A2006" w14:textId="77777777" w:rsidR="0006432D" w:rsidRDefault="000643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C03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7267A4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FE390" w14:textId="77777777" w:rsidR="0006432D" w:rsidRDefault="000643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DC00D" w14:textId="77777777" w:rsidR="001D1A03" w:rsidRDefault="001D1A03" w:rsidP="0038231F">
      <w:pPr>
        <w:spacing w:after="0" w:line="240" w:lineRule="auto"/>
      </w:pPr>
      <w:r>
        <w:separator/>
      </w:r>
    </w:p>
  </w:footnote>
  <w:footnote w:type="continuationSeparator" w:id="0">
    <w:p w14:paraId="41A48C88" w14:textId="77777777" w:rsidR="001D1A03" w:rsidRDefault="001D1A03" w:rsidP="0038231F">
      <w:pPr>
        <w:spacing w:after="0" w:line="240" w:lineRule="auto"/>
      </w:pPr>
      <w:r>
        <w:continuationSeparator/>
      </w:r>
    </w:p>
  </w:footnote>
  <w:footnote w:id="1">
    <w:p w14:paraId="08075D3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D8F389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A7B6C4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BF67F3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A7B587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8FEA8C0" w14:textId="77777777" w:rsidR="0032618A" w:rsidRDefault="0032618A" w:rsidP="0032618A">
      <w:pPr>
        <w:pStyle w:val="Tekstprzypisudolnego"/>
      </w:pPr>
    </w:p>
  </w:footnote>
  <w:footnote w:id="2">
    <w:p w14:paraId="1C9C927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DAB81F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A6F84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8F205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9B166" w14:textId="77777777" w:rsidR="0006432D" w:rsidRDefault="00064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63E12" w14:textId="77777777" w:rsidR="0006432D" w:rsidRDefault="00064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FE4B8" w14:textId="77777777" w:rsidR="0006432D" w:rsidRDefault="000643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858083">
    <w:abstractNumId w:val="11"/>
  </w:num>
  <w:num w:numId="2" w16cid:durableId="483395188">
    <w:abstractNumId w:val="0"/>
  </w:num>
  <w:num w:numId="3" w16cid:durableId="925113472">
    <w:abstractNumId w:val="10"/>
  </w:num>
  <w:num w:numId="4" w16cid:durableId="173344847">
    <w:abstractNumId w:val="13"/>
  </w:num>
  <w:num w:numId="5" w16cid:durableId="1937402689">
    <w:abstractNumId w:val="12"/>
  </w:num>
  <w:num w:numId="6" w16cid:durableId="1602182247">
    <w:abstractNumId w:val="9"/>
  </w:num>
  <w:num w:numId="7" w16cid:durableId="933897847">
    <w:abstractNumId w:val="1"/>
  </w:num>
  <w:num w:numId="8" w16cid:durableId="1274436812">
    <w:abstractNumId w:val="6"/>
  </w:num>
  <w:num w:numId="9" w16cid:durableId="982344654">
    <w:abstractNumId w:val="4"/>
  </w:num>
  <w:num w:numId="10" w16cid:durableId="364985352">
    <w:abstractNumId w:val="7"/>
  </w:num>
  <w:num w:numId="11" w16cid:durableId="853884830">
    <w:abstractNumId w:val="5"/>
  </w:num>
  <w:num w:numId="12" w16cid:durableId="1129392753">
    <w:abstractNumId w:val="8"/>
  </w:num>
  <w:num w:numId="13" w16cid:durableId="2057466206">
    <w:abstractNumId w:val="3"/>
  </w:num>
  <w:num w:numId="14" w16cid:durableId="1633100959">
    <w:abstractNumId w:val="2"/>
  </w:num>
  <w:num w:numId="15" w16cid:durableId="2379826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23A"/>
    <w:rsid w:val="00023477"/>
    <w:rsid w:val="000247FF"/>
    <w:rsid w:val="00025C8D"/>
    <w:rsid w:val="000303EE"/>
    <w:rsid w:val="0005473D"/>
    <w:rsid w:val="000642B4"/>
    <w:rsid w:val="0006432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D1A03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873E5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3AD4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454F"/>
    <w:rsid w:val="008757E1"/>
    <w:rsid w:val="00892E48"/>
    <w:rsid w:val="008C5709"/>
    <w:rsid w:val="008C60E1"/>
    <w:rsid w:val="008C6DF8"/>
    <w:rsid w:val="008D0487"/>
    <w:rsid w:val="008D33C8"/>
    <w:rsid w:val="008E523A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0841"/>
    <w:rsid w:val="00B34079"/>
    <w:rsid w:val="00B36ABD"/>
    <w:rsid w:val="00B8005E"/>
    <w:rsid w:val="00B90E42"/>
    <w:rsid w:val="00BA53CA"/>
    <w:rsid w:val="00BB0C3C"/>
    <w:rsid w:val="00BB2B9E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5558"/>
    <w:rsid w:val="00EF0FA7"/>
    <w:rsid w:val="00EF74CA"/>
    <w:rsid w:val="00F04280"/>
    <w:rsid w:val="00F318EC"/>
    <w:rsid w:val="00F31D3E"/>
    <w:rsid w:val="00F365F2"/>
    <w:rsid w:val="00F422A7"/>
    <w:rsid w:val="00F43919"/>
    <w:rsid w:val="00F66810"/>
    <w:rsid w:val="00F8042D"/>
    <w:rsid w:val="00F8636A"/>
    <w:rsid w:val="00F90CD1"/>
    <w:rsid w:val="00F93FC8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E3E37"/>
  <w15:docId w15:val="{993860CB-741E-40A4-8128-BBB8F935A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926</Words>
  <Characters>5562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cp:lastModifiedBy>Joanna Płoch</cp:lastModifiedBy>
  <cp:revision>8</cp:revision>
  <cp:lastPrinted>2016-07-26T10:32:00Z</cp:lastPrinted>
  <dcterms:created xsi:type="dcterms:W3CDTF">2023-06-27T08:16:00Z</dcterms:created>
  <dcterms:modified xsi:type="dcterms:W3CDTF">2024-06-13T08:20:00Z</dcterms:modified>
</cp:coreProperties>
</file>