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6"/>
        <w:gridCol w:w="8104"/>
      </w:tblGrid>
      <w:tr w:rsidR="00AD2FBE" w14:paraId="1A7E83EE" w14:textId="77777777" w:rsidTr="00AD2FBE">
        <w:trPr>
          <w:trHeight w:hRule="exact" w:val="1269"/>
        </w:trPr>
        <w:tc>
          <w:tcPr>
            <w:tcW w:w="1977" w:type="dxa"/>
            <w:hideMark/>
          </w:tcPr>
          <w:p w14:paraId="5D015295" w14:textId="77777777" w:rsidR="00AD2FBE" w:rsidRDefault="00AD2FBE">
            <w:pPr>
              <w:pStyle w:val="FS2"/>
              <w:rPr>
                <w:bCs w:val="0"/>
                <w:iCs w:val="0"/>
              </w:rPr>
            </w:pPr>
            <w:r>
              <w:rPr>
                <w:bCs w:val="0"/>
                <w:iCs w:val="0"/>
              </w:rPr>
              <w:pict w14:anchorId="13F3F173">
                <v:shape id="_x0000_i1025" type="#_x0000_t75" style="width:88.5pt;height:60pt">
                  <v:imagedata r:id="rId7" o:title="UE_logo"/>
                </v:shape>
              </w:pict>
            </w:r>
          </w:p>
        </w:tc>
        <w:tc>
          <w:tcPr>
            <w:tcW w:w="8109" w:type="dxa"/>
            <w:hideMark/>
          </w:tcPr>
          <w:p w14:paraId="16CA0622" w14:textId="77777777" w:rsidR="00AD2FBE" w:rsidRDefault="00AD2FBE">
            <w:pPr>
              <w:pStyle w:val="sekcje"/>
              <w:ind w:right="-4808"/>
              <w:rPr>
                <w:rFonts w:ascii="Arial" w:hAnsi="Arial" w:cs="Arial"/>
                <w:color w:val="000000"/>
                <w:sz w:val="20"/>
                <w:lang w:val="pl-PL"/>
              </w:rPr>
            </w:pPr>
            <w:r>
              <w:rPr>
                <w:rFonts w:ascii="Arial" w:hAnsi="Arial" w:cs="Arial"/>
                <w:color w:val="000000"/>
                <w:sz w:val="20"/>
                <w:lang w:val="pl-PL"/>
              </w:rPr>
              <w:t xml:space="preserve">  </w:t>
            </w:r>
          </w:p>
          <w:p w14:paraId="5F59FE52" w14:textId="77777777" w:rsidR="00AD2FBE" w:rsidRDefault="00AD2FBE">
            <w:pPr>
              <w:pStyle w:val="sekcje"/>
              <w:ind w:right="-4808"/>
              <w:rPr>
                <w:b w:val="0"/>
                <w:color w:val="000000"/>
                <w:szCs w:val="22"/>
                <w:lang w:val="pl-PL"/>
              </w:rPr>
            </w:pPr>
            <w:r>
              <w:rPr>
                <w:rFonts w:ascii="Arial" w:hAnsi="Arial" w:cs="Arial"/>
                <w:color w:val="000000"/>
                <w:szCs w:val="22"/>
                <w:lang w:val="pl-PL"/>
              </w:rPr>
              <w:t xml:space="preserve">Suplement do Dziennika Urzędowego Unii Europejskiej </w:t>
            </w:r>
          </w:p>
        </w:tc>
      </w:tr>
    </w:tbl>
    <w:p w14:paraId="029809C5" w14:textId="77777777" w:rsidR="00AD2FBE" w:rsidRDefault="00AD2FBE" w:rsidP="00AD2FBE">
      <w:pPr>
        <w:pStyle w:val="sekcje"/>
        <w:jc w:val="right"/>
        <w:rPr>
          <w:rFonts w:ascii="Arial" w:hAnsi="Arial" w:cs="Arial"/>
          <w:szCs w:val="22"/>
          <w:lang w:val="pl-PL"/>
        </w:rPr>
      </w:pPr>
      <w:r>
        <w:rPr>
          <w:rFonts w:ascii="Arial" w:hAnsi="Arial" w:cs="Arial"/>
          <w:szCs w:val="22"/>
          <w:lang w:val="pl-PL"/>
        </w:rPr>
        <w:t>Ogłoszenie o zamówieniu</w:t>
      </w:r>
    </w:p>
    <w:p w14:paraId="1DBB88E9" w14:textId="77777777" w:rsidR="00AD2FBE" w:rsidRDefault="00FD6F9B" w:rsidP="00AD2FBE">
      <w:pPr>
        <w:pStyle w:val="sekcje"/>
        <w:jc w:val="right"/>
        <w:rPr>
          <w:rFonts w:ascii="Arial" w:hAnsi="Arial" w:cs="Arial"/>
          <w:b w:val="0"/>
          <w:sz w:val="20"/>
          <w:lang w:val="pl-PL"/>
        </w:rPr>
      </w:pPr>
      <w:r>
        <w:rPr>
          <w:rFonts w:ascii="Arial" w:hAnsi="Arial" w:cs="Arial"/>
          <w:b w:val="0"/>
          <w:sz w:val="20"/>
          <w:lang w:val="pl-PL"/>
        </w:rPr>
        <w:t>Dyrektywa 2014/24/U</w:t>
      </w:r>
      <w:r w:rsidR="00AD2FBE">
        <w:rPr>
          <w:rFonts w:ascii="Arial" w:hAnsi="Arial" w:cs="Arial"/>
          <w:b w:val="0"/>
          <w:sz w:val="20"/>
          <w:lang w:val="pl-PL"/>
        </w:rPr>
        <w:t>E</w:t>
      </w:r>
    </w:p>
    <w:p w14:paraId="3E800AEB" w14:textId="77777777" w:rsidR="00AD2FBE" w:rsidRDefault="00AD2FBE" w:rsidP="00AD2FBE">
      <w:pPr>
        <w:pStyle w:val="sekcje"/>
        <w:jc w:val="right"/>
        <w:rPr>
          <w:lang w:val="pl-PL"/>
        </w:rPr>
      </w:pPr>
    </w:p>
    <w:p w14:paraId="512FB3A9" w14:textId="77777777" w:rsidR="00AD2FBE" w:rsidRDefault="00AD2FBE" w:rsidP="00AD2FBE">
      <w:pPr>
        <w:pStyle w:val="sekcje"/>
        <w:spacing w:before="240" w:after="240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Sekcja I: Instytucja zamawiająca</w:t>
      </w:r>
    </w:p>
    <w:p w14:paraId="2E0C2F84" w14:textId="77777777" w:rsidR="00AD2FBE" w:rsidRDefault="00AD2FBE" w:rsidP="00AD2FBE">
      <w:pPr>
        <w:pStyle w:val="Legenda"/>
        <w:spacing w:before="0" w:after="60"/>
        <w:rPr>
          <w:rFonts w:ascii="Arial" w:hAnsi="Arial" w:cs="Arial"/>
          <w:sz w:val="20"/>
        </w:rPr>
      </w:pPr>
      <w:r>
        <w:rPr>
          <w:rFonts w:ascii="Arial" w:hAnsi="Arial" w:cs="Arial"/>
          <w:spacing w:val="22"/>
          <w:sz w:val="20"/>
        </w:rPr>
        <w:t>I.1)</w:t>
      </w:r>
      <w:r>
        <w:rPr>
          <w:rFonts w:ascii="Arial" w:hAnsi="Arial" w:cs="Arial"/>
          <w:sz w:val="20"/>
        </w:rPr>
        <w:t xml:space="preserve"> Nazwa i adresy</w:t>
      </w:r>
      <w:r>
        <w:rPr>
          <w:rFonts w:ascii="Arial" w:hAnsi="Arial" w:cs="Arial"/>
          <w:b w:val="0"/>
          <w:sz w:val="20"/>
          <w:vertAlign w:val="superscript"/>
        </w:rPr>
        <w:t xml:space="preserve">1 </w:t>
      </w:r>
      <w:r>
        <w:rPr>
          <w:rFonts w:ascii="Arial" w:hAnsi="Arial" w:cs="Arial"/>
          <w:b w:val="0"/>
          <w:i/>
          <w:sz w:val="18"/>
          <w:szCs w:val="18"/>
        </w:rPr>
        <w:t>(należy podać wszystkie instytucje zamawiające odpowiedzialne za postępowanie)</w:t>
      </w:r>
    </w:p>
    <w:tbl>
      <w:tblPr>
        <w:tblW w:w="9645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120"/>
        <w:gridCol w:w="1843"/>
        <w:gridCol w:w="1842"/>
        <w:gridCol w:w="561"/>
        <w:gridCol w:w="6"/>
        <w:gridCol w:w="1985"/>
        <w:gridCol w:w="144"/>
        <w:gridCol w:w="144"/>
      </w:tblGrid>
      <w:tr w:rsidR="00AD2FBE" w14:paraId="453A1770" w14:textId="77777777" w:rsidTr="00BF7209">
        <w:trPr>
          <w:trHeight w:hRule="exact" w:val="527"/>
        </w:trPr>
        <w:tc>
          <w:tcPr>
            <w:tcW w:w="6805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24879B9E" w14:textId="77777777" w:rsidR="00AD2FBE" w:rsidRDefault="00AD2FBE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sz w:val="18"/>
                <w:szCs w:val="18"/>
              </w:rPr>
              <w:t>Oficjalna nazwa: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BF7209" w:rsidRPr="00BF7209">
              <w:rPr>
                <w:rFonts w:ascii="Arial" w:hAnsi="Arial" w:cs="Arial"/>
                <w:sz w:val="18"/>
                <w:szCs w:val="18"/>
              </w:rPr>
              <w:t>Samodzielny Publiczny Zespół Opieki Zdrowotnej w Kolbuszowej</w:t>
            </w:r>
          </w:p>
        </w:tc>
        <w:tc>
          <w:tcPr>
            <w:tcW w:w="2696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14:paraId="0169CCE0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Krajowy numer identyfikacyjny: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F7209" w:rsidRPr="00BF7209">
              <w:rPr>
                <w:rFonts w:ascii="Arial" w:hAnsi="Arial" w:cs="Arial"/>
                <w:sz w:val="18"/>
                <w:szCs w:val="18"/>
              </w:rPr>
              <w:t>000304504</w:t>
            </w:r>
          </w:p>
        </w:tc>
        <w:tc>
          <w:tcPr>
            <w:tcW w:w="144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2E563FF" w14:textId="77777777" w:rsidR="00AD2FBE" w:rsidRDefault="00AD2FBE">
            <w:pPr>
              <w:pStyle w:val="FS2"/>
              <w:rPr>
                <w:b/>
              </w:rPr>
            </w:pPr>
          </w:p>
        </w:tc>
      </w:tr>
      <w:tr w:rsidR="00AD2FBE" w14:paraId="16659FEC" w14:textId="77777777" w:rsidTr="00BF7209">
        <w:trPr>
          <w:trHeight w:val="101"/>
        </w:trPr>
        <w:tc>
          <w:tcPr>
            <w:tcW w:w="9357" w:type="dxa"/>
            <w:gridSpan w:val="6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60A1F4E8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sz w:val="18"/>
                <w:szCs w:val="18"/>
              </w:rPr>
              <w:t>Adres pocztowy</w:t>
            </w:r>
            <w:r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="00BF7209" w:rsidRPr="00BF7209">
              <w:rPr>
                <w:rFonts w:ascii="Arial" w:hAnsi="Arial" w:cs="Arial"/>
                <w:sz w:val="18"/>
                <w:szCs w:val="18"/>
              </w:rPr>
              <w:t>Grunwaldzka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F7209" w:rsidRPr="00BF7209">
              <w:rPr>
                <w:rFonts w:ascii="Arial" w:hAnsi="Arial" w:cs="Arial"/>
                <w:sz w:val="18"/>
                <w:szCs w:val="18"/>
              </w:rPr>
              <w:t>4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03D6496" w14:textId="77777777" w:rsidR="00AD2FBE" w:rsidRDefault="00AD2FBE">
            <w:pPr>
              <w:pStyle w:val="FS2"/>
              <w:rPr>
                <w:b/>
              </w:rPr>
            </w:pPr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48B572" w14:textId="77777777" w:rsidR="00AD2FBE" w:rsidRDefault="00AD2FBE">
            <w:pPr>
              <w:pStyle w:val="FS2"/>
              <w:rPr>
                <w:b/>
              </w:rPr>
            </w:pPr>
          </w:p>
        </w:tc>
      </w:tr>
      <w:tr w:rsidR="00AD2FBE" w14:paraId="090F6CED" w14:textId="77777777" w:rsidTr="00BF7209">
        <w:trPr>
          <w:trHeight w:hRule="exact" w:val="469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B4DB7A" w14:textId="77777777" w:rsidR="00AD2FBE" w:rsidRDefault="00AD2FBE">
            <w:pPr>
              <w:pStyle w:val="FS2"/>
              <w:spacing w:before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Miejscowość: </w:t>
            </w:r>
            <w:r w:rsidR="00BF7209" w:rsidRPr="00BF7209">
              <w:rPr>
                <w:rFonts w:ascii="Arial" w:hAnsi="Arial" w:cs="Arial"/>
                <w:sz w:val="18"/>
                <w:szCs w:val="18"/>
              </w:rPr>
              <w:t>Kolbuszowa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5C54C0BE" w14:textId="77777777" w:rsidR="00AD2FBE" w:rsidRDefault="00AD2FBE">
            <w:pPr>
              <w:pStyle w:val="FS2"/>
              <w:spacing w:before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Kod NUTS: </w:t>
            </w:r>
            <w:r w:rsidR="00BF7209" w:rsidRPr="00BF7209">
              <w:rPr>
                <w:rFonts w:ascii="Arial" w:hAnsi="Arial" w:cs="Arial"/>
                <w:sz w:val="18"/>
                <w:szCs w:val="18"/>
              </w:rPr>
              <w:t>PL823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7328AB" w14:textId="77777777" w:rsidR="00AD2FBE" w:rsidRDefault="00AD2FBE">
            <w:pPr>
              <w:pStyle w:val="FS2"/>
              <w:spacing w:before="120"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Kod pocztowy: </w:t>
            </w:r>
            <w:r w:rsidR="00BF7209" w:rsidRPr="00BF7209">
              <w:rPr>
                <w:rFonts w:ascii="Arial" w:hAnsi="Arial" w:cs="Arial"/>
                <w:sz w:val="18"/>
                <w:szCs w:val="18"/>
              </w:rPr>
              <w:t>36-100</w:t>
            </w:r>
          </w:p>
        </w:tc>
        <w:tc>
          <w:tcPr>
            <w:tcW w:w="22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EBF452" w14:textId="77777777" w:rsidR="00AD2FBE" w:rsidRDefault="00AD2FBE">
            <w:pPr>
              <w:pStyle w:val="FS2"/>
              <w:spacing w:before="120"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Państwo: </w:t>
            </w:r>
            <w:r w:rsidR="00BF7209" w:rsidRPr="00BF7209">
              <w:rPr>
                <w:rFonts w:ascii="Arial" w:hAnsi="Arial" w:cs="Arial"/>
                <w:sz w:val="18"/>
                <w:szCs w:val="18"/>
              </w:rPr>
              <w:t>Polska</w:t>
            </w:r>
          </w:p>
          <w:p w14:paraId="6D08E393" w14:textId="77777777" w:rsidR="00AD2FBE" w:rsidRDefault="00AD2FBE">
            <w:pPr>
              <w:pStyle w:val="FS2"/>
              <w:spacing w:before="120" w:after="1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D2FBE" w:rsidRPr="0096051D" w14:paraId="51D0CD5C" w14:textId="77777777" w:rsidTr="00BF7209">
        <w:trPr>
          <w:trHeight w:hRule="exact" w:val="380"/>
        </w:trPr>
        <w:tc>
          <w:tcPr>
            <w:tcW w:w="737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2FD27094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Osoba do kontaktów: </w:t>
            </w:r>
            <w:r w:rsidR="00BF7209" w:rsidRPr="00BF7209">
              <w:rPr>
                <w:rFonts w:ascii="Arial" w:hAnsi="Arial" w:cs="Arial"/>
                <w:sz w:val="18"/>
                <w:szCs w:val="18"/>
              </w:rPr>
              <w:t>Apteka Anna Dudek,   Joanna Płoch</w:t>
            </w:r>
          </w:p>
        </w:tc>
        <w:tc>
          <w:tcPr>
            <w:tcW w:w="2273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735A540" w14:textId="77777777" w:rsidR="00AD2FBE" w:rsidRPr="0096051D" w:rsidRDefault="00AD2FBE">
            <w:pPr>
              <w:spacing w:before="60" w:after="60"/>
              <w:rPr>
                <w:rFonts w:ascii="Arial" w:hAnsi="Arial" w:cs="Arial"/>
                <w:bCs/>
                <w:iCs/>
                <w:sz w:val="18"/>
                <w:szCs w:val="18"/>
                <w:lang w:val="en-GB"/>
              </w:rPr>
            </w:pPr>
            <w:r w:rsidRPr="0096051D">
              <w:rPr>
                <w:rFonts w:ascii="Arial" w:hAnsi="Arial" w:cs="Arial"/>
                <w:sz w:val="18"/>
                <w:szCs w:val="18"/>
                <w:lang w:val="en-GB"/>
              </w:rPr>
              <w:t xml:space="preserve">Tel.: </w:t>
            </w:r>
            <w:r w:rsidR="00BF7209" w:rsidRPr="00BF7209">
              <w:rPr>
                <w:rFonts w:ascii="Arial" w:hAnsi="Arial" w:cs="Arial"/>
                <w:sz w:val="18"/>
                <w:szCs w:val="18"/>
                <w:lang w:val="en-GB"/>
              </w:rPr>
              <w:t>17</w:t>
            </w:r>
            <w:r w:rsidRPr="0096051D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  <w:r w:rsidR="00BF7209" w:rsidRPr="00BF7209">
              <w:rPr>
                <w:rFonts w:ascii="Arial" w:hAnsi="Arial" w:cs="Arial"/>
                <w:sz w:val="18"/>
                <w:szCs w:val="18"/>
                <w:lang w:val="en-GB"/>
              </w:rPr>
              <w:t>2271222</w:t>
            </w:r>
          </w:p>
          <w:p w14:paraId="201146AB" w14:textId="77777777" w:rsidR="00AD2FBE" w:rsidRPr="0096051D" w:rsidRDefault="00AD2FBE">
            <w:pPr>
              <w:pStyle w:val="FS2"/>
              <w:rPr>
                <w:lang w:val="en-GB"/>
              </w:rPr>
            </w:pPr>
          </w:p>
        </w:tc>
      </w:tr>
      <w:tr w:rsidR="00AD2FBE" w14:paraId="3F8093F6" w14:textId="77777777" w:rsidTr="00BF7209">
        <w:trPr>
          <w:trHeight w:hRule="exact" w:val="421"/>
        </w:trPr>
        <w:tc>
          <w:tcPr>
            <w:tcW w:w="7366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6327F3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E-mail: </w:t>
            </w:r>
            <w:r w:rsidR="00BF7209" w:rsidRPr="00BF7209">
              <w:rPr>
                <w:rFonts w:ascii="Arial" w:hAnsi="Arial" w:cs="Arial"/>
                <w:color w:val="0000FF"/>
                <w:sz w:val="18"/>
                <w:szCs w:val="18"/>
              </w:rPr>
              <w:t>przetargi@szpital.kolbuszowa.pl</w:t>
            </w:r>
          </w:p>
          <w:p w14:paraId="410073D6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79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68BB6C" w14:textId="77777777" w:rsidR="00AD2FBE" w:rsidRDefault="00AD2FBE">
            <w:pPr>
              <w:spacing w:before="60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Faks: </w:t>
            </w:r>
            <w:r w:rsidR="00BF7209" w:rsidRPr="00BF7209">
              <w:rPr>
                <w:rFonts w:ascii="Arial" w:hAnsi="Arial" w:cs="Arial"/>
                <w:sz w:val="18"/>
                <w:szCs w:val="18"/>
              </w:rPr>
              <w:t>17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F7209" w:rsidRPr="00BF7209">
              <w:rPr>
                <w:rFonts w:ascii="Arial" w:hAnsi="Arial" w:cs="Arial"/>
                <w:sz w:val="18"/>
                <w:szCs w:val="18"/>
              </w:rPr>
              <w:t>2271233</w:t>
            </w:r>
          </w:p>
          <w:p w14:paraId="51EB008A" w14:textId="77777777" w:rsidR="00AD2FBE" w:rsidRDefault="00AD2FBE">
            <w:pPr>
              <w:pStyle w:val="FS2"/>
            </w:pPr>
          </w:p>
        </w:tc>
      </w:tr>
      <w:tr w:rsidR="00BF7209" w14:paraId="00BD3F9B" w14:textId="77777777" w:rsidTr="00BF7209">
        <w:trPr>
          <w:trHeight w:hRule="exact" w:val="968"/>
        </w:trPr>
        <w:tc>
          <w:tcPr>
            <w:tcW w:w="93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42B91870" w14:textId="77777777" w:rsidR="00BF7209" w:rsidRDefault="00BF7209" w:rsidP="00903B60">
            <w:pPr>
              <w:pStyle w:val="FS2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Adresy internetowe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1EB52E2" w14:textId="77777777" w:rsidR="00BF7209" w:rsidRDefault="00BF7209" w:rsidP="00903B60">
            <w:pPr>
              <w:pStyle w:val="FS2"/>
              <w:spacing w:after="60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Główny adres: </w:t>
            </w:r>
            <w:r>
              <w:rPr>
                <w:rFonts w:ascii="Arial" w:hAnsi="Arial" w:cs="Arial"/>
                <w:i/>
                <w:sz w:val="18"/>
                <w:szCs w:val="18"/>
              </w:rPr>
              <w:t>(URL)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F7209">
              <w:rPr>
                <w:rFonts w:ascii="Arial" w:hAnsi="Arial" w:cs="Arial"/>
                <w:color w:val="0000FF"/>
                <w:sz w:val="18"/>
                <w:szCs w:val="18"/>
                <w:u w:val="single"/>
              </w:rPr>
              <w:t>www.szpital.kolbuszowa.pl</w:t>
            </w:r>
          </w:p>
          <w:p w14:paraId="4BD78BE8" w14:textId="77777777" w:rsidR="00BF7209" w:rsidRDefault="00BF7209" w:rsidP="00903B60">
            <w:pPr>
              <w:pStyle w:val="FS2"/>
              <w:spacing w:after="80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Adres profilu nabywcy: </w:t>
            </w:r>
            <w:r>
              <w:rPr>
                <w:rFonts w:ascii="Arial" w:hAnsi="Arial" w:cs="Arial"/>
                <w:i/>
                <w:sz w:val="18"/>
                <w:szCs w:val="18"/>
              </w:rPr>
              <w:t>(URL)</w:t>
            </w:r>
            <w:r>
              <w:rPr>
                <w:rFonts w:ascii="Arial" w:hAnsi="Arial" w:cs="Arial"/>
                <w:i/>
                <w:color w:val="FF0000"/>
                <w:sz w:val="18"/>
                <w:szCs w:val="18"/>
              </w:rPr>
              <w:t xml:space="preserve"> </w:t>
            </w:r>
            <w:r w:rsidRPr="00BF7209">
              <w:rPr>
                <w:rFonts w:ascii="Arial" w:hAnsi="Arial" w:cs="Arial"/>
                <w:color w:val="0000FF"/>
                <w:sz w:val="18"/>
                <w:szCs w:val="18"/>
                <w:u w:val="single"/>
              </w:rPr>
              <w:t>www.szpital.kolbuszowa.pl</w:t>
            </w:r>
          </w:p>
          <w:p w14:paraId="271F1B06" w14:textId="77777777" w:rsidR="00BF7209" w:rsidRDefault="00BF7209" w:rsidP="00903B60">
            <w:pPr>
              <w:pStyle w:val="FS2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F5C838D" w14:textId="77777777" w:rsidR="00BF7209" w:rsidRDefault="00BF7209" w:rsidP="00903B60">
            <w:pPr>
              <w:pStyle w:val="FS2"/>
              <w:rPr>
                <w:color w:val="000000"/>
                <w:spacing w:val="-2"/>
              </w:rPr>
            </w:pPr>
          </w:p>
        </w:tc>
        <w:tc>
          <w:tcPr>
            <w:tcW w:w="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2FB846" w14:textId="77777777" w:rsidR="00BF7209" w:rsidRDefault="00BF7209" w:rsidP="00903B60">
            <w:pPr>
              <w:pStyle w:val="FS2"/>
            </w:pPr>
          </w:p>
        </w:tc>
      </w:tr>
    </w:tbl>
    <w:p w14:paraId="773DDF8B" w14:textId="77777777" w:rsidR="00AD2FBE" w:rsidRDefault="00AD2FBE" w:rsidP="00AD2FBE">
      <w:pPr>
        <w:widowControl w:val="0"/>
        <w:shd w:val="clear" w:color="auto" w:fill="FFFFFF"/>
        <w:snapToGrid w:val="0"/>
        <w:ind w:left="193"/>
        <w:rPr>
          <w:rFonts w:ascii="Arial" w:hAnsi="Arial" w:cs="Arial"/>
          <w:color w:val="000000"/>
          <w:spacing w:val="-2"/>
          <w:sz w:val="2"/>
          <w:szCs w:val="2"/>
        </w:rPr>
      </w:pPr>
    </w:p>
    <w:p w14:paraId="1BB5C738" w14:textId="77777777" w:rsidR="00AD2FBE" w:rsidRDefault="00AD2FBE" w:rsidP="00F527C4">
      <w:pPr>
        <w:pStyle w:val="Legenda"/>
        <w:spacing w:before="240" w:after="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I.2) Wspólne zamówienie</w:t>
      </w:r>
    </w:p>
    <w:tbl>
      <w:tblPr>
        <w:tblW w:w="9645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9645"/>
      </w:tblGrid>
      <w:tr w:rsidR="00BF7209" w14:paraId="4E6DE716" w14:textId="77777777" w:rsidTr="00903B60">
        <w:trPr>
          <w:trHeight w:val="113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A867C4" w14:textId="77777777" w:rsidR="00BF7209" w:rsidRDefault="00BF7209" w:rsidP="00903B60">
            <w:pPr>
              <w:pStyle w:val="FS2"/>
              <w:spacing w:before="120" w:after="40"/>
              <w:rPr>
                <w:rFonts w:ascii="Arial" w:eastAsia="HiraKakuPro-W3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8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Wybór487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0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HiraKakuPro-W3" w:hAnsi="Arial" w:cs="Arial"/>
                <w:sz w:val="18"/>
                <w:szCs w:val="18"/>
              </w:rPr>
              <w:t>W zamówieniu stosowane jest wspólne udzielanie zamówień</w:t>
            </w:r>
          </w:p>
          <w:p w14:paraId="02A19B6E" w14:textId="77777777" w:rsidR="00BF7209" w:rsidRDefault="00BF7209" w:rsidP="00903B60">
            <w:pPr>
              <w:pStyle w:val="FS2"/>
              <w:spacing w:after="60"/>
              <w:ind w:left="244"/>
              <w:rPr>
                <w:rFonts w:ascii="Arial" w:eastAsia="HiraKakuPro-W3" w:hAnsi="Arial" w:cs="Arial"/>
                <w:sz w:val="18"/>
                <w:szCs w:val="18"/>
              </w:rPr>
            </w:pPr>
            <w:r>
              <w:rPr>
                <w:rFonts w:ascii="Arial" w:eastAsia="HiraKakuPro-W3" w:hAnsi="Arial" w:cs="Arial"/>
                <w:sz w:val="18"/>
                <w:szCs w:val="18"/>
              </w:rPr>
              <w:t xml:space="preserve">W przypadku wspólnego zamówienia obejmującego kilka państw – mające zastosowanie krajowe prawo zamówień publicznych: </w:t>
            </w:r>
          </w:p>
          <w:p w14:paraId="0CD47A8B" w14:textId="77777777" w:rsidR="00BF7209" w:rsidRDefault="00BF7209" w:rsidP="00903B60">
            <w:pPr>
              <w:pStyle w:val="FS2"/>
              <w:spacing w:before="80" w:after="120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8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Wybór488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"/>
            <w:r>
              <w:rPr>
                <w:rFonts w:ascii="Arial" w:hAnsi="Arial" w:cs="Arial"/>
                <w:sz w:val="18"/>
                <w:szCs w:val="18"/>
              </w:rPr>
              <w:t xml:space="preserve"> Zamówienia udziela centralna jednostka zakupująca</w:t>
            </w:r>
          </w:p>
        </w:tc>
      </w:tr>
    </w:tbl>
    <w:p w14:paraId="6947177D" w14:textId="77777777" w:rsidR="00AD2FBE" w:rsidRDefault="00AD2FBE" w:rsidP="00F527C4">
      <w:pPr>
        <w:pStyle w:val="Legenda"/>
        <w:spacing w:before="240" w:after="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  <w:t>I.3) Komunikacja</w:t>
      </w:r>
    </w:p>
    <w:tbl>
      <w:tblPr>
        <w:tblW w:w="9690" w:type="dxa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9363"/>
        <w:gridCol w:w="123"/>
        <w:gridCol w:w="57"/>
        <w:gridCol w:w="46"/>
        <w:gridCol w:w="101"/>
      </w:tblGrid>
      <w:tr w:rsidR="00AD2FBE" w14:paraId="6A4FFFB0" w14:textId="77777777" w:rsidTr="00BF7209">
        <w:trPr>
          <w:trHeight w:val="598"/>
        </w:trPr>
        <w:tc>
          <w:tcPr>
            <w:tcW w:w="936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675D0587" w14:textId="77777777" w:rsidR="00AD2FBE" w:rsidRDefault="00BF7209">
            <w:pPr>
              <w:pStyle w:val="FS2"/>
              <w:spacing w:before="120" w:after="60"/>
              <w:ind w:left="244" w:hanging="244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89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2" w:name="Wybór489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"/>
            <w:r w:rsidR="00AD2FBE">
              <w:rPr>
                <w:rFonts w:ascii="Arial" w:hAnsi="Arial" w:cs="Arial"/>
                <w:sz w:val="18"/>
                <w:szCs w:val="18"/>
              </w:rPr>
              <w:t xml:space="preserve"> Nieograniczony, pełny i bezpośredni dostęp do dokumentów zamówienia można uzyskać bezpłatnie pod adresem: </w:t>
            </w:r>
            <w:r w:rsidR="00AD2FBE">
              <w:rPr>
                <w:rFonts w:ascii="Arial" w:eastAsia="MyriadPro-LightIt" w:hAnsi="Arial" w:cs="Arial"/>
                <w:i/>
                <w:iCs w:val="0"/>
                <w:sz w:val="18"/>
                <w:szCs w:val="18"/>
              </w:rPr>
              <w:t xml:space="preserve">(URL) </w:t>
            </w:r>
            <w:r w:rsidRPr="00BF7209">
              <w:rPr>
                <w:rFonts w:ascii="Arial" w:eastAsia="MyriadPro-LightIt" w:hAnsi="Arial" w:cs="Arial"/>
                <w:iCs w:val="0"/>
                <w:color w:val="0000FF"/>
                <w:sz w:val="18"/>
                <w:szCs w:val="18"/>
                <w:u w:val="single"/>
              </w:rPr>
              <w:t>www.szpital.kolbuszowa.pl</w:t>
            </w:r>
          </w:p>
          <w:p w14:paraId="76A9F431" w14:textId="77777777" w:rsidR="00AD2FBE" w:rsidRDefault="00BF7209">
            <w:pPr>
              <w:pStyle w:val="FS2"/>
              <w:spacing w:before="60" w:after="60"/>
              <w:ind w:left="244" w:hanging="24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9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" w:name="Wybór490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"/>
            <w:r w:rsidR="00AD2FB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D2FBE">
              <w:rPr>
                <w:rFonts w:ascii="Arial" w:eastAsia="HiraKakuPro-W3" w:hAnsi="Arial" w:cs="Arial"/>
                <w:sz w:val="18"/>
                <w:szCs w:val="18"/>
              </w:rPr>
              <w:t xml:space="preserve">Dostęp do dokumentów zamówienia jest ograniczony. Więcej informacji można uzyskać pod adresem: </w:t>
            </w:r>
            <w:r w:rsidR="00AD2FBE">
              <w:rPr>
                <w:rFonts w:ascii="Arial" w:eastAsia="HiraKakuPro-W3" w:hAnsi="Arial" w:cs="Arial"/>
                <w:i/>
                <w:sz w:val="18"/>
                <w:szCs w:val="18"/>
              </w:rPr>
              <w:t xml:space="preserve">(URL) </w:t>
            </w:r>
          </w:p>
        </w:tc>
        <w:tc>
          <w:tcPr>
            <w:tcW w:w="180" w:type="dxa"/>
            <w:gridSpan w:val="2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109E812" w14:textId="77777777" w:rsidR="00AD2FBE" w:rsidRDefault="00AD2FBE">
            <w:pPr>
              <w:pStyle w:val="FS2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</w:tc>
        <w:tc>
          <w:tcPr>
            <w:tcW w:w="147" w:type="dxa"/>
            <w:gridSpan w:val="2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18E683" w14:textId="77777777" w:rsidR="00AD2FBE" w:rsidRDefault="00AD2FBE">
            <w:pPr>
              <w:pStyle w:val="FS2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</w:tc>
      </w:tr>
      <w:tr w:rsidR="00AD2FBE" w14:paraId="7C74156C" w14:textId="77777777" w:rsidTr="00BF7209">
        <w:trPr>
          <w:trHeight w:val="531"/>
        </w:trPr>
        <w:tc>
          <w:tcPr>
            <w:tcW w:w="936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1A10E373" w14:textId="77777777" w:rsidR="00AD2FBE" w:rsidRDefault="00AD2FBE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Więcej informacji można uzyskać pod</w:t>
            </w:r>
          </w:p>
          <w:p w14:paraId="14F26475" w14:textId="77777777" w:rsidR="00AD2FBE" w:rsidRDefault="00BF7209">
            <w:pPr>
              <w:pStyle w:val="FS2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9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" w:name="Wybór491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"/>
            <w:r w:rsidR="00AD2FBE">
              <w:rPr>
                <w:rFonts w:ascii="Arial" w:hAnsi="Arial" w:cs="Arial"/>
                <w:sz w:val="18"/>
                <w:szCs w:val="18"/>
              </w:rPr>
              <w:t xml:space="preserve"> adresem podanym powyżej</w:t>
            </w:r>
          </w:p>
          <w:p w14:paraId="3204A064" w14:textId="77777777" w:rsidR="00AD2FBE" w:rsidRDefault="00BF7209">
            <w:pPr>
              <w:pStyle w:val="FS2"/>
              <w:spacing w:before="60" w:after="60"/>
              <w:rPr>
                <w:rFonts w:ascii="Arial" w:hAnsi="Arial" w:cs="Arial"/>
                <w:i/>
                <w:spacing w:val="2"/>
                <w:sz w:val="18"/>
                <w:szCs w:val="18"/>
              </w:rPr>
            </w:pPr>
            <w:r>
              <w:rPr>
                <w:rFonts w:ascii="Arial" w:hAnsi="Arial" w:cs="Arial"/>
                <w:spacing w:val="2"/>
                <w:sz w:val="18"/>
                <w:szCs w:val="18"/>
              </w:rPr>
              <w:fldChar w:fldCharType="begin">
                <w:ffData>
                  <w:name w:val="Wybór49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5" w:name="Wybór492"/>
            <w:r>
              <w:rPr>
                <w:rFonts w:ascii="Arial" w:hAnsi="Arial" w:cs="Arial"/>
                <w:spacing w:val="2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pacing w:val="2"/>
                <w:sz w:val="18"/>
                <w:szCs w:val="18"/>
              </w:rPr>
            </w:r>
            <w:r>
              <w:rPr>
                <w:rFonts w:ascii="Arial" w:hAnsi="Arial" w:cs="Arial"/>
                <w:spacing w:val="2"/>
                <w:sz w:val="18"/>
                <w:szCs w:val="18"/>
              </w:rPr>
              <w:fldChar w:fldCharType="end"/>
            </w:r>
            <w:bookmarkEnd w:id="5"/>
            <w:r w:rsidR="00AD2FBE">
              <w:rPr>
                <w:rFonts w:ascii="Arial" w:hAnsi="Arial" w:cs="Arial"/>
                <w:spacing w:val="2"/>
                <w:sz w:val="18"/>
                <w:szCs w:val="18"/>
              </w:rPr>
              <w:t xml:space="preserve"> następującym adresem: </w:t>
            </w:r>
            <w:r w:rsidR="00AD2FBE">
              <w:rPr>
                <w:rFonts w:ascii="Arial" w:hAnsi="Arial" w:cs="Arial"/>
                <w:i/>
                <w:spacing w:val="2"/>
                <w:sz w:val="18"/>
                <w:szCs w:val="18"/>
              </w:rPr>
              <w:t>(należy podać inny adres)</w:t>
            </w:r>
          </w:p>
          <w:p w14:paraId="7689E588" w14:textId="77777777" w:rsidR="00AD2FBE" w:rsidRDefault="00AD2FBE">
            <w:pPr>
              <w:pStyle w:val="FS2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</w:t>
            </w:r>
          </w:p>
        </w:tc>
        <w:tc>
          <w:tcPr>
            <w:tcW w:w="180" w:type="dxa"/>
            <w:gridSpan w:val="2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3377E01" w14:textId="77777777" w:rsidR="00AD2FBE" w:rsidRDefault="00AD2FBE">
            <w:pPr>
              <w:pStyle w:val="FS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" w:type="dxa"/>
            <w:gridSpan w:val="2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E9BFE9" w14:textId="77777777" w:rsidR="00AD2FBE" w:rsidRDefault="00AD2FBE">
            <w:pPr>
              <w:pStyle w:val="FS2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D2FBE" w14:paraId="5AB17811" w14:textId="77777777" w:rsidTr="00BF7209">
        <w:trPr>
          <w:trHeight w:hRule="exact" w:val="1619"/>
        </w:trPr>
        <w:tc>
          <w:tcPr>
            <w:tcW w:w="9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0C66D0E4" w14:textId="77777777" w:rsidR="00AD2FBE" w:rsidRDefault="00AD2FBE">
            <w:pPr>
              <w:autoSpaceDE w:val="0"/>
              <w:autoSpaceDN w:val="0"/>
              <w:adjustRightInd w:val="0"/>
              <w:spacing w:before="8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Oferty lub wnioski o dopuszczenie do udziału w postępowaniu należy przesyłać</w:t>
            </w:r>
          </w:p>
          <w:p w14:paraId="5F6869A8" w14:textId="77777777" w:rsidR="00AD2FBE" w:rsidRDefault="00BF7209">
            <w:pPr>
              <w:autoSpaceDE w:val="0"/>
              <w:autoSpaceDN w:val="0"/>
              <w:adjustRightInd w:val="0"/>
              <w:spacing w:after="20"/>
              <w:rPr>
                <w:rFonts w:ascii="Arial" w:eastAsia="MyriadPro-LightIt" w:hAnsi="Arial" w:cs="Arial"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9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" w:name="Wybór493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"/>
            <w:r w:rsidR="00AD2FBE">
              <w:rPr>
                <w:rFonts w:ascii="Arial" w:hAnsi="Arial" w:cs="Arial"/>
                <w:sz w:val="18"/>
                <w:szCs w:val="18"/>
              </w:rPr>
              <w:t xml:space="preserve"> drogą elektroniczną za pośrednictwem: </w:t>
            </w:r>
            <w:r w:rsidR="00AD2FBE">
              <w:rPr>
                <w:rFonts w:ascii="Arial" w:eastAsia="MyriadPro-LightIt" w:hAnsi="Arial" w:cs="Arial"/>
                <w:i/>
                <w:iCs/>
                <w:sz w:val="18"/>
                <w:szCs w:val="18"/>
              </w:rPr>
              <w:t>(URL)</w:t>
            </w:r>
            <w:r w:rsidR="00AD2FBE">
              <w:rPr>
                <w:rFonts w:ascii="Arial" w:eastAsia="MyriadPro-LightIt" w:hAnsi="Arial" w:cs="Arial"/>
                <w:i/>
                <w:iCs/>
                <w:color w:val="FF0000"/>
                <w:sz w:val="18"/>
                <w:szCs w:val="18"/>
              </w:rPr>
              <w:t xml:space="preserve"> </w:t>
            </w:r>
            <w:r w:rsidRPr="00BF7209">
              <w:rPr>
                <w:rFonts w:ascii="Arial" w:eastAsia="MyriadPro-LightIt" w:hAnsi="Arial" w:cs="Arial"/>
                <w:iCs/>
                <w:color w:val="0000FF"/>
                <w:sz w:val="18"/>
                <w:szCs w:val="18"/>
                <w:u w:val="single"/>
              </w:rPr>
              <w:t>https://e-propublico.pl</w:t>
            </w:r>
          </w:p>
          <w:p w14:paraId="43AA4007" w14:textId="77777777" w:rsidR="00AD2FBE" w:rsidRDefault="00BF7209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9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7" w:name="Wybór494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"/>
            <w:r w:rsidR="00AD2FBE">
              <w:rPr>
                <w:rFonts w:ascii="Arial" w:hAnsi="Arial" w:cs="Arial"/>
                <w:sz w:val="18"/>
                <w:szCs w:val="18"/>
              </w:rPr>
              <w:t xml:space="preserve"> na adres podany powyżej</w:t>
            </w:r>
          </w:p>
          <w:p w14:paraId="756718E4" w14:textId="77777777" w:rsidR="00AD2FBE" w:rsidRDefault="00BF7209">
            <w:pPr>
              <w:pStyle w:val="FS2"/>
              <w:spacing w:before="60" w:after="80"/>
              <w:rPr>
                <w:rFonts w:ascii="Arial" w:eastAsia="MyriadPro-LightIt" w:hAnsi="Arial" w:cs="Arial"/>
                <w:i/>
                <w:iCs w:val="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9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Wybór495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"/>
            <w:r w:rsidR="00AD2FBE">
              <w:rPr>
                <w:rFonts w:ascii="Arial" w:hAnsi="Arial" w:cs="Arial"/>
                <w:sz w:val="18"/>
                <w:szCs w:val="18"/>
              </w:rPr>
              <w:t xml:space="preserve"> na następujący adres: </w:t>
            </w:r>
            <w:r w:rsidR="00AD2FBE">
              <w:rPr>
                <w:rFonts w:ascii="Arial" w:eastAsia="MyriadPro-LightIt" w:hAnsi="Arial" w:cs="Arial"/>
                <w:i/>
                <w:iCs w:val="0"/>
                <w:sz w:val="18"/>
                <w:szCs w:val="18"/>
              </w:rPr>
              <w:t>(należy podać inny adres)</w:t>
            </w:r>
          </w:p>
          <w:p w14:paraId="0F32E68E" w14:textId="77777777" w:rsidR="00AD2FBE" w:rsidRDefault="00AD2FBE">
            <w:pPr>
              <w:pStyle w:val="FS2"/>
              <w:spacing w:before="60" w:after="80"/>
              <w:rPr>
                <w:rFonts w:ascii="Arial" w:eastAsia="MyriadPro-LightIt" w:hAnsi="Arial" w:cs="Arial"/>
                <w:iCs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</w:t>
            </w:r>
          </w:p>
        </w:tc>
        <w:tc>
          <w:tcPr>
            <w:tcW w:w="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EC395A7" w14:textId="77777777" w:rsidR="00AD2FBE" w:rsidRDefault="00AD2FBE">
            <w:pPr>
              <w:pStyle w:val="FS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50E6C3" w14:textId="77777777" w:rsidR="00AD2FBE" w:rsidRDefault="00AD2FBE">
            <w:pPr>
              <w:pStyle w:val="FS2"/>
            </w:pPr>
          </w:p>
        </w:tc>
      </w:tr>
      <w:tr w:rsidR="00BF7209" w14:paraId="21794256" w14:textId="77777777" w:rsidTr="00BF7209">
        <w:trPr>
          <w:trHeight w:hRule="exact" w:val="813"/>
        </w:trPr>
        <w:tc>
          <w:tcPr>
            <w:tcW w:w="9486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nil"/>
            </w:tcBorders>
            <w:shd w:val="clear" w:color="auto" w:fill="FFFFFF"/>
          </w:tcPr>
          <w:p w14:paraId="65580AFA" w14:textId="77777777" w:rsidR="00BF7209" w:rsidRDefault="00BF7209" w:rsidP="00903B60">
            <w:pPr>
              <w:autoSpaceDE w:val="0"/>
              <w:autoSpaceDN w:val="0"/>
              <w:adjustRightInd w:val="0"/>
              <w:spacing w:before="80" w:after="80"/>
              <w:ind w:left="244" w:hanging="244"/>
              <w:rPr>
                <w:rFonts w:ascii="Arial" w:eastAsia="MyriadPro-LightIt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8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" w:name="Wybór486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9"/>
            <w:r>
              <w:rPr>
                <w:rFonts w:ascii="Arial" w:hAnsi="Arial" w:cs="Arial"/>
                <w:sz w:val="18"/>
                <w:szCs w:val="18"/>
              </w:rPr>
              <w:t xml:space="preserve"> Komunikacja elektroniczna wymaga korzystania z narzędzi i urządzeń, które nie są ogólnodostępne. Nieograniczony, pełny i bezpośredni dostęp do tych narzędzi i urządzeń można uzyskać bezpłatnie pod adresem: </w:t>
            </w:r>
            <w:r>
              <w:rPr>
                <w:rFonts w:ascii="Arial" w:eastAsia="MyriadPro-LightIt" w:hAnsi="Arial" w:cs="Arial"/>
                <w:i/>
                <w:iCs/>
                <w:sz w:val="18"/>
                <w:szCs w:val="18"/>
              </w:rPr>
              <w:t xml:space="preserve">(URL) </w:t>
            </w:r>
          </w:p>
          <w:p w14:paraId="7DA9FAC0" w14:textId="77777777" w:rsidR="00BF7209" w:rsidRDefault="00BF7209" w:rsidP="00903B60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ascii="Arial" w:eastAsia="MyriadPro-LightIt" w:hAnsi="Arial" w:cs="Arial"/>
                <w:i/>
                <w:iCs/>
                <w:color w:val="FF0000"/>
                <w:sz w:val="18"/>
                <w:szCs w:val="18"/>
              </w:rPr>
            </w:pPr>
          </w:p>
          <w:p w14:paraId="7D058119" w14:textId="77777777" w:rsidR="00BF7209" w:rsidRDefault="00BF7209" w:rsidP="00903B60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ascii="Arial" w:eastAsia="MyriadPro-LightIt" w:hAnsi="Arial" w:cs="Arial"/>
                <w:i/>
                <w:iCs/>
                <w:color w:val="FF0000"/>
                <w:sz w:val="18"/>
                <w:szCs w:val="18"/>
              </w:rPr>
            </w:pPr>
          </w:p>
          <w:p w14:paraId="573684E8" w14:textId="77777777" w:rsidR="00BF7209" w:rsidRDefault="00BF7209" w:rsidP="00903B60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ascii="Arial" w:eastAsia="MyriadPro-LightIt" w:hAnsi="Arial" w:cs="Arial"/>
                <w:i/>
                <w:iCs/>
                <w:color w:val="FF0000"/>
                <w:sz w:val="18"/>
                <w:szCs w:val="18"/>
              </w:rPr>
            </w:pPr>
          </w:p>
          <w:p w14:paraId="6195969D" w14:textId="77777777" w:rsidR="00BF7209" w:rsidRDefault="00BF7209" w:rsidP="00903B60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ascii="Arial" w:eastAsia="MyriadPro-LightIt" w:hAnsi="Arial" w:cs="Arial"/>
                <w:i/>
                <w:iCs/>
                <w:color w:val="FF0000"/>
                <w:sz w:val="18"/>
                <w:szCs w:val="18"/>
              </w:rPr>
            </w:pPr>
          </w:p>
          <w:p w14:paraId="42BFF92D" w14:textId="77777777" w:rsidR="00BF7209" w:rsidRDefault="00BF7209" w:rsidP="00903B60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ascii="Arial" w:eastAsia="MyriadPro-LightIt" w:hAnsi="Arial" w:cs="Arial"/>
                <w:i/>
                <w:iCs/>
                <w:color w:val="FF0000"/>
                <w:sz w:val="18"/>
                <w:szCs w:val="18"/>
              </w:rPr>
            </w:pPr>
          </w:p>
          <w:p w14:paraId="59C6FBA7" w14:textId="77777777" w:rsidR="00BF7209" w:rsidRDefault="00BF7209" w:rsidP="00903B60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ascii="Arial" w:eastAsia="MyriadPro-LightIt" w:hAnsi="Arial" w:cs="Arial"/>
                <w:i/>
                <w:iCs/>
                <w:color w:val="FF0000"/>
                <w:sz w:val="18"/>
                <w:szCs w:val="18"/>
              </w:rPr>
            </w:pPr>
          </w:p>
          <w:p w14:paraId="41B11A5F" w14:textId="77777777" w:rsidR="00BF7209" w:rsidRDefault="00BF7209" w:rsidP="00903B60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ascii="Arial" w:eastAsia="MyriadPro-LightIt" w:hAnsi="Arial" w:cs="Arial"/>
                <w:i/>
                <w:iCs/>
                <w:color w:val="FF0000"/>
                <w:sz w:val="18"/>
                <w:szCs w:val="18"/>
              </w:rPr>
            </w:pPr>
          </w:p>
          <w:p w14:paraId="424D8D25" w14:textId="77777777" w:rsidR="00BF7209" w:rsidRDefault="00BF7209" w:rsidP="00903B60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ascii="MyriadPro-Light" w:hAnsi="MyriadPro-Light" w:cs="MyriadPro-Light"/>
                <w:sz w:val="18"/>
                <w:szCs w:val="18"/>
              </w:rPr>
            </w:pPr>
          </w:p>
        </w:tc>
        <w:tc>
          <w:tcPr>
            <w:tcW w:w="103" w:type="dxa"/>
            <w:gridSpan w:val="2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  <w:shd w:val="clear" w:color="auto" w:fill="FFFFFF"/>
          </w:tcPr>
          <w:p w14:paraId="342CAE17" w14:textId="77777777" w:rsidR="00BF7209" w:rsidRDefault="00BF7209" w:rsidP="00903B60">
            <w:pPr>
              <w:pStyle w:val="FS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FFFFFF"/>
          </w:tcPr>
          <w:p w14:paraId="311F868B" w14:textId="77777777" w:rsidR="00BF7209" w:rsidRDefault="00BF7209" w:rsidP="00903B60">
            <w:pPr>
              <w:pStyle w:val="FS2"/>
            </w:pPr>
          </w:p>
        </w:tc>
      </w:tr>
    </w:tbl>
    <w:p w14:paraId="43F2ADCA" w14:textId="77777777" w:rsidR="00F527C4" w:rsidRDefault="00F527C4" w:rsidP="00F527C4">
      <w:pPr>
        <w:pStyle w:val="Legenda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815"/>
        </w:tabs>
        <w:spacing w:before="240"/>
        <w:rPr>
          <w:rFonts w:ascii="Arial" w:hAnsi="Arial" w:cs="Arial"/>
          <w:sz w:val="20"/>
        </w:rPr>
      </w:pPr>
    </w:p>
    <w:p w14:paraId="50020256" w14:textId="77777777" w:rsidR="00AD2FBE" w:rsidRDefault="00AD2FBE" w:rsidP="00F527C4">
      <w:pPr>
        <w:pStyle w:val="Legenda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815"/>
        </w:tabs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I.4) Rodzaj instytucji zamawiającej</w:t>
      </w:r>
      <w:r>
        <w:tab/>
      </w:r>
      <w:r>
        <w:tab/>
      </w:r>
    </w:p>
    <w:tbl>
      <w:tblPr>
        <w:tblW w:w="9705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860"/>
        <w:gridCol w:w="4845"/>
      </w:tblGrid>
      <w:tr w:rsidR="00BF7209" w14:paraId="7B1EC762" w14:textId="77777777" w:rsidTr="00903B60">
        <w:trPr>
          <w:trHeight w:val="7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82082EB" w14:textId="77777777" w:rsidR="00BF7209" w:rsidRDefault="00BF7209" w:rsidP="00903B60">
            <w:pPr>
              <w:pStyle w:val="FS2"/>
              <w:spacing w:before="60" w:line="276" w:lineRule="auto"/>
              <w:ind w:left="244" w:hanging="244"/>
              <w:rPr>
                <w:rFonts w:ascii="Arial" w:hAnsi="Arial" w:cs="Arial"/>
                <w:spacing w:val="-1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7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0" w:name="Wybór479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0"/>
            <w:r>
              <w:rPr>
                <w:rFonts w:ascii="Arial" w:hAnsi="Arial" w:cs="Arial"/>
                <w:sz w:val="18"/>
                <w:szCs w:val="18"/>
              </w:rPr>
              <w:t xml:space="preserve"> Ministerstwo lub inny organ krajowy lub federalny, w 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tym 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lastRenderedPageBreak/>
              <w:t>jednostki regionalne i lokalne</w:t>
            </w:r>
          </w:p>
          <w:p w14:paraId="124B5DDF" w14:textId="77777777" w:rsidR="00BF7209" w:rsidRDefault="00BF7209" w:rsidP="00903B60">
            <w:pPr>
              <w:pStyle w:val="FS2"/>
              <w:spacing w:line="276" w:lineRule="auto"/>
              <w:rPr>
                <w:rFonts w:ascii="Arial" w:hAnsi="Arial" w:cs="Arial"/>
                <w:spacing w:val="-2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8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1" w:name="Wybór480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1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Agencja/urząd krajowy lub federalny</w:t>
            </w:r>
          </w:p>
          <w:p w14:paraId="705CE816" w14:textId="77777777" w:rsidR="00BF7209" w:rsidRDefault="00BF7209" w:rsidP="00903B60">
            <w:pPr>
              <w:pStyle w:val="FS2"/>
              <w:spacing w:line="276" w:lineRule="auto"/>
              <w:rPr>
                <w:rFonts w:ascii="Arial" w:hAnsi="Arial" w:cs="Arial"/>
                <w:spacing w:val="1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8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2" w:name="Wybór481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2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Organ władzy regionalnej lub lokalnej</w:t>
            </w:r>
          </w:p>
          <w:p w14:paraId="3740770C" w14:textId="77777777" w:rsidR="00BF7209" w:rsidRDefault="00BF7209" w:rsidP="00903B60">
            <w:pPr>
              <w:pStyle w:val="FS2"/>
              <w:spacing w:after="60" w:line="276" w:lineRule="auto"/>
              <w:rPr>
                <w:rFonts w:ascii="Arial" w:hAnsi="Arial" w:cs="Arial"/>
                <w:spacing w:val="1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8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3" w:name="Wybór482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3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Agencja/urząd regionalny lub lokalny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F23E64B" w14:textId="77777777" w:rsidR="00BF7209" w:rsidRPr="00B74F53" w:rsidRDefault="00BF7209" w:rsidP="00903B60">
            <w:pPr>
              <w:pStyle w:val="FS2"/>
              <w:spacing w:before="60"/>
              <w:rPr>
                <w:rFonts w:ascii="Arial" w:hAnsi="Arial" w:cs="Arial"/>
                <w:spacing w:val="2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fldChar w:fldCharType="begin">
                <w:ffData>
                  <w:name w:val="Wybór48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4" w:name="Wybór483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4"/>
            <w:r w:rsidRPr="00B74F5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74F53">
              <w:rPr>
                <w:rFonts w:ascii="Arial" w:hAnsi="Arial" w:cs="Arial"/>
                <w:spacing w:val="2"/>
                <w:sz w:val="18"/>
                <w:szCs w:val="18"/>
              </w:rPr>
              <w:t>Podmiot prawa publicznego</w:t>
            </w:r>
          </w:p>
          <w:p w14:paraId="5F46AA67" w14:textId="77777777" w:rsidR="00BF7209" w:rsidRPr="00B74F53" w:rsidRDefault="00BF7209" w:rsidP="00903B60">
            <w:pPr>
              <w:pStyle w:val="FS2"/>
              <w:ind w:left="203" w:hanging="203"/>
              <w:rPr>
                <w:rFonts w:ascii="Arial" w:hAnsi="Arial" w:cs="Arial"/>
                <w:spacing w:val="-2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fldChar w:fldCharType="begin">
                <w:ffData>
                  <w:name w:val="Wybór48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5" w:name="Wybór484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5"/>
            <w:r w:rsidRPr="00B74F5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74F53">
              <w:rPr>
                <w:rFonts w:ascii="Arial" w:hAnsi="Arial" w:cs="Arial"/>
                <w:spacing w:val="1"/>
                <w:sz w:val="18"/>
                <w:szCs w:val="18"/>
              </w:rPr>
              <w:t xml:space="preserve">Instytucja/agencja europejska lub organizacja </w:t>
            </w:r>
            <w:r w:rsidRPr="00B74F53">
              <w:rPr>
                <w:rFonts w:ascii="Arial" w:hAnsi="Arial" w:cs="Arial"/>
                <w:spacing w:val="-2"/>
                <w:sz w:val="18"/>
                <w:szCs w:val="18"/>
              </w:rPr>
              <w:t xml:space="preserve">międzynarodowa </w:t>
            </w:r>
          </w:p>
          <w:p w14:paraId="3504257C" w14:textId="77777777" w:rsidR="00BF7209" w:rsidRDefault="00BF7209" w:rsidP="00903B60">
            <w:pPr>
              <w:pStyle w:val="FS2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8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6" w:name="Wybór485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6"/>
            <w:r w:rsidRPr="00B74F5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74F53">
              <w:rPr>
                <w:rFonts w:ascii="Arial" w:hAnsi="Arial" w:cs="Arial"/>
                <w:spacing w:val="-5"/>
                <w:sz w:val="18"/>
                <w:szCs w:val="18"/>
              </w:rPr>
              <w:t xml:space="preserve">Inny rodzaj: </w:t>
            </w:r>
          </w:p>
        </w:tc>
      </w:tr>
    </w:tbl>
    <w:p w14:paraId="66D3E36D" w14:textId="77777777" w:rsidR="00AD2FBE" w:rsidRDefault="00AD2FBE" w:rsidP="00F527C4">
      <w:pPr>
        <w:pStyle w:val="Legenda"/>
        <w:spacing w:before="240"/>
        <w:ind w:left="0"/>
        <w:rPr>
          <w:sz w:val="2"/>
        </w:rPr>
      </w:pPr>
      <w:r>
        <w:rPr>
          <w:rFonts w:ascii="Arial" w:hAnsi="Arial" w:cs="Arial"/>
          <w:sz w:val="20"/>
        </w:rPr>
        <w:lastRenderedPageBreak/>
        <w:t>I.5) Główny przedmiot lub przedmioty działalności</w:t>
      </w:r>
    </w:p>
    <w:tbl>
      <w:tblPr>
        <w:tblW w:w="9720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904"/>
        <w:gridCol w:w="4816"/>
      </w:tblGrid>
      <w:tr w:rsidR="00BF7209" w14:paraId="413C4093" w14:textId="77777777" w:rsidTr="00903B60">
        <w:trPr>
          <w:trHeight w:val="514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C8AAEE" w14:textId="77777777" w:rsidR="00BF7209" w:rsidRDefault="00BF7209" w:rsidP="00903B60">
            <w:pPr>
              <w:pStyle w:val="FS2"/>
              <w:spacing w:before="60"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6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7" w:name="Wybór468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7"/>
            <w:r>
              <w:rPr>
                <w:rFonts w:ascii="Arial" w:hAnsi="Arial" w:cs="Arial"/>
                <w:sz w:val="18"/>
                <w:szCs w:val="18"/>
              </w:rPr>
              <w:t xml:space="preserve"> Ogólne usługi publiczne</w:t>
            </w:r>
          </w:p>
          <w:p w14:paraId="52526099" w14:textId="77777777" w:rsidR="00BF7209" w:rsidRDefault="00BF7209" w:rsidP="00903B60">
            <w:pPr>
              <w:pStyle w:val="FS2"/>
              <w:spacing w:line="276" w:lineRule="auto"/>
              <w:rPr>
                <w:rFonts w:ascii="Arial" w:hAnsi="Arial" w:cs="Arial"/>
                <w:spacing w:val="8"/>
                <w:sz w:val="18"/>
                <w:szCs w:val="18"/>
              </w:rPr>
            </w:pPr>
            <w:r>
              <w:rPr>
                <w:rFonts w:ascii="Arial" w:hAnsi="Arial" w:cs="Arial"/>
                <w:spacing w:val="8"/>
                <w:sz w:val="18"/>
                <w:szCs w:val="18"/>
              </w:rPr>
              <w:fldChar w:fldCharType="begin">
                <w:ffData>
                  <w:name w:val="Wybór46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8" w:name="Wybór469"/>
            <w:r>
              <w:rPr>
                <w:rFonts w:ascii="Arial" w:hAnsi="Arial" w:cs="Arial"/>
                <w:spacing w:val="8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pacing w:val="8"/>
                <w:sz w:val="18"/>
                <w:szCs w:val="18"/>
              </w:rPr>
            </w:r>
            <w:r>
              <w:rPr>
                <w:rFonts w:ascii="Arial" w:hAnsi="Arial" w:cs="Arial"/>
                <w:spacing w:val="8"/>
                <w:sz w:val="18"/>
                <w:szCs w:val="18"/>
              </w:rPr>
              <w:fldChar w:fldCharType="end"/>
            </w:r>
            <w:bookmarkEnd w:id="18"/>
            <w:r>
              <w:rPr>
                <w:rFonts w:ascii="Arial" w:hAnsi="Arial" w:cs="Arial"/>
                <w:spacing w:val="8"/>
                <w:sz w:val="18"/>
                <w:szCs w:val="18"/>
              </w:rPr>
              <w:t xml:space="preserve"> Obrona</w:t>
            </w:r>
          </w:p>
          <w:p w14:paraId="3D50BC40" w14:textId="77777777" w:rsidR="00BF7209" w:rsidRDefault="00BF7209" w:rsidP="00903B60">
            <w:pPr>
              <w:pStyle w:val="FS2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7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9" w:name="Wybór470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9"/>
            <w:r>
              <w:rPr>
                <w:rFonts w:ascii="Arial" w:hAnsi="Arial" w:cs="Arial"/>
                <w:sz w:val="18"/>
                <w:szCs w:val="18"/>
              </w:rPr>
              <w:t xml:space="preserve"> Porządek i bezpieczeństwo publiczne</w:t>
            </w:r>
          </w:p>
          <w:p w14:paraId="5D52C7F4" w14:textId="77777777" w:rsidR="00BF7209" w:rsidRDefault="00BF7209" w:rsidP="00903B60">
            <w:pPr>
              <w:pStyle w:val="FS2"/>
              <w:spacing w:before="20" w:line="276" w:lineRule="auto"/>
              <w:rPr>
                <w:rFonts w:ascii="Arial" w:hAnsi="Arial" w:cs="Arial"/>
                <w:spacing w:val="-1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7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0" w:name="Wybór471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0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Środowisko</w:t>
            </w:r>
          </w:p>
          <w:p w14:paraId="4BCDBA46" w14:textId="77777777" w:rsidR="00BF7209" w:rsidRDefault="00BF7209" w:rsidP="00903B60">
            <w:pPr>
              <w:pStyle w:val="FS2"/>
              <w:spacing w:line="276" w:lineRule="auto"/>
              <w:rPr>
                <w:rFonts w:ascii="Arial" w:hAnsi="Arial" w:cs="Arial"/>
                <w:spacing w:val="-3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7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1" w:name="Wybór472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1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3"/>
                <w:sz w:val="18"/>
                <w:szCs w:val="18"/>
              </w:rPr>
              <w:t>Sprawy gospodarcze i finansowe</w:t>
            </w:r>
          </w:p>
          <w:p w14:paraId="2E6FF914" w14:textId="77777777" w:rsidR="00BF7209" w:rsidRDefault="00BF7209" w:rsidP="00903B60">
            <w:pPr>
              <w:pStyle w:val="FS2"/>
              <w:spacing w:after="60"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7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22" w:name="Wybór473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2"/>
            <w:r>
              <w:rPr>
                <w:rFonts w:ascii="Arial" w:hAnsi="Arial" w:cs="Arial"/>
                <w:sz w:val="18"/>
                <w:szCs w:val="18"/>
              </w:rPr>
              <w:t xml:space="preserve"> Zdrowie</w:t>
            </w: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8B35274" w14:textId="77777777" w:rsidR="00BF7209" w:rsidRDefault="00BF7209" w:rsidP="00903B60">
            <w:pPr>
              <w:pStyle w:val="FS2"/>
              <w:spacing w:before="60" w:line="276" w:lineRule="auto"/>
              <w:rPr>
                <w:rFonts w:ascii="Arial" w:hAnsi="Arial" w:cs="Arial"/>
                <w:spacing w:val="1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7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3" w:name="Wybór474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3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Budownictwo i obiekty komunalne</w:t>
            </w:r>
          </w:p>
          <w:p w14:paraId="326EEBFB" w14:textId="77777777" w:rsidR="00BF7209" w:rsidRDefault="00BF7209" w:rsidP="00903B60">
            <w:pPr>
              <w:pStyle w:val="FS2"/>
              <w:spacing w:line="276" w:lineRule="auto"/>
              <w:rPr>
                <w:rFonts w:ascii="Arial" w:hAnsi="Arial" w:cs="Arial"/>
                <w:spacing w:val="3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7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4" w:name="Wybór475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4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3"/>
                <w:sz w:val="18"/>
                <w:szCs w:val="18"/>
              </w:rPr>
              <w:t>Ochrona socjalna</w:t>
            </w:r>
          </w:p>
          <w:p w14:paraId="645FCCBB" w14:textId="77777777" w:rsidR="00BF7209" w:rsidRDefault="00BF7209" w:rsidP="00903B60">
            <w:pPr>
              <w:pStyle w:val="FS2"/>
              <w:spacing w:line="276" w:lineRule="auto"/>
              <w:rPr>
                <w:rFonts w:ascii="Arial" w:hAnsi="Arial" w:cs="Arial"/>
                <w:spacing w:val="2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7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5" w:name="Wybór476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5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2"/>
                <w:sz w:val="18"/>
                <w:szCs w:val="18"/>
              </w:rPr>
              <w:t>Rekreacja, kultura i religia</w:t>
            </w:r>
          </w:p>
          <w:p w14:paraId="4A3E05E3" w14:textId="77777777" w:rsidR="00BF7209" w:rsidRDefault="00BF7209" w:rsidP="00903B60">
            <w:pPr>
              <w:pStyle w:val="FS2"/>
              <w:spacing w:line="276" w:lineRule="auto"/>
              <w:rPr>
                <w:rFonts w:ascii="Arial" w:hAnsi="Arial" w:cs="Arial"/>
                <w:spacing w:val="6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7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6" w:name="Wybór477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6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6"/>
                <w:sz w:val="18"/>
                <w:szCs w:val="18"/>
              </w:rPr>
              <w:t>Edukacja</w:t>
            </w:r>
          </w:p>
          <w:p w14:paraId="4874BB24" w14:textId="77777777" w:rsidR="00BF7209" w:rsidRDefault="00BF7209" w:rsidP="00903B60">
            <w:pPr>
              <w:pStyle w:val="FS2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6"/>
                <w:sz w:val="18"/>
                <w:szCs w:val="18"/>
              </w:rPr>
              <w:fldChar w:fldCharType="begin">
                <w:ffData>
                  <w:name w:val="Wybór47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7" w:name="Wybór478"/>
            <w:r>
              <w:rPr>
                <w:rFonts w:ascii="Arial" w:hAnsi="Arial" w:cs="Arial"/>
                <w:spacing w:val="6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pacing w:val="6"/>
                <w:sz w:val="18"/>
                <w:szCs w:val="18"/>
              </w:rPr>
            </w:r>
            <w:r>
              <w:rPr>
                <w:rFonts w:ascii="Arial" w:hAnsi="Arial" w:cs="Arial"/>
                <w:spacing w:val="6"/>
                <w:sz w:val="18"/>
                <w:szCs w:val="18"/>
              </w:rPr>
              <w:fldChar w:fldCharType="end"/>
            </w:r>
            <w:bookmarkEnd w:id="27"/>
            <w:r>
              <w:rPr>
                <w:rFonts w:ascii="Arial" w:hAnsi="Arial" w:cs="Arial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6"/>
                <w:sz w:val="18"/>
                <w:szCs w:val="18"/>
              </w:rPr>
              <w:t>Inna działalność:</w:t>
            </w:r>
            <w:r>
              <w:rPr>
                <w:rFonts w:ascii="Arial" w:hAnsi="Arial" w:cs="Arial"/>
                <w:i/>
                <w:spacing w:val="-6"/>
                <w:sz w:val="18"/>
                <w:szCs w:val="18"/>
              </w:rPr>
              <w:t xml:space="preserve"> </w:t>
            </w:r>
          </w:p>
        </w:tc>
      </w:tr>
    </w:tbl>
    <w:p w14:paraId="3F8621D7" w14:textId="77777777" w:rsidR="00AD2FBE" w:rsidRDefault="00AD2FBE" w:rsidP="00AD2FBE">
      <w:pPr>
        <w:pStyle w:val="sekcje"/>
        <w:rPr>
          <w:lang w:val="pl-PL"/>
        </w:rPr>
      </w:pPr>
    </w:p>
    <w:p w14:paraId="17CD182A" w14:textId="77777777" w:rsidR="00AD2FBE" w:rsidRDefault="00AD2FBE" w:rsidP="00AD2FBE">
      <w:pPr>
        <w:pStyle w:val="sekcje"/>
        <w:rPr>
          <w:rFonts w:ascii="Arial" w:hAnsi="Arial" w:cs="Arial"/>
          <w:szCs w:val="22"/>
          <w:lang w:val="pl-PL"/>
        </w:rPr>
      </w:pPr>
      <w:r>
        <w:rPr>
          <w:rFonts w:ascii="Arial" w:hAnsi="Arial" w:cs="Arial"/>
          <w:szCs w:val="22"/>
          <w:lang w:val="pl-PL"/>
        </w:rPr>
        <w:t>Sekcja II: Przedmiot zamówienia</w:t>
      </w:r>
    </w:p>
    <w:p w14:paraId="3224BBAE" w14:textId="77777777" w:rsidR="00AD2FBE" w:rsidRDefault="00AD2FBE" w:rsidP="00AD2FBE">
      <w:pPr>
        <w:pStyle w:val="Legenda"/>
        <w:tabs>
          <w:tab w:val="left" w:pos="1575"/>
        </w:tabs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II.1) Wielkość lub zakres zamówienia</w:t>
      </w:r>
      <w:r>
        <w:rPr>
          <w:rFonts w:ascii="Arial" w:hAnsi="Arial" w:cs="Arial"/>
          <w:sz w:val="20"/>
        </w:rPr>
        <w:tab/>
      </w:r>
    </w:p>
    <w:tbl>
      <w:tblPr>
        <w:tblW w:w="9780" w:type="dxa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869"/>
        <w:gridCol w:w="2911"/>
      </w:tblGrid>
      <w:tr w:rsidR="00AD2FBE" w:rsidRPr="0096051D" w14:paraId="59B070E0" w14:textId="77777777" w:rsidTr="00BF7209">
        <w:trPr>
          <w:trHeight w:val="385"/>
        </w:trPr>
        <w:tc>
          <w:tcPr>
            <w:tcW w:w="6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40D36F" w14:textId="77777777" w:rsidR="00AD2FBE" w:rsidRDefault="00AD2FBE">
            <w:pPr>
              <w:pStyle w:val="FS2"/>
              <w:spacing w:before="60" w:after="60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II.1.1) Nazwa:</w:t>
            </w:r>
          </w:p>
          <w:p w14:paraId="3FFC1F44" w14:textId="77777777" w:rsidR="00AD2FBE" w:rsidRDefault="00BF7209">
            <w:pPr>
              <w:pStyle w:val="FS2"/>
              <w:spacing w:after="60"/>
              <w:rPr>
                <w:rFonts w:ascii="Arial" w:hAnsi="Arial" w:cs="Arial"/>
                <w:sz w:val="18"/>
                <w:szCs w:val="18"/>
              </w:rPr>
            </w:pPr>
            <w:r w:rsidRPr="00BF7209">
              <w:rPr>
                <w:rFonts w:ascii="Arial" w:hAnsi="Arial" w:cs="Arial"/>
                <w:color w:val="000000"/>
                <w:sz w:val="18"/>
                <w:szCs w:val="18"/>
              </w:rPr>
              <w:t>Dostawa produktów farmaceutycznych w 50 pakietach.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485AA8" w14:textId="77777777" w:rsidR="00AD2FBE" w:rsidRPr="0096051D" w:rsidRDefault="00AD2FBE">
            <w:pPr>
              <w:pStyle w:val="FS2"/>
              <w:spacing w:before="60" w:after="60"/>
              <w:rPr>
                <w:rFonts w:ascii="Arial" w:hAnsi="Arial" w:cs="Arial"/>
                <w:sz w:val="18"/>
                <w:szCs w:val="18"/>
                <w:vertAlign w:val="superscript"/>
                <w:lang w:val="en-GB"/>
              </w:rPr>
            </w:pPr>
            <w:proofErr w:type="spellStart"/>
            <w:r w:rsidRPr="0096051D">
              <w:rPr>
                <w:rFonts w:ascii="Arial" w:hAnsi="Arial" w:cs="Arial"/>
                <w:sz w:val="18"/>
                <w:szCs w:val="18"/>
                <w:lang w:val="en-GB"/>
              </w:rPr>
              <w:t>Numer</w:t>
            </w:r>
            <w:proofErr w:type="spellEnd"/>
            <w:r w:rsidRPr="0096051D">
              <w:rPr>
                <w:rFonts w:ascii="Arial" w:hAnsi="Arial" w:cs="Arial"/>
                <w:sz w:val="18"/>
                <w:szCs w:val="18"/>
                <w:lang w:val="en-GB"/>
              </w:rPr>
              <w:t xml:space="preserve"> referencyjny:</w:t>
            </w:r>
            <w:r w:rsidRPr="0096051D">
              <w:rPr>
                <w:rFonts w:ascii="Arial" w:hAnsi="Arial" w:cs="Arial"/>
                <w:sz w:val="18"/>
                <w:szCs w:val="18"/>
                <w:vertAlign w:val="superscript"/>
                <w:lang w:val="en-GB"/>
              </w:rPr>
              <w:t>2</w:t>
            </w:r>
          </w:p>
          <w:p w14:paraId="60CAA889" w14:textId="77777777" w:rsidR="00AD2FBE" w:rsidRPr="0096051D" w:rsidRDefault="00BF7209">
            <w:pPr>
              <w:pStyle w:val="FS2"/>
              <w:spacing w:before="60" w:after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F7209">
              <w:rPr>
                <w:rFonts w:ascii="Arial" w:hAnsi="Arial" w:cs="Arial"/>
                <w:color w:val="000000"/>
                <w:sz w:val="18"/>
                <w:szCs w:val="18"/>
                <w:lang w:val="en-GB"/>
              </w:rPr>
              <w:t>Eap-2412/12/24/D</w:t>
            </w:r>
          </w:p>
        </w:tc>
      </w:tr>
      <w:tr w:rsidR="00AD2FBE" w14:paraId="1F61C3C1" w14:textId="77777777" w:rsidTr="00BF7209">
        <w:trPr>
          <w:trHeight w:val="351"/>
        </w:trPr>
        <w:tc>
          <w:tcPr>
            <w:tcW w:w="978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14:paraId="60E72ACC" w14:textId="77777777" w:rsidR="00AD2FBE" w:rsidRDefault="00AD2FBE">
            <w:pPr>
              <w:pStyle w:val="FS2"/>
              <w:spacing w:before="120"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 xml:space="preserve">II.1.2) Główny kod CPV: </w:t>
            </w:r>
            <w:r w:rsidR="00BF7209" w:rsidRPr="00BF7209">
              <w:rPr>
                <w:rFonts w:ascii="Arial" w:hAnsi="Arial" w:cs="Arial"/>
                <w:b/>
                <w:bCs w:val="0"/>
                <w:sz w:val="18"/>
                <w:szCs w:val="18"/>
              </w:rPr>
              <w:t>33600000-6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B74F53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>Uzupełniający kod CPV: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 xml:space="preserve">1,2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</w:tc>
      </w:tr>
      <w:tr w:rsidR="00AD2FBE" w14:paraId="7849E5D9" w14:textId="77777777" w:rsidTr="00BF7209">
        <w:trPr>
          <w:trHeight w:val="457"/>
        </w:trPr>
        <w:tc>
          <w:tcPr>
            <w:tcW w:w="978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14:paraId="049F8F52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 xml:space="preserve">II.1.3) Rodzaj zamówienia </w:t>
            </w:r>
            <w:r w:rsidR="00BF7209">
              <w:rPr>
                <w:rFonts w:ascii="Arial" w:hAnsi="Arial" w:cs="Arial"/>
                <w:b/>
                <w:bCs w:val="0"/>
                <w:sz w:val="18"/>
                <w:szCs w:val="18"/>
              </w:rPr>
              <w:fldChar w:fldCharType="begin">
                <w:ffData>
                  <w:name w:val="Wybór49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8" w:name="Wybór496"/>
            <w:r w:rsidR="00BF7209">
              <w:rPr>
                <w:rFonts w:ascii="Arial" w:hAnsi="Arial" w:cs="Arial"/>
                <w:b/>
                <w:bCs w:val="0"/>
                <w:sz w:val="18"/>
                <w:szCs w:val="18"/>
              </w:rPr>
              <w:instrText xml:space="preserve"> FORMCHECKBOX </w:instrText>
            </w:r>
            <w:r w:rsidR="00BF7209">
              <w:rPr>
                <w:rFonts w:ascii="Arial" w:hAnsi="Arial" w:cs="Arial"/>
                <w:b/>
                <w:bCs w:val="0"/>
                <w:sz w:val="18"/>
                <w:szCs w:val="18"/>
              </w:rPr>
            </w:r>
            <w:r w:rsidR="00BF7209">
              <w:rPr>
                <w:rFonts w:ascii="Arial" w:hAnsi="Arial" w:cs="Arial"/>
                <w:b/>
                <w:bCs w:val="0"/>
                <w:sz w:val="18"/>
                <w:szCs w:val="18"/>
              </w:rPr>
              <w:fldChar w:fldCharType="end"/>
            </w:r>
            <w:bookmarkEnd w:id="28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Roboty budowlane </w:t>
            </w:r>
            <w:r w:rsidR="00BF720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49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29" w:name="Wybór497"/>
            <w:r w:rsidR="00BF720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 w:rsidR="00BF720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BF720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29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Dostawy </w:t>
            </w:r>
            <w:r w:rsidR="00BF720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49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0" w:name="Wybór498"/>
            <w:r w:rsidR="00BF720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 w:rsidR="00BF720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BF720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30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Usługi</w:t>
            </w:r>
          </w:p>
        </w:tc>
      </w:tr>
      <w:tr w:rsidR="00AD2FBE" w14:paraId="60F3609D" w14:textId="77777777" w:rsidTr="00BF7209">
        <w:trPr>
          <w:trHeight w:val="70"/>
        </w:trPr>
        <w:tc>
          <w:tcPr>
            <w:tcW w:w="978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14:paraId="4603A45A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II. 1.4) Krótki opis:</w:t>
            </w:r>
          </w:p>
          <w:p w14:paraId="14C4E78A" w14:textId="77777777" w:rsidR="00AD2FBE" w:rsidRDefault="00BF7209">
            <w:pPr>
              <w:pStyle w:val="FS2"/>
              <w:spacing w:before="80" w:after="80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 w:rsidRPr="00BF7209">
              <w:rPr>
                <w:rFonts w:ascii="Arial" w:hAnsi="Arial" w:cs="Arial"/>
                <w:bCs w:val="0"/>
                <w:color w:val="000000"/>
                <w:sz w:val="18"/>
                <w:szCs w:val="18"/>
              </w:rPr>
              <w:t>Dostawa produktów farmaceutycznych w 50 pakietach - szczegółowo opisanych w zał. 2 - OPZ i zał. 4 - Formularze cenowe do SWZ</w:t>
            </w:r>
          </w:p>
        </w:tc>
      </w:tr>
      <w:tr w:rsidR="00AD2FBE" w14:paraId="16093D95" w14:textId="77777777" w:rsidTr="00BF7209">
        <w:trPr>
          <w:trHeight w:val="70"/>
        </w:trPr>
        <w:tc>
          <w:tcPr>
            <w:tcW w:w="978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14:paraId="73CE4BD0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b/>
                <w:bCs w:val="0"/>
                <w:sz w:val="18"/>
                <w:szCs w:val="18"/>
                <w:vertAlign w:val="superscript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 xml:space="preserve">II. 1.5) Szacunkowa całkowita wartość </w:t>
            </w:r>
            <w:r>
              <w:rPr>
                <w:rFonts w:ascii="Arial" w:hAnsi="Arial" w:cs="Arial"/>
                <w:bCs w:val="0"/>
                <w:sz w:val="18"/>
                <w:szCs w:val="18"/>
                <w:vertAlign w:val="superscript"/>
              </w:rPr>
              <w:t>2</w:t>
            </w:r>
          </w:p>
          <w:p w14:paraId="4C3F502A" w14:textId="77777777" w:rsidR="00AD2FBE" w:rsidRDefault="00AD2FBE">
            <w:pPr>
              <w:pStyle w:val="FS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Wartość bez VAT: </w:t>
            </w:r>
            <w:r w:rsidR="00BF7209" w:rsidRPr="00BF7209">
              <w:rPr>
                <w:rFonts w:ascii="Arial" w:hAnsi="Arial" w:cs="Arial"/>
                <w:sz w:val="18"/>
                <w:szCs w:val="18"/>
              </w:rPr>
              <w:t>4 902 451.34</w:t>
            </w:r>
            <w:r>
              <w:rPr>
                <w:rFonts w:ascii="Arial" w:hAnsi="Arial" w:cs="Arial"/>
                <w:sz w:val="18"/>
                <w:szCs w:val="18"/>
              </w:rPr>
              <w:t xml:space="preserve"> Waluta: PLN</w:t>
            </w:r>
          </w:p>
          <w:p w14:paraId="33F340C9" w14:textId="77777777" w:rsidR="00AD2FBE" w:rsidRDefault="00AD2FBE">
            <w:pPr>
              <w:pStyle w:val="FS2"/>
              <w:spacing w:before="80" w:after="80"/>
              <w:ind w:right="102"/>
              <w:jc w:val="both"/>
              <w:rPr>
                <w:rFonts w:ascii="Arial" w:hAnsi="Arial" w:cs="Arial"/>
                <w:bCs w:val="0"/>
                <w:i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(w przypadku umów ramowych lub dynamicznego systemu zakupów – szacunkowa całkowita maksymalna wartość w całym okresie obowiązywania umowy ramowej lub dynamicznego systemu zakupów)</w:t>
            </w:r>
          </w:p>
        </w:tc>
      </w:tr>
      <w:tr w:rsidR="00BF7209" w14:paraId="00A61D65" w14:textId="77777777" w:rsidTr="00BF7209">
        <w:trPr>
          <w:trHeight w:val="70"/>
        </w:trPr>
        <w:tc>
          <w:tcPr>
            <w:tcW w:w="978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14:paraId="7B8C3971" w14:textId="77777777" w:rsidR="00BF7209" w:rsidRDefault="00BF7209" w:rsidP="00903B60">
            <w:pPr>
              <w:pStyle w:val="FS2"/>
              <w:spacing w:before="80" w:after="80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II.1.6) Informacje o częściach</w:t>
            </w:r>
          </w:p>
          <w:p w14:paraId="4D84ACB8" w14:textId="77777777" w:rsidR="00BF7209" w:rsidRDefault="00BF7209" w:rsidP="00903B60">
            <w:pPr>
              <w:pStyle w:val="FS2"/>
              <w:spacing w:before="10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To zamówienie podzielone jest na części: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6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31" w:name="Wybór461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1"/>
            <w:r>
              <w:rPr>
                <w:rFonts w:ascii="Arial" w:hAnsi="Arial" w:cs="Arial"/>
                <w:sz w:val="18"/>
                <w:szCs w:val="18"/>
              </w:rPr>
              <w:t xml:space="preserve"> tak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6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2" w:name="Wybór462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2"/>
            <w:r>
              <w:rPr>
                <w:rFonts w:ascii="Arial" w:hAnsi="Arial" w:cs="Arial"/>
                <w:sz w:val="18"/>
                <w:szCs w:val="18"/>
              </w:rPr>
              <w:t xml:space="preserve"> nie</w:t>
            </w:r>
          </w:p>
          <w:p w14:paraId="75E2F4AB" w14:textId="77777777" w:rsidR="00BF7209" w:rsidRDefault="00BF7209" w:rsidP="00903B60">
            <w:pPr>
              <w:pStyle w:val="FS2"/>
              <w:spacing w:before="2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Oferty można składać w odniesieniu do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6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33" w:name="Wybór463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3"/>
            <w:r>
              <w:rPr>
                <w:rFonts w:ascii="Arial" w:hAnsi="Arial" w:cs="Arial"/>
                <w:sz w:val="18"/>
                <w:szCs w:val="18"/>
              </w:rPr>
              <w:t xml:space="preserve"> wszystkich części 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6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4" w:name="Wybór464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4"/>
            <w:r>
              <w:rPr>
                <w:rFonts w:ascii="Arial" w:hAnsi="Arial" w:cs="Arial"/>
                <w:sz w:val="18"/>
                <w:szCs w:val="18"/>
              </w:rPr>
              <w:t xml:space="preserve"> maksymalnej liczby części: [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]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6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5" w:name="Wybór465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5"/>
            <w:r>
              <w:rPr>
                <w:rFonts w:ascii="Arial" w:hAnsi="Arial" w:cs="Arial"/>
                <w:sz w:val="18"/>
                <w:szCs w:val="18"/>
              </w:rPr>
              <w:t xml:space="preserve">  tylko jednej części</w:t>
            </w:r>
          </w:p>
          <w:p w14:paraId="1ED13E8E" w14:textId="77777777" w:rsidR="00BF7209" w:rsidRDefault="00BF7209" w:rsidP="00903B60">
            <w:pPr>
              <w:autoSpaceDE w:val="0"/>
              <w:autoSpaceDN w:val="0"/>
              <w:adjustRightInd w:val="0"/>
              <w:spacing w:before="100"/>
              <w:rPr>
                <w:rFonts w:ascii="MyriadPro-Light" w:eastAsia="HiraKakuPro-W3" w:hAnsi="MyriadPro-Light" w:cs="MyriadPro-Light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6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6" w:name="Wybór466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6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031A1">
              <w:rPr>
                <w:rFonts w:ascii="Arial" w:eastAsia="HiraKakuPro-W3" w:hAnsi="Arial" w:cs="Arial"/>
                <w:sz w:val="18"/>
                <w:szCs w:val="18"/>
              </w:rPr>
              <w:t xml:space="preserve">Maksymalna liczba części, które mogą zostać udzielone jednemu oferentowi: </w:t>
            </w:r>
            <w:r w:rsidRPr="001031A1">
              <w:rPr>
                <w:rFonts w:ascii="Arial" w:hAnsi="Arial" w:cs="Arial"/>
                <w:sz w:val="18"/>
                <w:szCs w:val="18"/>
              </w:rPr>
              <w:t>[</w:t>
            </w:r>
            <w:r>
              <w:rPr>
                <w:rFonts w:ascii="Arial" w:hAnsi="Arial" w:cs="Arial"/>
                <w:sz w:val="18"/>
                <w:szCs w:val="18"/>
              </w:rPr>
              <w:t xml:space="preserve">  ]</w:t>
            </w:r>
          </w:p>
          <w:p w14:paraId="5C599FEE" w14:textId="77777777" w:rsidR="00BF7209" w:rsidRDefault="00BF7209" w:rsidP="00903B60">
            <w:pPr>
              <w:pStyle w:val="FS2"/>
              <w:spacing w:after="20"/>
              <w:rPr>
                <w:rFonts w:ascii="MyriadPro-Light" w:eastAsia="HiraKakuPro-W3" w:hAnsi="MyriadPro-Light" w:cs="MyriadPro-Light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6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7" w:name="Wybór467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7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031A1">
              <w:rPr>
                <w:rFonts w:ascii="Arial" w:eastAsia="HiraKakuPro-W3" w:hAnsi="Arial" w:cs="Arial"/>
                <w:sz w:val="18"/>
                <w:szCs w:val="18"/>
              </w:rPr>
              <w:t>Instytucja zamawiająca zastrzega sobie prawo do udzielenia łącznie następujących części lub grup części:</w:t>
            </w:r>
          </w:p>
          <w:p w14:paraId="75595F33" w14:textId="77777777" w:rsidR="00BF7209" w:rsidRDefault="00BF7209" w:rsidP="00903B60">
            <w:pPr>
              <w:pStyle w:val="FS2"/>
              <w:spacing w:after="60"/>
              <w:rPr>
                <w:rFonts w:ascii="MyriadPro-Light" w:eastAsia="HiraKakuPro-W3" w:hAnsi="MyriadPro-Light" w:cs="MyriadPro-Light"/>
                <w:sz w:val="18"/>
                <w:szCs w:val="18"/>
              </w:rPr>
            </w:pPr>
          </w:p>
        </w:tc>
      </w:tr>
    </w:tbl>
    <w:p w14:paraId="7FC25486" w14:textId="77777777" w:rsidR="00AD2FBE" w:rsidRDefault="00AD2FBE" w:rsidP="00AD2FBE">
      <w:pPr>
        <w:pStyle w:val="Legenda"/>
        <w:spacing w:before="0" w:after="0"/>
        <w:ind w:left="0"/>
        <w:rPr>
          <w:rFonts w:ascii="Arial" w:hAnsi="Arial" w:cs="Arial"/>
          <w:sz w:val="2"/>
          <w:szCs w:val="2"/>
        </w:rPr>
      </w:pPr>
    </w:p>
    <w:p w14:paraId="5D3198A8" w14:textId="77777777" w:rsidR="00AD2FBE" w:rsidRDefault="00AD2FBE" w:rsidP="00AD2FBE">
      <w:pPr>
        <w:spacing w:before="240" w:after="12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II.2) Opis</w:t>
      </w:r>
    </w:p>
    <w:tbl>
      <w:tblPr>
        <w:tblW w:w="999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96"/>
      </w:tblGrid>
      <w:tr w:rsidR="00BF7209" w14:paraId="0BB125CD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4E528A91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2BA53B3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1 - PŁYNY INFUZYJNE 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129DEBB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1</w:t>
                  </w:r>
                </w:p>
              </w:tc>
            </w:tr>
            <w:tr w:rsidR="00BF7209" w14:paraId="476CD177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F9AC653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197C06F7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7FB73C55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33929572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1AE87BBB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4623EF52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6BA10277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63DF6902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6809CF45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0CCC54C9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15DD5B72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5B61865F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040C34D9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4AC8BBC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5A798C67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62ECB010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3540BBF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2A5390F4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 pozycji asortymentowych szczegółowo opisanych w zał. 2 i zał. 4 do SWZ.</w:t>
                  </w:r>
                </w:p>
              </w:tc>
            </w:tr>
            <w:tr w:rsidR="00BF7209" w14:paraId="1E2B19E7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D2B4455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6FE947A5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636E6BD1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6839C51E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68D78C0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II.2.6) Szacunkowa wartość</w:t>
                  </w:r>
                </w:p>
                <w:p w14:paraId="2C5E42AE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25144,9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3730DA76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377BD516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B4C1174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004644CB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22C9D552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34097FC3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6B771CF3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8" w:name="Wybór1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9" w:name="Wybór1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539E908F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051CA893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04D745C1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24AA83FC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3C962FF7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68BAF344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67135E0E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6D0C1D91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6C502C10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19BBD2D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5EB54CCD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0" w:name="Wybór1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1" w:name="Wybór1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7B9310F0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AB7489D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446990F7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1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2" w:name="Wybór15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4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3" w:name="Wybór1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4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20EB3D15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26F86647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3FDBDDF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486A096D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4" w:name="Wybór1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0782B275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27876CE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02727B7B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7CF7CB76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5" w:name="Wybór1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6" w:name="Wybór1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49456D66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18B55587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3C04E229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22650674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457.18 PLN.</w:t>
                  </w:r>
                </w:p>
              </w:tc>
            </w:tr>
          </w:tbl>
          <w:p w14:paraId="7F9ED728" w14:textId="77777777" w:rsidR="00BF7209" w:rsidRDefault="00BF7209" w:rsidP="00903B60">
            <w:pPr>
              <w:pStyle w:val="FS2"/>
            </w:pPr>
          </w:p>
        </w:tc>
      </w:tr>
      <w:tr w:rsidR="00BF7209" w14:paraId="650532D5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05B00CEC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603DE26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2 - HIALURONIAN + CHONDROITYNA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D6E25E0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2</w:t>
                  </w:r>
                </w:p>
              </w:tc>
            </w:tr>
            <w:tr w:rsidR="00BF7209" w14:paraId="6D40D20E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DEC67AA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28905EA7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0151CBDD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3A068E5D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79C9505C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458BFBF1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264D2D23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B1CBF8D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592BDF0D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58ED4DE0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22D1796C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318E61E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2BAB4592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AC75607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7C3C2D85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478ACDD1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498CE6C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55340403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 pozycja asortymentowa szczegółowo opisana w zał. 2 i zał. 4 do SWZ.</w:t>
                  </w:r>
                </w:p>
              </w:tc>
            </w:tr>
            <w:tr w:rsidR="00BF7209" w14:paraId="350C4679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306A5E4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2116E2F0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060CD321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423F4F55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2F84D40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7AB85A0D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125400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0D63A1B5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68B63BF5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1D33AA9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II.2.7) Okres obowiązywania zamówienia, umowy ramowej lub dynamicznego systemu zakupów</w:t>
                  </w:r>
                </w:p>
                <w:p w14:paraId="6F7E2382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55252251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0CA27371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4F336CBF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7" w:name="Wybór2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8" w:name="Wybór2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4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02DFCC28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5EA7DC2B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7681580D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32270AC9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1ED58043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7FA64980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295EB86D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31D5EA11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6CC7885B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B1BEEAC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59A01160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9" w:name="Wybór2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50" w:name="Wybór2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5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6A48BDE8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DC70E42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187AD5EB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2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51" w:name="Wybór24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5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52" w:name="Wybór2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5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3B6D46FA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2EDCDAE0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3AA6C5D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3C0BE1A9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53" w:name="Wybór2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5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72C94ABA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9C58BFA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5A97F665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12D47535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54" w:name="Wybór2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5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55" w:name="Wybór2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5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7BA13709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6B5DF95D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2F44C884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7CCD4F09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2 280.00 PLN.</w:t>
                  </w:r>
                </w:p>
              </w:tc>
            </w:tr>
          </w:tbl>
          <w:p w14:paraId="0F34509C" w14:textId="77777777" w:rsidR="00BF7209" w:rsidRDefault="00BF7209" w:rsidP="00903B60">
            <w:pPr>
              <w:pStyle w:val="FS2"/>
            </w:pPr>
          </w:p>
        </w:tc>
      </w:tr>
      <w:tr w:rsidR="00BF7209" w14:paraId="47D0BC22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6D440815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37BFE22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3 - TUBERCULINUM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6D10F4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3</w:t>
                  </w:r>
                </w:p>
              </w:tc>
            </w:tr>
            <w:tr w:rsidR="00BF7209" w14:paraId="4168E652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5F7000B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48CAAD57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4FC98DEC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02566E1B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1CC810D5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2268D0E8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2A2306C9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23A7D9E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742735D2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58F1DFC1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5221C248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1F48A82F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30F31A67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058AA0F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1480EC3A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114C8DC9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948B722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75A68BC2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1 </w:t>
                  </w:r>
                  <w:proofErr w:type="spellStart"/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pozycjia</w:t>
                  </w:r>
                  <w:proofErr w:type="spellEnd"/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asortymentowa szczegółowo opisana w zał. 2 i zał. 4 do SWZ.</w:t>
                  </w:r>
                </w:p>
              </w:tc>
            </w:tr>
            <w:tr w:rsidR="00BF7209" w14:paraId="15D4D0C5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0E818AF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2307C20D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7BAC2358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79CC3249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059DB54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323FDD1D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24116,4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571272D5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63BC2461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9B223B7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3210ED70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4E719FE1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780F4B6F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7DCDD336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56" w:name="Wybór2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5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57" w:name="Wybór3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5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5C2CC26A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3C2B49D4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48ACB9B7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43CC7953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16574810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2D74384C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5EA09512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5183CF18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42F175F0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55D6DD6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0C4B61B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58" w:name="Wybór3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5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59" w:name="Wybór3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5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25299774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4464FB4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586C8C39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3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60" w:name="Wybór33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6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61" w:name="Wybór3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6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574C4CC2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43767624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7A402F9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7A12EF62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62" w:name="Wybór3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6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51E5D944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29F2084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1DAF2ED6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64A49B23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63" w:name="Wybór3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6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64" w:name="Wybór3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6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19E06DED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465A7E11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79CCDA12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42D6D29C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438.48 PLN.</w:t>
                  </w:r>
                </w:p>
              </w:tc>
            </w:tr>
          </w:tbl>
          <w:p w14:paraId="18A33263" w14:textId="77777777" w:rsidR="00BF7209" w:rsidRDefault="00BF7209" w:rsidP="00903B60">
            <w:pPr>
              <w:pStyle w:val="FS2"/>
            </w:pPr>
          </w:p>
        </w:tc>
      </w:tr>
      <w:tr w:rsidR="00BF7209" w14:paraId="4A2E0776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7A285C53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DCE38B9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4 - LEKI RÓŻNE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B62D8E9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4</w:t>
                  </w:r>
                </w:p>
              </w:tc>
            </w:tr>
            <w:tr w:rsidR="00BF7209" w14:paraId="219C4279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96ADBC1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68526984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137D61D8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4C1F5025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4FF4962C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3CA6D122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66B1D992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7531F18B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7E4AD741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180C605A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2DD9241A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1830C257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60E155D5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2AEDEA6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09A02CBF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7FB7AC04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FA6B0EC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78DE3582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37  pozycji asortymentowych  szczegółowo opisanych w zał. 2 i zał. 4 do SWZ.</w:t>
                  </w:r>
                </w:p>
              </w:tc>
            </w:tr>
            <w:tr w:rsidR="00BF7209" w14:paraId="29939296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44F15F5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290A1F43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045E1D38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3F6F4009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D6B4289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36E44488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183080,37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6E25E92C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2D2A88DB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9F86746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399E9F47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15513F23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68EFDB1C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54B5A041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65" w:name="Wybór3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6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66" w:name="Wybór3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6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56D1CAB5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495A6D93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434FB66B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53D0F4FA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1252F63C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13BD265B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5A751A45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597D9F28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020795A9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4160E7F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3D36FFF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67" w:name="Wybór4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6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68" w:name="Wybór4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6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33778ED0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8051476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II.2.11 Informacje o opcjach</w:t>
                  </w:r>
                </w:p>
                <w:p w14:paraId="75EEE92E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4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69" w:name="Wybór42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6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4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70" w:name="Wybór4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7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69747348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6FC44B80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CAE8C7F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1F5089D4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71" w:name="Wybór4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7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22D49A5D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8916443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5CC0346E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54A854D9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72" w:name="Wybór4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7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73" w:name="Wybór4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7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58CBF075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36165D04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51329DCD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1DDCAE45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3 328.73 PLN.</w:t>
                  </w:r>
                </w:p>
              </w:tc>
            </w:tr>
          </w:tbl>
          <w:p w14:paraId="12FB3507" w14:textId="77777777" w:rsidR="00BF7209" w:rsidRDefault="00BF7209" w:rsidP="00903B60">
            <w:pPr>
              <w:pStyle w:val="FS2"/>
            </w:pPr>
          </w:p>
        </w:tc>
      </w:tr>
      <w:tr w:rsidR="00BF7209" w14:paraId="34C4577A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68A11A22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2E1235D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5 - TEICOPLANINA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2169D65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5</w:t>
                  </w:r>
                </w:p>
              </w:tc>
            </w:tr>
            <w:tr w:rsidR="00BF7209" w14:paraId="48DA23B0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77480AB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2F63859C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1B78CC55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044392CD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43DADBB9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180981EC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3FCA02D1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E2C3334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1ACB0445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40B53A6A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038EDD43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796F95FE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481247B7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397FEDC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29193BA7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55CBC40D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0560D5A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004AEF52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1 </w:t>
                  </w:r>
                  <w:proofErr w:type="spellStart"/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pozycjia</w:t>
                  </w:r>
                  <w:proofErr w:type="spellEnd"/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asortymentowa szczegółowo opisana w zał. 2 i zał. 4 do SWZ.</w:t>
                  </w:r>
                </w:p>
              </w:tc>
            </w:tr>
            <w:tr w:rsidR="00BF7209" w14:paraId="02BB5A25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52D15D5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2DAB488C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1F0AF73B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3F0EBED9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87DEA65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4196244C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138600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37FB4EE7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2A36F968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3BC56E3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5B5E03F3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40CA780A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326BEDA7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7188E739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74" w:name="Wybór4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7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4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75" w:name="Wybór4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7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2C1B6175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317680C6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26DBE5FE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1A0ADD94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2DE34597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02F18EFF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080777A6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2185D8D3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7BD8C4D8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D131993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40C90BDC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76" w:name="Wybór4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7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5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77" w:name="Wybór5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7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0A95D91F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6048F13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37F1A871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5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78" w:name="Wybór51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7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5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79" w:name="Wybór5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7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4CD7B70A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314F5689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1B72F9D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5BAA5A19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fldChar w:fldCharType="begin">
                      <w:ffData>
                        <w:name w:val="Wybór5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80" w:name="Wybór5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8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6D1C23FC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BB79D5C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II.2.13 Informacje o funduszach Unii Europejskiej</w:t>
                  </w:r>
                </w:p>
                <w:p w14:paraId="5E1CB939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0EFAA1A4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5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81" w:name="Wybór5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8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5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82" w:name="Wybór5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8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4017D390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386B2596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B9D713B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120DD9D9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2 520.00 PLN.</w:t>
                  </w:r>
                </w:p>
              </w:tc>
            </w:tr>
          </w:tbl>
          <w:p w14:paraId="018DB779" w14:textId="77777777" w:rsidR="00BF7209" w:rsidRDefault="00BF7209" w:rsidP="00903B60">
            <w:pPr>
              <w:pStyle w:val="FS2"/>
            </w:pPr>
          </w:p>
        </w:tc>
      </w:tr>
      <w:tr w:rsidR="00BF7209" w14:paraId="3DCEB0D4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74153516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B5CB7D7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6 - MIRCERA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F059440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6</w:t>
                  </w:r>
                </w:p>
              </w:tc>
            </w:tr>
            <w:tr w:rsidR="00BF7209" w14:paraId="7BC47B47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CA28506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20F09B21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31D63715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020BFCDF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406F76C6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497C0999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3688FD70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F2C4F8B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4CDF7FB3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31F43128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000EA513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532DFE7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1DEA42AF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BBA553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76650E80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28BCBDA5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F0CE28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6C5C3727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 pozycja asortymentowa szczegółowo opisana w zał. 2 i zał. 4 do SWZ.</w:t>
                  </w:r>
                </w:p>
              </w:tc>
            </w:tr>
            <w:tr w:rsidR="00BF7209" w14:paraId="60006F73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BC41AC3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5D43910A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0420238C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0DFE36CD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BC07475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714072A2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17050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507AB1A7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56E864D6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C8915DC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62188C62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62CE885B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2851F575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6B4260A5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5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83" w:name="Wybór5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8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5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84" w:name="Wybór5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8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6C827D4B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650DA10D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5D986FAE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2C713BE9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0F142F24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14613539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70438792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69B4F142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71871D71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C0145F8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17E61A2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5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85" w:name="Wybór5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8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5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86" w:name="Wybór5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8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186B8F9C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78163DF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69E14A89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6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87" w:name="Wybór60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8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6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88" w:name="Wybór6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8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02F55286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44BE27EF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1711E9A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1BAFDD01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6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89" w:name="Wybór6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8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2343DFB0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E0EDAFC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2AF3C340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64962F96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6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90" w:name="Wybór6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9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6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91" w:name="Wybór6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9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70AC7650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11FCF3D3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7DE929E4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II.2.14 Informacje dodatkowe:</w:t>
                  </w:r>
                </w:p>
                <w:p w14:paraId="74F9108D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310.00 PLN.</w:t>
                  </w:r>
                </w:p>
              </w:tc>
            </w:tr>
          </w:tbl>
          <w:p w14:paraId="3022B035" w14:textId="77777777" w:rsidR="00BF7209" w:rsidRDefault="00BF7209" w:rsidP="00903B60">
            <w:pPr>
              <w:pStyle w:val="FS2"/>
            </w:pPr>
          </w:p>
        </w:tc>
      </w:tr>
      <w:tr w:rsidR="00BF7209" w14:paraId="6958CA5D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1E52B74B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D628B1C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7 - ŻYWIENIE DOJELITOWE 1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87F7FB3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7</w:t>
                  </w:r>
                </w:p>
              </w:tc>
            </w:tr>
            <w:tr w:rsidR="00BF7209" w14:paraId="4B6AFEE8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64E73BD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703E63E8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6ABAFC0A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2263F86E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35D0ED95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248BB438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1E8D826A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2B373523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6B28CE42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7FFE488B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5931EB9D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177DAD38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1C88E5D3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2C1E1A5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42FA6F34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454649CB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AE59184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640C41D4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16 pozycji asortymentowych szczegółowo opisanych w zał. 2 i zał. 4 do SWZ.</w:t>
                  </w:r>
                </w:p>
              </w:tc>
            </w:tr>
            <w:tr w:rsidR="00BF7209" w14:paraId="327CC420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489BA2D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22B82A7D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0E42C498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495C076C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77CCF5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0A2B6D5D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97877,34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3F0F4F25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04D4D146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A9590ED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06E5B402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35377763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2BEBCF75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108281B7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6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92" w:name="Wybór6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9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6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93" w:name="Wybór6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9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79B70485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7D35679C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6275DFA0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736D18CF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3B5DA7BF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12F92F9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7CA48315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4E45AFCB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15571998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F10F801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29073A5F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6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94" w:name="Wybór6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9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6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95" w:name="Wybór6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9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2C32BA8F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97D8FD8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71043113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6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96" w:name="Wybór69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9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7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97" w:name="Wybór7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9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48DB9D6A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56C68124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12BCBA1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782FA47E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7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98" w:name="Wybór7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9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3F2BB683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855163A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134261E0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74B187B1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7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99" w:name="Wybór7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9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7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00" w:name="Wybór7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0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59AF8FC7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6C61A686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0B0584AD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6DBFA674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1 779.59 PLN.</w:t>
                  </w:r>
                </w:p>
              </w:tc>
            </w:tr>
          </w:tbl>
          <w:p w14:paraId="793E6294" w14:textId="77777777" w:rsidR="00BF7209" w:rsidRDefault="00BF7209" w:rsidP="00903B60">
            <w:pPr>
              <w:pStyle w:val="FS2"/>
            </w:pPr>
          </w:p>
        </w:tc>
      </w:tr>
      <w:tr w:rsidR="00BF7209" w14:paraId="7D75464B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0A5B53D4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E5842B5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8 - GĄBKI ŻELATYNOWE HEMOSTATYCZNE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B03C2F6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8</w:t>
                  </w:r>
                </w:p>
              </w:tc>
            </w:tr>
            <w:tr w:rsidR="00BF7209" w14:paraId="0E452DAB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CAB9440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7844CAA5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0D6349D9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lastRenderedPageBreak/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3514C134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607C4441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021F0538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7B17F0C2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1A53533F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645CE9F4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09AD655E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5C167394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5B8812C6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71287359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EF5B6A4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>II.2.3) Miejsce świadczenia usług</w:t>
                  </w:r>
                </w:p>
                <w:p w14:paraId="036C69E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3017DFDB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7DE1DC3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5F288234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 pozycje asortymentowe szczegółowo opisane w zał. 2 i zał. 4 do SWZ.</w:t>
                  </w:r>
                </w:p>
              </w:tc>
            </w:tr>
            <w:tr w:rsidR="00BF7209" w14:paraId="1EBB00E8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EF39BAB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02A7B110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7640604A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4A409573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71E7EC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37F352FE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10890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0CC3AFEC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0C88C437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AB236C5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11EBDCD1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2082E8B6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59265D17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2FCE266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7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01" w:name="Wybór7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0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7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02" w:name="Wybór7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0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12A51318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61DA3DFC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0A741370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75DC3962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1C9268C7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37CA5DA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6977B4D2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3060BE5F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4E4CD13A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21A69C2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6A58088C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7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03" w:name="Wybór7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0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7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04" w:name="Wybór7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0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3CEFC4CF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4038D43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474F3275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7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05" w:name="Wybór78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10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7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06" w:name="Wybór7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0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444F9ABB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565ED163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55E20F9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1723E041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8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07" w:name="Wybór8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0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0AEB76ED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E93B083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52E75A7F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108789DD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8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08" w:name="Wybór8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0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8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09" w:name="Wybór8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0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3AC0A0F4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1B8A4315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063E241D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18FC20FD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198.00 PLN.</w:t>
                  </w:r>
                </w:p>
              </w:tc>
            </w:tr>
          </w:tbl>
          <w:p w14:paraId="223C46CF" w14:textId="77777777" w:rsidR="00BF7209" w:rsidRDefault="00BF7209" w:rsidP="00903B60">
            <w:pPr>
              <w:pStyle w:val="FS2"/>
            </w:pPr>
          </w:p>
        </w:tc>
      </w:tr>
      <w:tr w:rsidR="00BF7209" w14:paraId="53450B2F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3C115A8C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71695F2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9 - LEKI RÓŻNE 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8833191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9</w:t>
                  </w:r>
                </w:p>
              </w:tc>
            </w:tr>
            <w:tr w:rsidR="00BF7209" w14:paraId="2FB32A53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0CB82A8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12D2D5A7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1A6019AF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73C62052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37286375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3D5B1A18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6B04EDEC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237C4890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0E298CFA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71F8739B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63780375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6B1214C1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479CCEDA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76B6F86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3FA21217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 xml:space="preserve">Magazyn  Apteczny na terenie Szpitala Powiatowego w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>Kolbuszowej, u. Grunwaldzka 4</w:t>
                  </w:r>
                </w:p>
              </w:tc>
            </w:tr>
            <w:tr w:rsidR="00BF7209" w14:paraId="6393C6B4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5B85A82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>II. 2.4) Opis zamówienia:</w:t>
                  </w:r>
                </w:p>
                <w:p w14:paraId="6C751AD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38 pozycji asortymentowych szczegółowo opisanych w zał. 2 i zał. 4 do SWZ.</w:t>
                  </w:r>
                </w:p>
              </w:tc>
            </w:tr>
            <w:tr w:rsidR="00BF7209" w14:paraId="057F9B74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73AD982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67B71C34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76C1D7C5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13BA1756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B7B606D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172EDA51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515477,93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7B7A090C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33E26E6C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51DE906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47818084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4E2C3306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10AE5CAD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0C26171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8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10" w:name="Wybór8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1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8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11" w:name="Wybór8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1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2C518B34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4F56114C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2077A5AA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10B2E899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3A91F45F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0C58C299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442E1224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367ACF83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6392EC06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91B32C4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13775209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8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12" w:name="Wybór8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1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8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13" w:name="Wybór8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1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796B666C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6758A55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3648A4CA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8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14" w:name="Wybór87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11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8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15" w:name="Wybór8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1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1BE69EEB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112A51FB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8454143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03E55CEB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8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16" w:name="Wybór8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1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17DCBAFC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F97BCEA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1B370F5D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2A5518A9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9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17" w:name="Wybór9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1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9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18" w:name="Wybór9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1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1D9FD5E0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3BCD220A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09FE0967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71BB5C34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9 372.33 PLN.</w:t>
                  </w:r>
                </w:p>
              </w:tc>
            </w:tr>
          </w:tbl>
          <w:p w14:paraId="479FA9E2" w14:textId="77777777" w:rsidR="00BF7209" w:rsidRDefault="00BF7209" w:rsidP="00903B60">
            <w:pPr>
              <w:pStyle w:val="FS2"/>
            </w:pPr>
          </w:p>
        </w:tc>
      </w:tr>
      <w:tr w:rsidR="00BF7209" w14:paraId="434536B8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0E1FD441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ACAD9E0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10 - ŻYWIENIE P/JELITOWE, PŁYNY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3152B02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10</w:t>
                  </w:r>
                </w:p>
              </w:tc>
            </w:tr>
            <w:tr w:rsidR="00BF7209" w14:paraId="446B6D9F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61E8412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19D8E559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0BBDAB2A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065C3138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5259F51F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30E33D0F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18AA24FE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601D7FB9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7FC57B17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66B9D7C3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029741D7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56102515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71B8463C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859422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434CBB3F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6EF8DDF7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56B70A5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45CD45BB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 pozycji asortymentowych szczegółowo opisanych w zał. 2 i zał. 4 do SWZ.</w:t>
                  </w:r>
                </w:p>
              </w:tc>
            </w:tr>
            <w:tr w:rsidR="00BF7209" w14:paraId="5CC3CA9E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C682E10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23BBF3DB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lastRenderedPageBreak/>
                    <w:t>Nazwa: – Waga:</w:t>
                  </w:r>
                </w:p>
                <w:p w14:paraId="7C86DC71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0DE30221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E40FB12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II.2.6) Szacunkowa wartość</w:t>
                  </w:r>
                </w:p>
                <w:p w14:paraId="7DECBC0D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66000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7DF728BE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156BEC67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8D55E44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0C8E2BFA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4539BE0F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533D0DAE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6842A9F2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9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19" w:name="Wybór9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1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9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20" w:name="Wybór9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2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607E8BAB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71C10865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0335A9C0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858D97F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339CD22D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2237D78D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5354EF79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7C73D815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450973C9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CBDD1A3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59203E7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9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21" w:name="Wybór9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2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9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22" w:name="Wybór9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2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3853083E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6ABB8F8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54E3B87E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9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23" w:name="Wybór96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12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9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24" w:name="Wybór9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2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3F298EAB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30527685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4700F5C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3A0A1849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9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25" w:name="Wybór9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2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78E4E908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699A986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30097862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765C275B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9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26" w:name="Wybór9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2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0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27" w:name="Wybór10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2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485ED381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5FDEDC6E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00CCCAB3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4B88F2FE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1 200.00 PLN.</w:t>
                  </w:r>
                </w:p>
              </w:tc>
            </w:tr>
          </w:tbl>
          <w:p w14:paraId="03BB4B52" w14:textId="77777777" w:rsidR="00BF7209" w:rsidRDefault="00BF7209" w:rsidP="00903B60">
            <w:pPr>
              <w:pStyle w:val="FS2"/>
            </w:pPr>
          </w:p>
        </w:tc>
      </w:tr>
      <w:tr w:rsidR="00BF7209" w14:paraId="10141027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259959ED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15117F2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11 - LEKI RÓŻNE II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F10765B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11</w:t>
                  </w:r>
                </w:p>
              </w:tc>
            </w:tr>
            <w:tr w:rsidR="00BF7209" w14:paraId="122DBA56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71B9CE9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0FAF1EAD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495F58E2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69E19F74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3BC5D446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4C389E26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331806B3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2F6D53B4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5B614778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1030E4CE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3EC66018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DFF9CC3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0029B951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F523261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0F63BBD6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7636DCDE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BB7113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191C8569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 pozycji asortymentowych szczegółowo opisanych w zał. 2 i zał. 4 do SWZ.</w:t>
                  </w:r>
                </w:p>
              </w:tc>
            </w:tr>
            <w:tr w:rsidR="00BF7209" w14:paraId="270B1D83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1C414A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4A5A1D91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7E2D3304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10768A90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077E435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II.2.6) Szacunkowa wartość</w:t>
                  </w:r>
                </w:p>
                <w:p w14:paraId="427AB93E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127085,37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79216041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31F2DC0A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EAE6DFC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74BE34CF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3FFCE85A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646AA7F9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6ABAEF25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0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28" w:name="Wybór10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2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0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29" w:name="Wybór10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2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207549AB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4E97D5D3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1C782ACE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4CF0440C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386F6716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24D291F5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3D362B1D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6220B978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0AF07F5E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90EDE21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5A6C61CB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0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30" w:name="Wybór10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3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0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31" w:name="Wybór10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3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63F5184A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752EBBA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532A0959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10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32" w:name="Wybór105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13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0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33" w:name="Wybór10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3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0EB57FD0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2D552205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CB1C4E5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5ADB6240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0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34" w:name="Wybór10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3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341A16AB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606DB74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401DCF7A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52AD4918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0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35" w:name="Wybór10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3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0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36" w:name="Wybór10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3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5CDA0C63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74EBD406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7E47CC1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4392E1C3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2 310.64 PLN.</w:t>
                  </w:r>
                </w:p>
              </w:tc>
            </w:tr>
          </w:tbl>
          <w:p w14:paraId="1631D062" w14:textId="77777777" w:rsidR="00BF7209" w:rsidRDefault="00BF7209" w:rsidP="00903B60">
            <w:pPr>
              <w:pStyle w:val="FS2"/>
            </w:pPr>
          </w:p>
        </w:tc>
      </w:tr>
      <w:tr w:rsidR="00BF7209" w14:paraId="05A1E24D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059E29BE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CBC65C2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12 - LEKI RÓŻNE III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298A92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12</w:t>
                  </w:r>
                </w:p>
              </w:tc>
            </w:tr>
            <w:tr w:rsidR="00BF7209" w14:paraId="66EEF513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FB41912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5BF93794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5B32801C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3B699155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39508D59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02D61078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69428E0E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624B6D24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19E14436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02A6E7CE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581788A0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72028D2D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1F2BB699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83CD24F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505D1CE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14452637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B08C0C7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49D89125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26 pozycji asortymentowych szczegółowo opisanych w zał. 2 i zał. 4 do SWZ.</w:t>
                  </w:r>
                </w:p>
              </w:tc>
            </w:tr>
            <w:tr w:rsidR="00BF7209" w14:paraId="0732FBA3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BD7C36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5F711652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10722CF2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5876C9ED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9EC46C6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0863FA5E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287293,38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7E8892DB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02B48B1B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02D785D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II.2.7) Okres obowiązywania zamówienia, umowy ramowej lub dynamicznego systemu zakupów</w:t>
                  </w:r>
                </w:p>
                <w:p w14:paraId="4B6F7DDF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0F3CB80B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276D4448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25E1402C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1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37" w:name="Wybór11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3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1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38" w:name="Wybór11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3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4D678C6F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18835DDC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7119C320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349378A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0AE493D6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7E08360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1C0DC114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56B4CC98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39E6E530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45F8FA6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611691D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1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39" w:name="Wybór11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3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1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40" w:name="Wybór11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4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09404A51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9F33FB9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33E07B84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11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41" w:name="Wybór114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14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1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42" w:name="Wybór11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4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45EF5297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282B224A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26FC8A4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1570EC6F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1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43" w:name="Wybór11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4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7F67C17C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9CF31B3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3CB25813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20E9A5A6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1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44" w:name="Wybór11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4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1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45" w:name="Wybór11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4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3E84957D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7F0CC943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4A76B386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46D1F0B9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5 223.52 PLN.</w:t>
                  </w:r>
                </w:p>
              </w:tc>
            </w:tr>
          </w:tbl>
          <w:p w14:paraId="28920A4D" w14:textId="77777777" w:rsidR="00BF7209" w:rsidRDefault="00BF7209" w:rsidP="00903B60">
            <w:pPr>
              <w:pStyle w:val="FS2"/>
            </w:pPr>
          </w:p>
        </w:tc>
      </w:tr>
      <w:tr w:rsidR="00BF7209" w14:paraId="76DA6AE6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7605588C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E734B89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13 - PŁYNY DO PŁUKANIA PĘCHERZA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8259D04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13</w:t>
                  </w:r>
                </w:p>
              </w:tc>
            </w:tr>
            <w:tr w:rsidR="00BF7209" w14:paraId="68FFBBDE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622F89B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7B4613CE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46A834FD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3E05B037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4E7552E3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4A72C045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2F46E96A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5F99DF8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18B13925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542DDBDB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7E583333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61E9FF9B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365B3C1E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5D71654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178076D3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6A7414AF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51E1EF7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4F96E24A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 pozycje asortymentowe szczegółowo opisane w zał. 2 i zał. 4 do SWZ.</w:t>
                  </w:r>
                </w:p>
              </w:tc>
            </w:tr>
            <w:tr w:rsidR="00BF7209" w14:paraId="369179D0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24A7BAF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7E779095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4BF2A42F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0688442B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5FAF922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0834354B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8827,5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55ED2A9A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4A4F5F0F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4ABE084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40D0F8F3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2BEB69AE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0142052B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5CCCE4A3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1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46" w:name="Wybór11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4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2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47" w:name="Wybór12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4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3B6C2CE3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4002E671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0EBEDF1D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1FE8C67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7D5D2FF8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7B063427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380BAE22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332432D5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50DC4C19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B8204D2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55FFC959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2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48" w:name="Wybór12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4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2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49" w:name="Wybór12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4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0541DA89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E604315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3DFA5AF7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12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50" w:name="Wybór123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15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2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51" w:name="Wybór12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5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48808381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4B25D07C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A69781C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4B31A8CE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2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52" w:name="Wybór12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5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37AD8693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4BC033C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3BD4D4A3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6EEE41C3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2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53" w:name="Wybór12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5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2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54" w:name="Wybór12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5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455DB9CB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15A9F0FA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1710897A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7076B927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160.50 PLN.</w:t>
                  </w:r>
                </w:p>
              </w:tc>
            </w:tr>
          </w:tbl>
          <w:p w14:paraId="338E5833" w14:textId="77777777" w:rsidR="00BF7209" w:rsidRDefault="00BF7209" w:rsidP="00903B60">
            <w:pPr>
              <w:pStyle w:val="FS2"/>
            </w:pPr>
          </w:p>
        </w:tc>
      </w:tr>
      <w:tr w:rsidR="00BF7209" w14:paraId="68358819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53CBEC48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443F99C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14 - LEKI RÓŻNE IV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ECB997C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14</w:t>
                  </w:r>
                </w:p>
              </w:tc>
            </w:tr>
            <w:tr w:rsidR="00BF7209" w14:paraId="30039786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13475E0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2D6ACECA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649AE58B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2564F72A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1F15C567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758BEEA0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144E68C3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2142BB9D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6E78EBF5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18243C8C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4133776A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000F6AA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3A5D3507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4D8B943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5948010D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3CC37A70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4C81733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2B2EC836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 pozycji asortymentowych szczegółowo opisanych w zał. 2 i zał. 4 do SWZ.</w:t>
                  </w:r>
                </w:p>
              </w:tc>
            </w:tr>
            <w:tr w:rsidR="00BF7209" w14:paraId="17C65F75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23CE4B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651F2C00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77E7EEF0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5046AEFB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048BF21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71D93498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24177,45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34C3A2BB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72DC46EE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2B3C53A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05A20715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33F66F45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10177E37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7051B6C7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2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55" w:name="Wybór12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5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2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56" w:name="Wybór12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5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09DDF658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23403FCC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20AFB4D2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0799FFCA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39F6AE71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478EF885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52E0ED7E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1A03D930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16735F63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FB8A07A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38F12709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3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57" w:name="Wybór13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5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3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58" w:name="Wybór13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5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418FB4D5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31F07A5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II.2.11 Informacje o opcjach</w:t>
                  </w:r>
                </w:p>
                <w:p w14:paraId="38752500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13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59" w:name="Wybór132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15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3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60" w:name="Wybór13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6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01194599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5333D19C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1191656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7A7AC711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3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61" w:name="Wybór13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6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41F324BF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5FD2006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5AC22B31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65FFECA9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3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62" w:name="Wybór13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6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3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63" w:name="Wybór13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6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262704E2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61464BD7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27D59AA4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489A4498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439.59 PLN.</w:t>
                  </w:r>
                </w:p>
              </w:tc>
            </w:tr>
          </w:tbl>
          <w:p w14:paraId="60D86207" w14:textId="77777777" w:rsidR="00BF7209" w:rsidRDefault="00BF7209" w:rsidP="00903B60">
            <w:pPr>
              <w:pStyle w:val="FS2"/>
            </w:pPr>
          </w:p>
        </w:tc>
      </w:tr>
      <w:tr w:rsidR="00BF7209" w14:paraId="2D43EDAF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67FF9266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8B313F3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15 - LEKI RÓŻNE V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9114E8F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15</w:t>
                  </w:r>
                </w:p>
              </w:tc>
            </w:tr>
            <w:tr w:rsidR="00BF7209" w14:paraId="3AF3FA60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2A033B6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7F408685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66ECB318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219F81BA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71508867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6975A73B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619D79A5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98DD2FA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143EA707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10E38888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03F9765E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29A77D5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6A048CE0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CD9001B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6BE5CD5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4726D573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B9D65C9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7056A5E2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151 pozycji asortymentowych szczegółowo opisanych w zał. 2 i zał. 4 do SWZ.</w:t>
                  </w:r>
                </w:p>
              </w:tc>
            </w:tr>
            <w:tr w:rsidR="00BF7209" w14:paraId="57FD3BD6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7D76A7B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5E1CB205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0DE652A5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094C3CD4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8ED6DEA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379E766F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526786,91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553264A7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295FF51D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CC6428B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6CF3AACE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5AEC98A5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41A8DCDD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062DEBD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3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64" w:name="Wybór13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6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3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65" w:name="Wybór13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6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2ABD83FA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437CE4BD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64C8FD44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14B13D4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184491FF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19A19F4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6868571C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05E2B1BB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7D492AE9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DA90B99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292EA3A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3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66" w:name="Wybór13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6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4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67" w:name="Wybór14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6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55B8FC29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B002666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4FCE1DB3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14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68" w:name="Wybór141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16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4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69" w:name="Wybór14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6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3156459A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0213466F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4AE9B38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29858385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fldChar w:fldCharType="begin">
                      <w:ffData>
                        <w:name w:val="Wybór14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70" w:name="Wybór14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7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42FB2A58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881BDE2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II.2.13 Informacje o funduszach Unii Europejskiej</w:t>
                  </w:r>
                </w:p>
                <w:p w14:paraId="645E4B5D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107E0B7A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4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71" w:name="Wybór14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7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4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72" w:name="Wybór14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7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4E8AEEE2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6C4D5F92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38944E6E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2C91B159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9 577.94 PLN.</w:t>
                  </w:r>
                </w:p>
              </w:tc>
            </w:tr>
          </w:tbl>
          <w:p w14:paraId="6F5865BD" w14:textId="77777777" w:rsidR="00BF7209" w:rsidRDefault="00BF7209" w:rsidP="00903B60">
            <w:pPr>
              <w:pStyle w:val="FS2"/>
            </w:pPr>
          </w:p>
        </w:tc>
      </w:tr>
      <w:tr w:rsidR="00BF7209" w14:paraId="744B4669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04B6A4CB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2022D51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16 - ŻYWIENIE DOJELITOWE  II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8912EA1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16</w:t>
                  </w:r>
                </w:p>
              </w:tc>
            </w:tr>
            <w:tr w:rsidR="00BF7209" w14:paraId="33E8F9D9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DDCAC1A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122D6053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45C34FAA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70D40E16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77163570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71D50D37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1568F89C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2A0CEF71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7F66C941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4D4A8F4D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4068613A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2543C4FE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6AE0D806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BC5CEC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3E9B6790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33E71E31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ECC60C7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11A9A337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12 pozycji asortymentowych szczegółowo opisanych w zał. 2 i zał. 4 do SWZ.</w:t>
                  </w:r>
                </w:p>
              </w:tc>
            </w:tr>
            <w:tr w:rsidR="00BF7209" w14:paraId="366027AA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47E13E5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33CE06B8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01E4821C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0CF4F04A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1DE8725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70F34D83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144788,6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40F187D6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0A7C0910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BB30EAA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0F466A0D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1B5F237B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2BE0E659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6DF1B4CD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4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73" w:name="Wybór14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7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4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74" w:name="Wybór14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7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6CB21FD2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087BA52B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42C7E5D0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53746541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335D6287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2099AECF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42D405E7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5AF34C6D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3141FC2A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9C82BD7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5F469153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4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75" w:name="Wybór14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7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4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76" w:name="Wybór14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7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59A93286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B739705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2C758AC3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15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77" w:name="Wybór150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17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5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78" w:name="Wybór15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7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34591C8E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27CB6DF0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B042EB2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7A8051B4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5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79" w:name="Wybór15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7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251AE3CC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2455A4B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79A5BB5F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66121A54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5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80" w:name="Wybór15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8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5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81" w:name="Wybór15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8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5F88FB3B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4B9F067F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13A1C907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II.2.14 Informacje dodatkowe:</w:t>
                  </w:r>
                </w:p>
                <w:p w14:paraId="40A9C2B2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2 632.52 PLN.</w:t>
                  </w:r>
                </w:p>
              </w:tc>
            </w:tr>
          </w:tbl>
          <w:p w14:paraId="2EC91C31" w14:textId="77777777" w:rsidR="00BF7209" w:rsidRDefault="00BF7209" w:rsidP="00903B60">
            <w:pPr>
              <w:pStyle w:val="FS2"/>
            </w:pPr>
          </w:p>
        </w:tc>
      </w:tr>
      <w:tr w:rsidR="00BF7209" w14:paraId="790A4D1B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5C9110F2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6D9165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Pakiet 17 - PARACETAMOL </w:t>
                  </w:r>
                  <w:proofErr w:type="spellStart"/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inj</w:t>
                  </w:r>
                  <w:proofErr w:type="spellEnd"/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13AEC8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17</w:t>
                  </w:r>
                </w:p>
              </w:tc>
            </w:tr>
            <w:tr w:rsidR="00BF7209" w14:paraId="4072A5F1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443F133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570911C5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7D8910D5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0E57BD62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79EDE766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11FBA31D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7DAD3C44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6D32712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3D561718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5D8EB07C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461561CF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2AC0C5D7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511A0270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954EA6B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19B1B283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56619835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DDC5B07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399CFB4D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 pozycja asortymentowa szczegółowo opisana w zał. 2 i zał. 4 do SWZ.</w:t>
                  </w:r>
                </w:p>
              </w:tc>
            </w:tr>
            <w:tr w:rsidR="00BF7209" w14:paraId="074E4CF4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918FDEB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4ED22A50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6FAE2856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721E7D96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1EADAB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09D5B9E3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35244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6748E24C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0CAD7300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6C4C6A0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1604A798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4B9E1FED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0C3B994C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6574B60C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5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82" w:name="Wybór15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8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5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83" w:name="Wybór15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8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4978E877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3E7AEB9B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7E32F6D9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75218ABB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22D42FEE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413F8B03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3DC4CBDB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41CD5B43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53B0254E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434D70D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7A2AB6B5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5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84" w:name="Wybór15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8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5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85" w:name="Wybór15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8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0F284ECD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793FC60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7345BCF3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15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86" w:name="Wybór159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18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6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87" w:name="Wybór16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8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556E9A75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54547250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863CF37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4811220F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6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88" w:name="Wybór16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8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6D4FA2BA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6B2513C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41E35366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49033969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6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89" w:name="Wybór16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8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6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90" w:name="Wybór16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9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1BBE4451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06700A98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2322A877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03A5B07B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640.80 PLN.</w:t>
                  </w:r>
                </w:p>
              </w:tc>
            </w:tr>
          </w:tbl>
          <w:p w14:paraId="13532DA2" w14:textId="77777777" w:rsidR="00BF7209" w:rsidRDefault="00BF7209" w:rsidP="00903B60">
            <w:pPr>
              <w:pStyle w:val="FS2"/>
            </w:pPr>
          </w:p>
        </w:tc>
      </w:tr>
      <w:tr w:rsidR="00BF7209" w14:paraId="5410984F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50FB5B48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B3CF9ED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18 - LEKI RÓŻNE VI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D4CA8FB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18</w:t>
                  </w:r>
                </w:p>
              </w:tc>
            </w:tr>
            <w:tr w:rsidR="00BF7209" w14:paraId="431A06B8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5E9B88A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07D12197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025968BE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lastRenderedPageBreak/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3B13F600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76003B15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7D026230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5F7DBE73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1E797C2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50B5AE74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2CB59C29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4E348A97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64F26BAF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2E38AE9F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8809B22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>II.2.3) Miejsce świadczenia usług</w:t>
                  </w:r>
                </w:p>
                <w:p w14:paraId="58CC3C7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025B3E76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F8FDA3C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5CB40CC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 pozycji asortymentowych szczegółowo opisanych w zał. 2 i zał. 4 do SWZ.</w:t>
                  </w:r>
                </w:p>
              </w:tc>
            </w:tr>
            <w:tr w:rsidR="00BF7209" w14:paraId="3B1FCDE1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177D444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6D16EC4D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23742E45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266E2CDD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E2A0F26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3E93F98D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8991,51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4DD95A68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05C7FA01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BBBCF08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1F026151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395C1A32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1D65CBBB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6545770F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6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91" w:name="Wybór16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9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6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92" w:name="Wybór16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9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34F56825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45A92A49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37571764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3CEB6C7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0C46D5E6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148897B9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57314C67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194CEE1A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3FBC4D1F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32916CB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7A5C3DD0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6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93" w:name="Wybór16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9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6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94" w:name="Wybór16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9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28E6DF48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5E78224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0D787DCA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16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95" w:name="Wybór168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19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6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96" w:name="Wybór16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9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627E78A3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0B61777C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C108D5F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620C4289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7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97" w:name="Wybór17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9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7A658D9F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531913C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499D85AF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3B1E7114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7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98" w:name="Wybór17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9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7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99" w:name="Wybór17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9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19E4D254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5FCDCE32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24F6F3F1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30F91CAC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163.48 PLN.</w:t>
                  </w:r>
                </w:p>
              </w:tc>
            </w:tr>
          </w:tbl>
          <w:p w14:paraId="756C3A97" w14:textId="77777777" w:rsidR="00BF7209" w:rsidRDefault="00BF7209" w:rsidP="00903B60">
            <w:pPr>
              <w:pStyle w:val="FS2"/>
            </w:pPr>
          </w:p>
        </w:tc>
      </w:tr>
      <w:tr w:rsidR="00BF7209" w14:paraId="13600AD7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12E26E4A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BAFE671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19 -  HEPARYNA +TAUROLIDYNA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6284B6D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19</w:t>
                  </w:r>
                </w:p>
              </w:tc>
            </w:tr>
            <w:tr w:rsidR="00BF7209" w14:paraId="371DEF2A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3ADD09F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1E5DD966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0E291F09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5A984361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587872BF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1169ECE2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27B150E0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1FD6ED45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11A4F6E8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1359286A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5E7034C3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0A0E280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0B6AB107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26CED9C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77E44652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 xml:space="preserve">Magazyn  Apteczny na terenie Szpitala Powiatowego w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>Kolbuszowej, u. Grunwaldzka 4</w:t>
                  </w:r>
                </w:p>
              </w:tc>
            </w:tr>
            <w:tr w:rsidR="00BF7209" w14:paraId="272EF47D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7160920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>II. 2.4) Opis zamówienia:</w:t>
                  </w:r>
                </w:p>
                <w:p w14:paraId="4368D137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 pozycje asortymentowe szczegółowo opisane w zał. 2 i zał. 4 do SWZ.</w:t>
                  </w:r>
                </w:p>
              </w:tc>
            </w:tr>
            <w:tr w:rsidR="00BF7209" w14:paraId="16F055B4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F661A27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1B063398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57F6177F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1A944C92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D14A9D1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3CC37F15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113949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32EF1F66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584DA9C7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64A3F93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2975CFA2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27AB3C8A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6F3E46EF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43341FA2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7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00" w:name="Wybór17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0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7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01" w:name="Wybór17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0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41AE5767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585BE42E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5CDA97E5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367714CE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1165F0B1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0ECF5F37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44847B33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2977328A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61FB36E6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9021C22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70FE2C6D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7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02" w:name="Wybór17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0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7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03" w:name="Wybór17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0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49034C55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D760592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33C0A115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17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04" w:name="Wybór177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20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7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05" w:name="Wybór17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0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7FF083F5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541F2959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E943C50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37DA7DF6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7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06" w:name="Wybór17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0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739B5465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A821326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7B256E25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65FF7D5F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8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07" w:name="Wybór18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0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8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08" w:name="Wybór18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0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15799023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5FC1CFB3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2901A40C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3EFF35DA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2 071.80 PLN.</w:t>
                  </w:r>
                </w:p>
              </w:tc>
            </w:tr>
          </w:tbl>
          <w:p w14:paraId="2949E843" w14:textId="77777777" w:rsidR="00BF7209" w:rsidRDefault="00BF7209" w:rsidP="00903B60">
            <w:pPr>
              <w:pStyle w:val="FS2"/>
            </w:pPr>
          </w:p>
        </w:tc>
      </w:tr>
      <w:tr w:rsidR="00BF7209" w14:paraId="590F29C2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2FD49E45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68C8BE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20 - ŻEL DO ENDOSKOPII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8E121A6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20</w:t>
                  </w:r>
                </w:p>
              </w:tc>
            </w:tr>
            <w:tr w:rsidR="00BF7209" w14:paraId="2A7CDCB1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AC8830E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19366867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49585639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5CF0B401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12135BF9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574FE952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2FB6C795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BBC25D1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0DC0455E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4C038BE8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3F1B19F9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2431EDCF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00D589CA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32B3883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7C23B4A1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2271DE3D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B13C342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6036694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1 pozycja asortymentowa szczegółowo opisana w zał. 2 i zał. 4 do SWZ.</w:t>
                  </w:r>
                </w:p>
              </w:tc>
            </w:tr>
            <w:tr w:rsidR="00BF7209" w14:paraId="273CA93F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5679BB0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72CC5406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lastRenderedPageBreak/>
                    <w:t>Nazwa: – Waga:</w:t>
                  </w:r>
                </w:p>
                <w:p w14:paraId="23C06703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488255AE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D35907B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II.2.6) Szacunkowa wartość</w:t>
                  </w:r>
                </w:p>
                <w:p w14:paraId="6AF49A2B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2695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44CB5B82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11496C2E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B1DCAAE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50F54037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6BAD5100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730950BA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476AE6C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8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09" w:name="Wybór18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0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8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10" w:name="Wybór18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1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6B246031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6D8B3A53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4B99C852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48C7D516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3546858F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6D7E8D3F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2AFDA2F9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5F61F250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07CA7C31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5A6C2C9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498B806C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8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11" w:name="Wybór18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1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8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12" w:name="Wybór18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1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79A7089C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E0B05D1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07EB0E9A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18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13" w:name="Wybór186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21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8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14" w:name="Wybór18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1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5F9BDE2B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2A75D16F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8024595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2A3410D0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8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15" w:name="Wybór18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1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6B004F51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4F048F3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112B398B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424B43DE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8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16" w:name="Wybór18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1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9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17" w:name="Wybór19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1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5C77623B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2CC84EEB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05EFC71F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5AB6AAEE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49.00 PLN.</w:t>
                  </w:r>
                </w:p>
              </w:tc>
            </w:tr>
          </w:tbl>
          <w:p w14:paraId="1B885AC6" w14:textId="77777777" w:rsidR="00BF7209" w:rsidRDefault="00BF7209" w:rsidP="00903B60">
            <w:pPr>
              <w:pStyle w:val="FS2"/>
            </w:pPr>
          </w:p>
        </w:tc>
      </w:tr>
      <w:tr w:rsidR="00BF7209" w14:paraId="4F278DC3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41ABA488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5C1CA6C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21 - COAGULATION FACTOR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67F6DF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21</w:t>
                  </w:r>
                </w:p>
              </w:tc>
            </w:tr>
            <w:tr w:rsidR="00BF7209" w14:paraId="02367988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0D3C786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75751AD0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079A62E2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48D02DAD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29EADCBB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28929D04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1B9E7B3F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222B84B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62BE71D2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7904DE39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4ACE2DC3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F217947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2DBEF26C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EE0F69F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17623604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766B1686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166F134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354014CF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 pozycja asortymentowa szczegółowo opisane w zał. 2 i zał. 4 do SWZ.</w:t>
                  </w:r>
                </w:p>
              </w:tc>
            </w:tr>
            <w:tr w:rsidR="00BF7209" w14:paraId="5A7EDB21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54BFDE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4F585E0F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0C1D48CF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47F115A1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FA96817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II.2.6) Szacunkowa wartość</w:t>
                  </w:r>
                </w:p>
                <w:p w14:paraId="310B11CC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94600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10B697FA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539EE926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6D7AA18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1AA4FDB6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46A6024A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69B29C2F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041EA5F9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9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18" w:name="Wybór19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1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9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19" w:name="Wybór19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1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26D1EE57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5EB151E0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389F44D0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12632A6E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015F665A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43E63A80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725F15FE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44DBA03E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27231AA3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11FB4AE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48635E3D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9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20" w:name="Wybór19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2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9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21" w:name="Wybór19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2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7AF78992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8C195D7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059E1C8B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19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22" w:name="Wybór195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22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9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23" w:name="Wybór19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2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1DB9C642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414991E4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5659DB4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265FB904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9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24" w:name="Wybór19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2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44ADB16A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E6E9D96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34A06174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07C77071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9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25" w:name="Wybór19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2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9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26" w:name="Wybór19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2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0931559A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45EF7E0B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567BF963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6D1B288C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1 720.00 PLN.</w:t>
                  </w:r>
                </w:p>
              </w:tc>
            </w:tr>
          </w:tbl>
          <w:p w14:paraId="0FC33727" w14:textId="77777777" w:rsidR="00BF7209" w:rsidRDefault="00BF7209" w:rsidP="00903B60">
            <w:pPr>
              <w:pStyle w:val="FS2"/>
            </w:pPr>
          </w:p>
        </w:tc>
      </w:tr>
      <w:tr w:rsidR="00BF7209" w14:paraId="21F14FB2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32748816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B764D54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22 - DAERBOPOETYNA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481610A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22</w:t>
                  </w:r>
                </w:p>
              </w:tc>
            </w:tr>
            <w:tr w:rsidR="00BF7209" w14:paraId="615039B1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B958A76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250C4FA3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72ED9BDE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20818D09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49AE2B18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6457F0FC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1CC4EC69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9B82557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580D00EC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687D4A7A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299F1C4A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5E946DD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152271FD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DC217FC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7A1F12D5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617C4FAB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57BAD15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54ABE4FB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 pozycja asortymentowa szczegółowo opisana w zał. 2 i zał. 4 do SWZ.</w:t>
                  </w:r>
                </w:p>
              </w:tc>
            </w:tr>
            <w:tr w:rsidR="00BF7209" w14:paraId="47B4016B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9092ED5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705687CE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42A4CF5D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211FC4F1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FA74F85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30A27F81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230505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650237B3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26E3008C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AD30F24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II.2.7) Okres obowiązywania zamówienia, umowy ramowej lub dynamicznego systemu zakupów</w:t>
                  </w:r>
                </w:p>
                <w:p w14:paraId="6DF8BDC1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7A94819B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2E3D181D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78D2CD4D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0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27" w:name="Wybór20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2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0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28" w:name="Wybór20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2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4A1AE8BA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055EF4D3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5F6136F0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D98AFAE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1598A897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1C885E6F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369B76EE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052E618E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6A9720DE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F85716D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2D5D2D14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0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29" w:name="Wybór20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2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0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30" w:name="Wybór20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3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5F4B9505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2D4E53A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7C6AB038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20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31" w:name="Wybór204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23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0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32" w:name="Wybór20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3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23F73F7E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37D0E2CA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1A0CF42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413C0D24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0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33" w:name="Wybór20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3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6BF659F2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3992883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05B40E39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67925202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0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34" w:name="Wybór20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3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0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35" w:name="Wybór20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3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7361047E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2905B41A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4E582A3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53D18C71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4 191.00 PLN.</w:t>
                  </w:r>
                </w:p>
              </w:tc>
            </w:tr>
          </w:tbl>
          <w:p w14:paraId="5ADB163F" w14:textId="77777777" w:rsidR="00BF7209" w:rsidRDefault="00BF7209" w:rsidP="00903B60">
            <w:pPr>
              <w:pStyle w:val="FS2"/>
            </w:pPr>
          </w:p>
        </w:tc>
      </w:tr>
      <w:tr w:rsidR="00BF7209" w14:paraId="2ADD77A4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5CBC1A17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18B2D37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23 - PŁYNY NATRIUM CHLORATUM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35270BF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23</w:t>
                  </w:r>
                </w:p>
              </w:tc>
            </w:tr>
            <w:tr w:rsidR="00BF7209" w14:paraId="57CFA99B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741C1DE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03DE5CAB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70B72F7F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3EA610C6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3952A31A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0495AC58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7D01637D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247FD7B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30C7267E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0ED413C8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790786B1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631C82B8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5E516CED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4AA7434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2A38C104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439CC56F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4CC9BF5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6887FA5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 pozycje  asortymentowe szczegółowo opisane w zał. 2 i zał. 4 do SWZ.</w:t>
                  </w:r>
                </w:p>
              </w:tc>
            </w:tr>
            <w:tr w:rsidR="00BF7209" w14:paraId="0C650C19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04F12A1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248AAC7E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770816F1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7AF36A8C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B8DC7F7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293D2101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57805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2927E7C6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4CBE2741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74B71F8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546033B3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09AC367E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2EB338CC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2C96A65A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0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36" w:name="Wybór20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3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1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37" w:name="Wybór21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3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2A78A609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71866ADA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690CCD30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35F4BE68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093974CD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7C4287DA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1F62BCEB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29F64DA0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71082508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B289104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4E50137B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1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38" w:name="Wybór21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3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1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39" w:name="Wybór21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3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33791138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0818B75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64CFE28A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21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40" w:name="Wybór213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24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1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41" w:name="Wybór21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4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1632BC93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638061F9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6966590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12C32573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1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42" w:name="Wybór21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4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3042D008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F3B8C4F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3A82A065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40501989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1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43" w:name="Wybór21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4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1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44" w:name="Wybór21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4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5BF06440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58EFCAA7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0E338226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6914AAF8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1 051.00 PLN.</w:t>
                  </w:r>
                </w:p>
              </w:tc>
            </w:tr>
          </w:tbl>
          <w:p w14:paraId="023E4B5A" w14:textId="77777777" w:rsidR="00BF7209" w:rsidRDefault="00BF7209" w:rsidP="00903B60">
            <w:pPr>
              <w:pStyle w:val="FS2"/>
            </w:pPr>
          </w:p>
        </w:tc>
      </w:tr>
      <w:tr w:rsidR="00BF7209" w14:paraId="7AD3BDBB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54C0A6AB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D438E0C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24 - MAŚCI ,CZOPKI ,SYROPY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3AD2711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24</w:t>
                  </w:r>
                </w:p>
              </w:tc>
            </w:tr>
            <w:tr w:rsidR="00BF7209" w14:paraId="0D4F9724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DC6D2BF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49FC3058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4F8FE76A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5EADBB6D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2A703440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6AD78173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688DFEAD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2D914954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74A5AD36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39B6D955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36BC6619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12F2F28C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29DB620A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165EEFC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7E8E0825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1FC0C62D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04CD101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7DFAF61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106 pozycji asortymentowych szczegółowo opisanych w zał. 2 i zał. 4 do SWZ.</w:t>
                  </w:r>
                </w:p>
              </w:tc>
            </w:tr>
            <w:tr w:rsidR="00BF7209" w14:paraId="5D092837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17F67C4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4FBCA59D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132A68F5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50F2C090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3589C13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3968536E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211451,89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72556439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04065AB0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BD236D9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1A8ED0D7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73EE8FCF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220FF1E3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58BF4457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1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45" w:name="Wybór21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4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1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46" w:name="Wybór21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4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3CADA442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6C834BF8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081FAEFC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02D1D381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46ABACDE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4313928C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60E9E3CB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07D4C1E9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613E5A5B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288BAE2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127658E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2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47" w:name="Wybór22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4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2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48" w:name="Wybór22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4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55DDAA7B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01D423B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II.2.11 Informacje o opcjach</w:t>
                  </w:r>
                </w:p>
                <w:p w14:paraId="6D829DDC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22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49" w:name="Wybór222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24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2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50" w:name="Wybór22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5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46EEE540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487B74C2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3E20F8B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027B1FB1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2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51" w:name="Wybór22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5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2F58D47F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33B1DCE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4DF344D2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08A41617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2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52" w:name="Wybór22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5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2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53" w:name="Wybór22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5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19F0361E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1A3988A1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7DDCDD6E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1D27C83D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3 844.58 PLN.</w:t>
                  </w:r>
                </w:p>
              </w:tc>
            </w:tr>
          </w:tbl>
          <w:p w14:paraId="2C3B525E" w14:textId="77777777" w:rsidR="00BF7209" w:rsidRDefault="00BF7209" w:rsidP="00903B60">
            <w:pPr>
              <w:pStyle w:val="FS2"/>
            </w:pPr>
          </w:p>
        </w:tc>
      </w:tr>
      <w:tr w:rsidR="00BF7209" w14:paraId="79238A66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720C2FAD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822AA1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25 - KONTRASTY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4E50C0D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25</w:t>
                  </w:r>
                </w:p>
              </w:tc>
            </w:tr>
            <w:tr w:rsidR="00BF7209" w14:paraId="41A5096E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88E01B2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5E89B234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5AE4019F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781F298B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5EF1C9B5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638666B4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361F0439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7CD41E22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4902B9E1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70950871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2071CE44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8A1C8E7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0D470E0B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3678DAF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66B372C6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13AF6472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9F275FD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65A55B60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 pozycja asortymentowa szczegółowo opisana w zał. 2 i zał. 4 do SWZ.</w:t>
                  </w:r>
                </w:p>
              </w:tc>
            </w:tr>
            <w:tr w:rsidR="00BF7209" w14:paraId="3F9D6005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AAD1279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6CAA9A79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67F51116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27CCB28A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379704B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34D5A3DF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7639,5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02FC6574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04F8DB65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2EA0FBB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186A613D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44210EA4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433B8D3C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5EA6009A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2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54" w:name="Wybór22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5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2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55" w:name="Wybór22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5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2171EA91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2A406F41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019F0E46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5A056FCE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1D9F21EE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7CE5771B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0A174A3D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3A87AA5A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0A87DDF7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DF34329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08644A6D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2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56" w:name="Wybór22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5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3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57" w:name="Wybór23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5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14CCA4A3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95B0035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5323C2ED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23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58" w:name="Wybór231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25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3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59" w:name="Wybór23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5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1DF9D77D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6D6A1D6B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9D4CCF9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43C81212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fldChar w:fldCharType="begin">
                      <w:ffData>
                        <w:name w:val="Wybór23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60" w:name="Wybór23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6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7D7C7A02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AF78CC2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II.2.13 Informacje o funduszach Unii Europejskiej</w:t>
                  </w:r>
                </w:p>
                <w:p w14:paraId="25DF9DC2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0EB3E68F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3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61" w:name="Wybór23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6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3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62" w:name="Wybór23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6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26A0AF94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397CF04C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2B61963D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59CD7135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138.90 PLN.</w:t>
                  </w:r>
                </w:p>
              </w:tc>
            </w:tr>
          </w:tbl>
          <w:p w14:paraId="091B589F" w14:textId="77777777" w:rsidR="00BF7209" w:rsidRDefault="00BF7209" w:rsidP="00903B60">
            <w:pPr>
              <w:pStyle w:val="FS2"/>
            </w:pPr>
          </w:p>
        </w:tc>
      </w:tr>
      <w:tr w:rsidR="00BF7209" w14:paraId="21C98D88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15FAEDE1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3816590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26 - TABLETKI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6221E8D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26</w:t>
                  </w:r>
                </w:p>
              </w:tc>
            </w:tr>
            <w:tr w:rsidR="00BF7209" w14:paraId="6D1A0B7A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6847E85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20BBF944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33F68D7B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149E875F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449A95E1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6656708E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1D28E309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7974A8C2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50EA2DCC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0B7B1A62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0CAFD77A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2EBDA14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4C1DFC03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B373BD6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30FF459A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3373A606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559DB7A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5345AFBC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199 pozycji asortymentowych szczegółowo opisanych w zał. 2 i zał. 4 do SWZ.</w:t>
                  </w:r>
                </w:p>
              </w:tc>
            </w:tr>
            <w:tr w:rsidR="00BF7209" w14:paraId="1644FC9D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6B50F24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1B12C58D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3A31743C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73F5034F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F9BCC34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46F5D76F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179990,79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60569091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01FB8A82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98CD87A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4B596DA7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40D07563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18342904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24162DF6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3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63" w:name="Wybór23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6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3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64" w:name="Wybór23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6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01EDEFFE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201C8A8A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4785EEFF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29FD5473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769D9498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165A93B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2BE291B4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2DFC6A47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59DA3CD3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82E983B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2E93095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3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65" w:name="Wybór23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6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3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66" w:name="Wybór23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6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43DA0623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45C4BE9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03D8FAA5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24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67" w:name="Wybór240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26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4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68" w:name="Wybór24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6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36144CFB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46F867D7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E2A3519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5443C564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4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69" w:name="Wybór24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6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12E965F9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2B48D21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239705A7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73C0A943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4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70" w:name="Wybór24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7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4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71" w:name="Wybór24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7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412A6820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158702A7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1EF9CCD6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II.2.14 Informacje dodatkowe:</w:t>
                  </w:r>
                </w:p>
                <w:p w14:paraId="7033FD3D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3 272.56 PLN.</w:t>
                  </w:r>
                </w:p>
              </w:tc>
            </w:tr>
          </w:tbl>
          <w:p w14:paraId="777D6CF3" w14:textId="77777777" w:rsidR="00BF7209" w:rsidRDefault="00BF7209" w:rsidP="00903B60">
            <w:pPr>
              <w:pStyle w:val="FS2"/>
            </w:pPr>
          </w:p>
        </w:tc>
      </w:tr>
      <w:tr w:rsidR="00BF7209" w14:paraId="082DC4F6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16D71444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C475992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27 - LEKI RÓŻNE VII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8441499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27</w:t>
                  </w:r>
                </w:p>
              </w:tc>
            </w:tr>
            <w:tr w:rsidR="00BF7209" w14:paraId="4511E320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43130A5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1D205B90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7E240FC4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487DCCA3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37ECC6AC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7D656EB0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37544BCD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118E8E1A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35AAEA9D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24EE3837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61EF555E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78F75F59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6DD3071E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A431DF6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5BE15050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6E43ED4D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3C505FB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4883403B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18 pozycji asortymentowych szczegółowo opisanych w zał. 2 i zał. 4 do SWZ.</w:t>
                  </w:r>
                </w:p>
              </w:tc>
            </w:tr>
            <w:tr w:rsidR="00BF7209" w14:paraId="6699462E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EF382F5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1EF3BEB5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07E7E718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6587BE51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12630F9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51318743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15448,62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741F0821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16AF1560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39D0BA9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5AD50AE4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3A0FA505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053A82A4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30B28E8B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4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72" w:name="Wybór24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7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4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73" w:name="Wybór24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7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4D13307B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7437AB2F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1C8D6E2A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55D3BB8C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36CEC220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34FA1E6B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7A6DABB6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5C6151D6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06CD98FC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8C7F88D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2A973B60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4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74" w:name="Wybór24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7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4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75" w:name="Wybór24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7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6FA1CDD9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872BD7D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04DC11E5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24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76" w:name="Wybór249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27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5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77" w:name="Wybór25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7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09A73B7D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3DFDDDA4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D62FAD0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493CD681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5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78" w:name="Wybór25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7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7951D673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F2CC10E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02F7262F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5E80825C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5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79" w:name="Wybór25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7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5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80" w:name="Wybór25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8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0315E07D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180EBAD0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539CFF14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48F27210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280.88 PLN.</w:t>
                  </w:r>
                </w:p>
              </w:tc>
            </w:tr>
          </w:tbl>
          <w:p w14:paraId="08217FBA" w14:textId="77777777" w:rsidR="00BF7209" w:rsidRDefault="00BF7209" w:rsidP="00903B60">
            <w:pPr>
              <w:pStyle w:val="FS2"/>
            </w:pPr>
          </w:p>
        </w:tc>
      </w:tr>
      <w:tr w:rsidR="00BF7209" w14:paraId="4930827F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6181822F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EE9C24B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28 - LEK p/GRZYBICZY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8CFA88A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28</w:t>
                  </w:r>
                </w:p>
              </w:tc>
            </w:tr>
            <w:tr w:rsidR="00BF7209" w14:paraId="596E6F99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06C2CED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6C0D3C16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11045080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lastRenderedPageBreak/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6D90EE27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2D83D3BE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52C703D0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37EA2B17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55EF751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71411E05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1742A95B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7367D41C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6A299CBA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16A4DA4E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CBC2D3A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>II.2.3) Miejsce świadczenia usług</w:t>
                  </w:r>
                </w:p>
                <w:p w14:paraId="5A1FF272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5BDFA4B5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D57A279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3600E861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 pozycja asortymentowa szczegółowo opisana w zał. 2 i zał. 4 do SWZ.</w:t>
                  </w:r>
                </w:p>
              </w:tc>
            </w:tr>
            <w:tr w:rsidR="00BF7209" w14:paraId="38DC83A9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DBE9AE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044A7AE0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385891C2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3D29EF30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EB3CF7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532B3012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15510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3ADFF795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232D13E9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CC9D909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3697E485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7C268945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6D6D1CCA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0DF673FC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5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81" w:name="Wybór25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8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5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82" w:name="Wybór25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8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42CC551A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33E99605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5EB02FCC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1361A02C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234A7940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7B1A47BD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3A3F2668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23B12A4A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5119894E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82699ED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6BEBD364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5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83" w:name="Wybór25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8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5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84" w:name="Wybór25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8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0F7465C9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BB5576A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56E774CB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25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85" w:name="Wybór258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28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5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86" w:name="Wybór25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8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0878702F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5227E4A1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F719806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43E20D60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6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87" w:name="Wybór26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8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431B3CC1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F7ADCA3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076F457D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52C991F1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6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88" w:name="Wybór26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8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6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89" w:name="Wybór26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8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19F0B9F9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33610A9C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06F693E7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3C94CBF3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282.00 PLN.</w:t>
                  </w:r>
                </w:p>
              </w:tc>
            </w:tr>
          </w:tbl>
          <w:p w14:paraId="2CE0DAA4" w14:textId="77777777" w:rsidR="00BF7209" w:rsidRDefault="00BF7209" w:rsidP="00903B60">
            <w:pPr>
              <w:pStyle w:val="FS2"/>
            </w:pPr>
          </w:p>
        </w:tc>
      </w:tr>
      <w:tr w:rsidR="00BF7209" w14:paraId="587DE078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30CC026C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50B0F76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29 - SUBSTANCJE RECEPTUROWE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45D0D16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29</w:t>
                  </w:r>
                </w:p>
              </w:tc>
            </w:tr>
            <w:tr w:rsidR="00BF7209" w14:paraId="1F4B763D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D85C5C6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0D952A46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3000FCEB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30F3A1DB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082C8AAA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2E837F7F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05BEEA3B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2FD05C33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5C2BDAD9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676DCC18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7A3B9E11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1977AD99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102B5B8E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D03C9B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055E5D3B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 xml:space="preserve">Magazyn  Apteczny na terenie Szpitala Powiatowego w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>Kolbuszowej, u. Grunwaldzka 4</w:t>
                  </w:r>
                </w:p>
              </w:tc>
            </w:tr>
            <w:tr w:rsidR="00BF7209" w14:paraId="6606DBD5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A64161F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>II. 2.4) Opis zamówienia:</w:t>
                  </w:r>
                </w:p>
                <w:p w14:paraId="1CB1A4AA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 pozycje asortymentowe szczegółowo opisane w zał. 2 i zał. 4 do SWZ.</w:t>
                  </w:r>
                </w:p>
              </w:tc>
            </w:tr>
            <w:tr w:rsidR="00BF7209" w14:paraId="3A21DCAD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02C5E8F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3134682B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428D19C1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06039565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01BB157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016F1DF1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14464,95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1EDC5708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0E5EDD9A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286E73E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1C6229C7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7CE976D4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2380A46B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19306B06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6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90" w:name="Wybór26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9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6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91" w:name="Wybór26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9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718689F6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516798D4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67475550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8681597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7C1127FB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3937B821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299F8BDA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68C4F712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50BAAE35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6A0CDDB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520624B2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6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92" w:name="Wybór26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9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6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93" w:name="Wybór26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9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14B39B10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4BA1686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11FEE268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26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94" w:name="Wybór267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29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6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95" w:name="Wybór26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9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7A406D72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7214238B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95076F9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2EF11735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6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96" w:name="Wybór26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9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24B7F668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9A47CCB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06541D70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63FA132C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7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97" w:name="Wybór27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9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7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98" w:name="Wybór27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9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0BBE75C0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16DC7465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4074BB57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5943BDFD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263.00 PLN.</w:t>
                  </w:r>
                </w:p>
              </w:tc>
            </w:tr>
          </w:tbl>
          <w:p w14:paraId="226A063C" w14:textId="77777777" w:rsidR="00BF7209" w:rsidRDefault="00BF7209" w:rsidP="00903B60">
            <w:pPr>
              <w:pStyle w:val="FS2"/>
            </w:pPr>
          </w:p>
        </w:tc>
      </w:tr>
      <w:tr w:rsidR="00BF7209" w14:paraId="428D0A0E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6A884B49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019500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30 - INSULINY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6202717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30</w:t>
                  </w:r>
                </w:p>
              </w:tc>
            </w:tr>
            <w:tr w:rsidR="00BF7209" w14:paraId="4702A1A3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9BD16A0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04C5BE4A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3619A934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117D08C2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7D088D91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3121DF1F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7B79719D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C2BE57E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2D0E09F5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4B0FE951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3C769A66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EA0B9C0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791150AA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AFFCE7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52A0ACC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3F2BF1D5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8508C0F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3519F07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6 </w:t>
                  </w:r>
                  <w:proofErr w:type="spellStart"/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pozycjI</w:t>
                  </w:r>
                  <w:proofErr w:type="spellEnd"/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asortymentowych szczegółowo opisanych w zał. 2 i zał. 4 do SWZ.</w:t>
                  </w:r>
                </w:p>
              </w:tc>
            </w:tr>
            <w:tr w:rsidR="00BF7209" w14:paraId="7F41A892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3E94CFA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783AC911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lastRenderedPageBreak/>
                    <w:t>Nazwa: – Waga:</w:t>
                  </w:r>
                </w:p>
                <w:p w14:paraId="02407E80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3D822913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4ECF276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II.2.6) Szacunkowa wartość</w:t>
                  </w:r>
                </w:p>
                <w:p w14:paraId="611E685D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2442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6696AD45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75CC2B39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56EA527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40C2AE8C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07AF017C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5FD8B69B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17E239D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7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99" w:name="Wybór27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9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7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00" w:name="Wybór27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0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5CD2C028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1C229573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36B728B8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34A330BB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739135B2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24C5DD9C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55D36B88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2AD133A6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4CF74738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BA1E446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7CBF2B91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7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01" w:name="Wybór27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0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7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02" w:name="Wybór27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0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54355BEA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5741EC3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12CCFC81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27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03" w:name="Wybór276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30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7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04" w:name="Wybór27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0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5CFF9649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6C614A51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E140158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00843E93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7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05" w:name="Wybór27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0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657BD8A2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B6CF91D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4E9DC44C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15806DB4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7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06" w:name="Wybór27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0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8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07" w:name="Wybór28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0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7AFD60EA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320CC90A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5B32A0C8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404F0201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44.40 PLN.</w:t>
                  </w:r>
                </w:p>
              </w:tc>
            </w:tr>
          </w:tbl>
          <w:p w14:paraId="2F8954F5" w14:textId="77777777" w:rsidR="00BF7209" w:rsidRDefault="00BF7209" w:rsidP="00903B60">
            <w:pPr>
              <w:pStyle w:val="FS2"/>
            </w:pPr>
          </w:p>
        </w:tc>
      </w:tr>
      <w:tr w:rsidR="00BF7209" w14:paraId="7E6A9E72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4E52469F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7C786C4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31 - AMPUŁKI 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C89D235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31</w:t>
                  </w:r>
                </w:p>
              </w:tc>
            </w:tr>
            <w:tr w:rsidR="00BF7209" w14:paraId="57FA33F9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56C15E8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24204633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5E913E72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05157B1A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4EA7CE8C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0531DD62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6506BDAF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16ABA0E3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4A5F5E89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5147D7A4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4C288ABD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7BA7A7F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15B98F7C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4A8CF7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4B2CEE2A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465F3BA9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AC253C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5C15AB73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64 pozycji asortymentowych szczegółowo opisanych w zał. 2 i zał. 4 do SWZ.</w:t>
                  </w:r>
                </w:p>
              </w:tc>
            </w:tr>
            <w:tr w:rsidR="00BF7209" w14:paraId="0408EA61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E8096EA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362A64A7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136425C0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635A8CC9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514447B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II.2.6) Szacunkowa wartość</w:t>
                  </w:r>
                </w:p>
                <w:p w14:paraId="55941A31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254613,56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2DBDBF24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4F530E6F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3D7EA84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2D4C8838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6C12A402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222ACE80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5F40BC05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8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08" w:name="Wybór28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0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8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09" w:name="Wybór28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0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5179FC82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4FD8E842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3B8FBB7E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405D85BA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5EDFFC65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51E2A800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7F53E4C2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507BE1BC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79E06E99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418B495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12D46982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8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10" w:name="Wybór28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1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8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11" w:name="Wybór28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1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4C7A8003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1FFE3A3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40CCA806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28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12" w:name="Wybór285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31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8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13" w:name="Wybór28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1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0656D6C9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4C8D5979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28DC643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63FBC3A4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8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14" w:name="Wybór28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1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1E5C50C7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5AE4A33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6A617F29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395832AB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8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15" w:name="Wybór28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1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8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16" w:name="Wybór28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1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079C9DBF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40C850E8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56939219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76589E92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4 629.34 PLN.</w:t>
                  </w:r>
                </w:p>
              </w:tc>
            </w:tr>
          </w:tbl>
          <w:p w14:paraId="5FD4B683" w14:textId="77777777" w:rsidR="00BF7209" w:rsidRDefault="00BF7209" w:rsidP="00903B60">
            <w:pPr>
              <w:pStyle w:val="FS2"/>
            </w:pPr>
          </w:p>
        </w:tc>
      </w:tr>
      <w:tr w:rsidR="00BF7209" w14:paraId="5F4F7555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10C60835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B4D79F7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32 - LEKI RÓŻNE VIII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64CF0F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32</w:t>
                  </w:r>
                </w:p>
              </w:tc>
            </w:tr>
            <w:tr w:rsidR="00BF7209" w14:paraId="11C724BA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8359B1E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60883A2F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5B8C9AC6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3C1A85B5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7C1CD429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652CF736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0914C02B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79041EFA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41BD2596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2E256737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6BF56F56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1057C256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0C5FF556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FD8B1FD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5730F626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54159374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8539C70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1AA5575F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 pozycji asortymentowych szczegółowo opisanych w zał. 2 i zał. 4 do SWZ.</w:t>
                  </w:r>
                </w:p>
              </w:tc>
            </w:tr>
            <w:tr w:rsidR="00BF7209" w14:paraId="73F5A2F1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AC6AEF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1333342B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2E650175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21197E96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178F5A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0874FC7C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6194,65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0B06DB58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2E8B879E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A19FC22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II.2.7) Okres obowiązywania zamówienia, umowy ramowej lub dynamicznego systemu zakupów</w:t>
                  </w:r>
                </w:p>
                <w:p w14:paraId="01EA94AC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1F5648AD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4C2EE58C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3E290E64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9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17" w:name="Wybór29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1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9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18" w:name="Wybór29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1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4819E6B2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24B428BC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03120C3B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39DE91A4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2A8600DE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71DC18A4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23AA3D2C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54F9828C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15B61D69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66BDEF7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53559807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9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19" w:name="Wybór29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1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9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20" w:name="Wybór29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2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77519AE8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69308F5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51CB613D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29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21" w:name="Wybór294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32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9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22" w:name="Wybór29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2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025E50E2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6BE799BD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0B0A7F4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6427F4CF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9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23" w:name="Wybór29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2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160D1E1F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F01E11F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762626AB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30A6681B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9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24" w:name="Wybór29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2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9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25" w:name="Wybór29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2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7AF4A28E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13442E65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10493A8B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6457B193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112.63 PLN.</w:t>
                  </w:r>
                </w:p>
              </w:tc>
            </w:tr>
          </w:tbl>
          <w:p w14:paraId="39B491F0" w14:textId="77777777" w:rsidR="00BF7209" w:rsidRDefault="00BF7209" w:rsidP="00903B60">
            <w:pPr>
              <w:pStyle w:val="FS2"/>
            </w:pPr>
          </w:p>
        </w:tc>
      </w:tr>
      <w:tr w:rsidR="00BF7209" w14:paraId="27B6D784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0260D238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655333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33 - LEKI RÓŻNE IX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D9AB00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33</w:t>
                  </w:r>
                </w:p>
              </w:tc>
            </w:tr>
            <w:tr w:rsidR="00BF7209" w14:paraId="47C96F45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76D6C9C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5631CA32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1BEC7458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59380C04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6DA49246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4F26CAB6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1E3B8D33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5D8C82D6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719ACED3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72842BDF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53940BF0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5AFD7048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666A2163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5BE803D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484A534A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1BB7A45F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08FB533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74271E05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20 pozycji asortymentowych szczegółowo opisanych w zał. 2 i zał. 4 do SWZ.</w:t>
                  </w:r>
                </w:p>
              </w:tc>
            </w:tr>
            <w:tr w:rsidR="00BF7209" w14:paraId="51A8A9DD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F29A26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2B485E14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124DE721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566F52F0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E896B0F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08DD0E3F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15264,04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23783AAA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7549155B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7CDB076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78F74839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419ABD1A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685554CD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2CA32BD1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9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26" w:name="Wybór29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2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0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27" w:name="Wybór30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2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0AD4C79F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1FFAD84F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111BA4EC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0FC528EA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19BF5F5E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5DBA6221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525362AE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63FD8D1E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7CA9F045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C92B039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527F6747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0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28" w:name="Wybór30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2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0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29" w:name="Wybór30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2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7CFA3897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E739356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52E7FEEA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30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30" w:name="Wybór303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33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0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31" w:name="Wybór30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3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292B4B73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2DE926DA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659F371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63DCEFD2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0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32" w:name="Wybór30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3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34159368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48451AF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433E9445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52CAF1E8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0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33" w:name="Wybór30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3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0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34" w:name="Wybór30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3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4EAF3F20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1CD09B88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3AC4BC05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286DF159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277.53 PLN.</w:t>
                  </w:r>
                </w:p>
              </w:tc>
            </w:tr>
          </w:tbl>
          <w:p w14:paraId="09EB6CBA" w14:textId="77777777" w:rsidR="00BF7209" w:rsidRDefault="00BF7209" w:rsidP="00903B60">
            <w:pPr>
              <w:pStyle w:val="FS2"/>
            </w:pPr>
          </w:p>
        </w:tc>
      </w:tr>
      <w:tr w:rsidR="00BF7209" w14:paraId="63F1B270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1A140DC0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C76A26B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34 - LEKI DO ZNIECZULEŃ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E41B6F0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34</w:t>
                  </w:r>
                </w:p>
              </w:tc>
            </w:tr>
            <w:tr w:rsidR="00BF7209" w14:paraId="16DA5A8B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E603C32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19BF31B4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1CF1FB8B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0A4BD1E0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7DF0E473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56E28A20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4BD9CF42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1D7908F0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26289A56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4758AE16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301B6619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7EB59321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57264F19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1D03C3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3CA31340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21EE53CB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3B54B8B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0D200F0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 pozycje asortymentowe szczegółowo opisane w zał. 2 i zał. 4 do SWZ.</w:t>
                  </w:r>
                </w:p>
              </w:tc>
            </w:tr>
            <w:tr w:rsidR="00BF7209" w14:paraId="670C48E3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F116611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6985736A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3FA99029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058C9B68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D551E0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256EE703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87397,2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2AA13575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3F77B279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E328658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7358EC8E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3577F6E7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5647C45F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1A45632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0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35" w:name="Wybór30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3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0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36" w:name="Wybór30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3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72F9A58F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6E514958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51AD1709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E06AF62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1183443B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73DD4833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0B27B249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0CEF4169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45E73EE4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8598F74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1EE15785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1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37" w:name="Wybór31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3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1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38" w:name="Wybór31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3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7C0A2BC2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36485CC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II.2.11 Informacje o opcjach</w:t>
                  </w:r>
                </w:p>
                <w:p w14:paraId="526DBC33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31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39" w:name="Wybór312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33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1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40" w:name="Wybór31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4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56D9C93E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0FE778A6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D3DA252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3088EC8C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1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41" w:name="Wybór31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4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297359A0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E0C3E37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76BB8983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13975603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1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42" w:name="Wybór31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4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1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43" w:name="Wybór31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4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2FCB6877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46237F44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49421209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06BAC4FB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1 589.04 PLN.</w:t>
                  </w:r>
                </w:p>
              </w:tc>
            </w:tr>
          </w:tbl>
          <w:p w14:paraId="5AD62260" w14:textId="77777777" w:rsidR="00BF7209" w:rsidRDefault="00BF7209" w:rsidP="00903B60">
            <w:pPr>
              <w:pStyle w:val="FS2"/>
            </w:pPr>
          </w:p>
        </w:tc>
      </w:tr>
      <w:tr w:rsidR="00BF7209" w14:paraId="5476D191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18C51033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A574C4D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35 - LEKI RÓŻNE X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217091B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35</w:t>
                  </w:r>
                </w:p>
              </w:tc>
            </w:tr>
            <w:tr w:rsidR="00BF7209" w14:paraId="387846DD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B0B41A1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416BF0F7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59E193CE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3DF02944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22A8752B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650816B5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025C1BF0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3A3C831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5FD18AC7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2D43DAEA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1F32180E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4C5EF41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12B51FB4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943533D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26DD4BE4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6B6FC49C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98E06D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68AA619D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8 </w:t>
                  </w:r>
                  <w:proofErr w:type="spellStart"/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pozycjI</w:t>
                  </w:r>
                  <w:proofErr w:type="spellEnd"/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asortymentowych szczegółowo opisana w zał. 2 i zał. 4 do SWZ.</w:t>
                  </w:r>
                </w:p>
              </w:tc>
            </w:tr>
            <w:tr w:rsidR="00BF7209" w14:paraId="3C12AE62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9D68930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7659BB4B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6B7329AC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6E90E2DF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3B8CC0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53780DFF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16650,48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3FBDC73A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327AEF24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75C66F1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3EE614FA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1BBF841A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1D3BA5A6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144EA0BB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1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44" w:name="Wybór31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4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1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45" w:name="Wybór31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4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2778EE17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6552BF1F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4924D7A9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3134FA9E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587F3E43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24847964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0931BE22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5457D8CB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3E612618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5724829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2C471799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1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46" w:name="Wybór31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4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2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47" w:name="Wybór32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4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0AC41607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FFF3492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6C909450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32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48" w:name="Wybór321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34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2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49" w:name="Wybór32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4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0196A1A6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568CF9D9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F8DD147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1EA261C1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fldChar w:fldCharType="begin">
                      <w:ffData>
                        <w:name w:val="Wybór32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50" w:name="Wybór32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5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670847DD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959DC06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II.2.13 Informacje o funduszach Unii Europejskiej</w:t>
                  </w:r>
                </w:p>
                <w:p w14:paraId="075AC0C7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3FA249AA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2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51" w:name="Wybór32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5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2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52" w:name="Wybór32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5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4FF0E183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177ECF85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43B9CAFE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49AD46B8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302.74 PLN.</w:t>
                  </w:r>
                </w:p>
              </w:tc>
            </w:tr>
          </w:tbl>
          <w:p w14:paraId="76EBF083" w14:textId="77777777" w:rsidR="00BF7209" w:rsidRDefault="00BF7209" w:rsidP="00903B60">
            <w:pPr>
              <w:pStyle w:val="FS2"/>
            </w:pPr>
          </w:p>
        </w:tc>
      </w:tr>
      <w:tr w:rsidR="00BF7209" w14:paraId="1714CD56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34D1FC1C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D528AC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36 - PŁYNY DO IRYGACJI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2A3E697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36</w:t>
                  </w:r>
                </w:p>
              </w:tc>
            </w:tr>
            <w:tr w:rsidR="00BF7209" w14:paraId="77557E92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6C17C0F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07028FFA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77C14CFF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4DB3D516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227D7E80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085A1B47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03D521C7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36AB89C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01B96093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703916C7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592BD5E4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FBAAB96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252CBEFB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5E5992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74315F95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3C01DA25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0A773BB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730FB0E3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 pozycji asortymentowych szczegółowo opisanych w zał. 2 i zał. 4 do SWZ.</w:t>
                  </w:r>
                </w:p>
              </w:tc>
            </w:tr>
            <w:tr w:rsidR="00BF7209" w14:paraId="33205AE2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E1A83A7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4A3958B6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150D1D0E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30C2D476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B4B5DCD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155A692D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179454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4881A5CF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1EFB00CA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D5D79AD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4611AE46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2F5797C3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4E65CFA2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32DB51B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2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53" w:name="Wybór32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5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2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54" w:name="Wybór32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5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22DBC256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63BB2EB0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4D35EFA2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1E59F99C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7CC9A04C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5E178083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46AA1A00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06B447DF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531D23AB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936E77B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3A5B140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2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55" w:name="Wybór32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5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2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56" w:name="Wybór32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5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20EF4B5B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FEE3502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1074580F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33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57" w:name="Wybór330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35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3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58" w:name="Wybór33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5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5A62F21E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400C389C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72AAF76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5B9A0DB1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3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59" w:name="Wybór33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5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0D43700B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FE4956F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6F459837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5BED6E77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3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60" w:name="Wybór33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6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3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61" w:name="Wybór33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6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3EB3A811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7CC9F726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F2DFDA1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II.2.14 Informacje dodatkowe:</w:t>
                  </w:r>
                </w:p>
                <w:p w14:paraId="52680D10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3 262.80 PLN.</w:t>
                  </w:r>
                </w:p>
              </w:tc>
            </w:tr>
          </w:tbl>
          <w:p w14:paraId="6B1B72ED" w14:textId="77777777" w:rsidR="00BF7209" w:rsidRDefault="00BF7209" w:rsidP="00903B60">
            <w:pPr>
              <w:pStyle w:val="FS2"/>
            </w:pPr>
          </w:p>
        </w:tc>
      </w:tr>
      <w:tr w:rsidR="00BF7209" w14:paraId="5E04D8A8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6C559BC6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4160AA0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37 - PŁYNY INFUZYJNE II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CA26050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37</w:t>
                  </w:r>
                </w:p>
              </w:tc>
            </w:tr>
            <w:tr w:rsidR="00BF7209" w14:paraId="75256769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B45FC68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27D506B7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36F0F6D3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5539DCB6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7EBEF130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326F50BB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7378DCE3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7E37C109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0333650F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3BF56730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50846C16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65B8947D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0B2FEC5A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6FD1C7C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273A85E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117287B5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88AEEB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14F4E143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 pozycji asortymentowych szczegółowo opisanych w zał. 2 i zał. 4 do SWZ.</w:t>
                  </w:r>
                </w:p>
              </w:tc>
            </w:tr>
            <w:tr w:rsidR="00BF7209" w14:paraId="3CE83DAA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1CCDF5A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5BA16D2A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5AE5CCA2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27240213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492824B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739D416C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227920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72E3C5B1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52944177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B706699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121CD14E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76964904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7E7C1AAE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7A188BB4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3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62" w:name="Wybór33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6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3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63" w:name="Wybór33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6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1AB47A65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18C82DDD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67EDD3D5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1CA04554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4B906BDA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7E8656D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02BE95B5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6481F055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0A55AD1D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9E472E3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3C184682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3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64" w:name="Wybór33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6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3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65" w:name="Wybór33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6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7E5DE788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3DEFABE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6C461041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33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66" w:name="Wybór339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36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4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67" w:name="Wybór34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6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56EA8785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060C925B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3885406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500C61B1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4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68" w:name="Wybór34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6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73623CCD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B575260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4FFFF1E2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28EF501B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4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69" w:name="Wybór34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6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4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70" w:name="Wybór34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7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7FE0EFF3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066268D5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1AC38AAC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5AABA83F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4 144.00 PLN.</w:t>
                  </w:r>
                </w:p>
              </w:tc>
            </w:tr>
          </w:tbl>
          <w:p w14:paraId="085C7518" w14:textId="77777777" w:rsidR="00BF7209" w:rsidRDefault="00BF7209" w:rsidP="00903B60">
            <w:pPr>
              <w:pStyle w:val="FS2"/>
            </w:pPr>
          </w:p>
        </w:tc>
      </w:tr>
      <w:tr w:rsidR="00BF7209" w14:paraId="7E4C7E6C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5D663CC0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AF8950C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38 - PŁYN WIELOELEKTROLITOWY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D7ADC6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38</w:t>
                  </w:r>
                </w:p>
              </w:tc>
            </w:tr>
            <w:tr w:rsidR="00BF7209" w14:paraId="5DCF7295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63569B7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1047787C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3A2574C3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lastRenderedPageBreak/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49FD2A2A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12E17622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20E5DDC1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2D78EB23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6E7DB6B6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4C56CF5C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67D76571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4D5B8DAC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95DC806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7DA5586F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A6BA740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>II.2.3) Miejsce świadczenia usług</w:t>
                  </w:r>
                </w:p>
                <w:p w14:paraId="0EFC3C63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313D76A9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B3E9C8D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3C089B60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 pozycje asortymentowe szczegółowo opisane w zał. 2 i zał. 4 do SWZ.</w:t>
                  </w:r>
                </w:p>
              </w:tc>
            </w:tr>
            <w:tr w:rsidR="00BF7209" w14:paraId="4A9D9969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DFE017F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348C1F48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7E98E532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57E16DBB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B1340DD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4CAC3175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81620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04F220D0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605E4E86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E3B722D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499820FB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6C36281B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74AD755D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3D7C5DC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4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71" w:name="Wybór34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7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4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72" w:name="Wybór34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7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67278CC3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73500860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098D6737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1CF74A11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55E12A6B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3A252636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3E37A934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78630395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3F74811C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0BD54AB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4A65D3A0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4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73" w:name="Wybór34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7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4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74" w:name="Wybór34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7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6DCDEF7A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389DCCB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0AE85ED8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34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75" w:name="Wybór348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37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4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76" w:name="Wybór34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7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0F8B4B21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1C99979B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06907E5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28609750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5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77" w:name="Wybór35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7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04178FB4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B59C9FC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4EA6969F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67ED35F0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5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78" w:name="Wybór35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7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5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79" w:name="Wybór35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7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123B32C6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03BE7BAB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16F0A198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2873F659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1 484.00 PLN.</w:t>
                  </w:r>
                </w:p>
              </w:tc>
            </w:tr>
          </w:tbl>
          <w:p w14:paraId="3D9AFF9A" w14:textId="77777777" w:rsidR="00BF7209" w:rsidRDefault="00BF7209" w:rsidP="00903B60">
            <w:pPr>
              <w:pStyle w:val="FS2"/>
            </w:pPr>
          </w:p>
        </w:tc>
      </w:tr>
      <w:tr w:rsidR="00BF7209" w14:paraId="6392DFB1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386E35B8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79B0060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39 - PŁYNY DO INFUZJI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06A488D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39</w:t>
                  </w:r>
                </w:p>
              </w:tc>
            </w:tr>
            <w:tr w:rsidR="00BF7209" w14:paraId="5502D63E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70FAE47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5ED19961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2F9DE336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57226D8D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1F4BDE50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29F6124E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6028FBAC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C9C5AF6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372B3842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555A562C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05A8C8C7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101A1E23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5EC49749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8E1E4D5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3D14B731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 xml:space="preserve">Magazyn  Apteczny na terenie Szpitala Powiatowego w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>Kolbuszowej, u. Grunwaldzka 4</w:t>
                  </w:r>
                </w:p>
              </w:tc>
            </w:tr>
            <w:tr w:rsidR="00BF7209" w14:paraId="261B7104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6ECA61C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>II. 2.4) Opis zamówienia:</w:t>
                  </w:r>
                </w:p>
                <w:p w14:paraId="2FAD4ACD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1 pozycja  asortymentowa szczegółowo </w:t>
                  </w:r>
                  <w:proofErr w:type="spellStart"/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opisanaw</w:t>
                  </w:r>
                  <w:proofErr w:type="spellEnd"/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zał. 2 i zał. 4 do SWZ.</w:t>
                  </w:r>
                </w:p>
              </w:tc>
            </w:tr>
            <w:tr w:rsidR="00BF7209" w14:paraId="56E56FC6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5CB786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69D7BC7F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1467383E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7F4AEBA1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AFDE32F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39015D43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22000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0463AF5B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618D2136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83E7AD1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0FFAA388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1D6058C6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143A5888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1D632084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5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80" w:name="Wybór35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8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5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81" w:name="Wybór35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8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7EE329E3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6BCAE3AC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4BA520F1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7E400BD3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7A129D7A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37304D07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5307DB2F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6F708B83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523581DC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8ED9D3D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6EB5DEE9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5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82" w:name="Wybór35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8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5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83" w:name="Wybór35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8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009AED44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9C3C071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15BAA1FE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35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84" w:name="Wybór357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38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5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85" w:name="Wybór35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8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33E5592D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245DB935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28CFBFB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05ABA175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5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86" w:name="Wybór35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8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2AC55219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A96E678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4A14569F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094BE11D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6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87" w:name="Wybór36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8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6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88" w:name="Wybór36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8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3F07D6B9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5E6993BF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EEB4938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5364D5C4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400.00 PLN.</w:t>
                  </w:r>
                </w:p>
              </w:tc>
            </w:tr>
          </w:tbl>
          <w:p w14:paraId="1355F489" w14:textId="77777777" w:rsidR="00BF7209" w:rsidRDefault="00BF7209" w:rsidP="00903B60">
            <w:pPr>
              <w:pStyle w:val="FS2"/>
            </w:pPr>
          </w:p>
        </w:tc>
      </w:tr>
      <w:tr w:rsidR="00BF7209" w14:paraId="13F26D79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0F2BB10D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49C84C9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40 - LEKI RÓŻNE XI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39ED3AF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40</w:t>
                  </w:r>
                </w:p>
              </w:tc>
            </w:tr>
            <w:tr w:rsidR="00BF7209" w14:paraId="673F29D8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A33F659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50BEFC1D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567E77C4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4CC58653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1F65BEB7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49DAB5D5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667E894A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1D523C5D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35800E03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76E27301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6862E88B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CA66A0D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0068C123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D353B5A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7E32DD82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1D81B11B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DC60766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4116A9ED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31 </w:t>
                  </w:r>
                  <w:proofErr w:type="spellStart"/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pozycjI</w:t>
                  </w:r>
                  <w:proofErr w:type="spellEnd"/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asortymentowych  szczegółowo opisanych  w zał. 2 i zał. 4 do SWZ.</w:t>
                  </w:r>
                </w:p>
              </w:tc>
            </w:tr>
            <w:tr w:rsidR="00BF7209" w14:paraId="192ACAD1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37421A4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693B5955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lastRenderedPageBreak/>
                    <w:t>Nazwa: – Waga:</w:t>
                  </w:r>
                </w:p>
                <w:p w14:paraId="24DEFA08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2833397B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9B37976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II.2.6) Szacunkowa wartość</w:t>
                  </w:r>
                </w:p>
                <w:p w14:paraId="15476CED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68800,93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702A7764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7E834BFD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030EACA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7FAC2FAE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0BAE206C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321E8C9A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5904C0B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6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89" w:name="Wybór36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8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6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90" w:name="Wybór36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9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26622557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1E3F53EC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5B053D08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0E071F26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4242C08F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15E1F9E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193DD9FC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74E046B3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7573786F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3034D6B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60BE0931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6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91" w:name="Wybór36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9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6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92" w:name="Wybór36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9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7A752B39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9E04025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5B09B52A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36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93" w:name="Wybór366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39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6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94" w:name="Wybór36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9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1E77F16A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4E4A40E7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C0820FD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5EE690B4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6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95" w:name="Wybór36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9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35276594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1A8ACE5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0EFD91E7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30D3140D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6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96" w:name="Wybór36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9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7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97" w:name="Wybór37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9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2CB4F4FD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4C9B2C78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4370A62C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53A3C3CB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1 250.93 PLN.</w:t>
                  </w:r>
                </w:p>
              </w:tc>
            </w:tr>
          </w:tbl>
          <w:p w14:paraId="7805DCBE" w14:textId="77777777" w:rsidR="00BF7209" w:rsidRDefault="00BF7209" w:rsidP="00903B60">
            <w:pPr>
              <w:pStyle w:val="FS2"/>
            </w:pPr>
          </w:p>
        </w:tc>
      </w:tr>
      <w:tr w:rsidR="00BF7209" w14:paraId="6A9A40D4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18DD65EE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65E6597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41 - LEKI RÓŻNE XII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E6C3941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41</w:t>
                  </w:r>
                </w:p>
              </w:tc>
            </w:tr>
            <w:tr w:rsidR="00BF7209" w14:paraId="0F9972FD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09C23EC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702CCA8F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011ABAA7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797748B2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49D34254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0163C537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6B918CCB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8A47C30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326DF7A3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693D17F3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67CCAF4C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FC1F9D0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7C2F1389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CDCFFE6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1551BF92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77C05D03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50D6442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5DCC0A9F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49 pozycji asortymentowych szczegółowo opisanych w zał. 2 i zał. 4 do SWZ.</w:t>
                  </w:r>
                </w:p>
              </w:tc>
            </w:tr>
            <w:tr w:rsidR="00BF7209" w14:paraId="0559425F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9BD217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57B9C94A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0D6C0DC7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57BA323E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C53D70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II.2.6) Szacunkowa wartość</w:t>
                  </w:r>
                </w:p>
                <w:p w14:paraId="476D214D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103714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40A3672E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3C4AFEA6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D2648E5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60C740E5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57118AE0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57098C9D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246449B0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7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98" w:name="Wybór37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9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7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99" w:name="Wybór37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9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366BB8EF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5DA2740D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10A6BA5A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2417FDAC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476B8162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024F5489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386ACDA2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745F8CBA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39A9A29E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747CF0F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48DF4D69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7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00" w:name="Wybór37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0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7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01" w:name="Wybór37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0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3265D91C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BD04956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409A3C16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37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02" w:name="Wybór375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40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7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03" w:name="Wybór37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40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77FFFBA5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024A0FD3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846DDDE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21BA4732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7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04" w:name="Wybór37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0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518F2D50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E4DD024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3A36E1A7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667B95B6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7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05" w:name="Wybór37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0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7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06" w:name="Wybór37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0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2E2B635A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2C49102A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7CCA4A0C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7787B574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1 885.71 PLN.</w:t>
                  </w:r>
                </w:p>
              </w:tc>
            </w:tr>
          </w:tbl>
          <w:p w14:paraId="09FDD9D4" w14:textId="77777777" w:rsidR="00BF7209" w:rsidRDefault="00BF7209" w:rsidP="00903B60">
            <w:pPr>
              <w:pStyle w:val="FS2"/>
            </w:pPr>
          </w:p>
        </w:tc>
      </w:tr>
      <w:tr w:rsidR="00BF7209" w14:paraId="4E30639C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11343CCC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AB5E24D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42 MATRYCE KOLAGENOWE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EB78347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42</w:t>
                  </w:r>
                </w:p>
              </w:tc>
            </w:tr>
            <w:tr w:rsidR="00BF7209" w14:paraId="01F74ACF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C0D1748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197592F1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3D42EF56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4BE48956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3C7AABA2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4E92F434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76AF41C2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9173EF1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174BA008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1BD67C45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0E6A18F1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B471B83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234F47C2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6FD8EFD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486344B2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7EC0AA45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380A5A2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695F0E9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4 pozycje </w:t>
                  </w:r>
                  <w:proofErr w:type="spellStart"/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asortymentowye</w:t>
                  </w:r>
                  <w:proofErr w:type="spellEnd"/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szczegółowo opisane w zał. 2 i zał. 4 do SWZ.</w:t>
                  </w:r>
                </w:p>
              </w:tc>
            </w:tr>
            <w:tr w:rsidR="00BF7209" w14:paraId="1A4A9AB5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0512854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048503BF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7DED7912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497EA0D0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B1DCC46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01326DF4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100390,9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06B0D8ED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16C8FBC6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9EC310E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II.2.7) Okres obowiązywania zamówienia, umowy ramowej lub dynamicznego systemu zakupów</w:t>
                  </w:r>
                </w:p>
                <w:p w14:paraId="1522AE05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6E7AB7AD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74E55B16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1DE442EC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8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07" w:name="Wybór38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0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8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08" w:name="Wybór38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40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58E808D0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58A6EC6D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0598A7DC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376F9D2B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4FED43FA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5C55A0FD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5C0DFB93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1F79254C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44FFEA01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C6C4ED4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721905C9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8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09" w:name="Wybór38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0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8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10" w:name="Wybór38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1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4468889B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8C0F71D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0DD4E9B5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38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11" w:name="Wybór384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41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8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12" w:name="Wybór38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41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3C1673E2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657B689D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94D8489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2DE280FE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8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13" w:name="Wybór38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1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474343B9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A692ECB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403500D5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4C6DB21C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8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14" w:name="Wybór38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1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8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15" w:name="Wybór38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1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2756C7FF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620404B4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7A89F1FC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19155253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1 825.29 PLN.</w:t>
                  </w:r>
                </w:p>
              </w:tc>
            </w:tr>
          </w:tbl>
          <w:p w14:paraId="4F356354" w14:textId="77777777" w:rsidR="00BF7209" w:rsidRDefault="00BF7209" w:rsidP="00903B60">
            <w:pPr>
              <w:pStyle w:val="FS2"/>
            </w:pPr>
          </w:p>
        </w:tc>
      </w:tr>
      <w:tr w:rsidR="00BF7209" w14:paraId="1E9B0955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7CF7AE3C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16A2633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43 -SPIRYTUS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04833CA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43</w:t>
                  </w:r>
                </w:p>
              </w:tc>
            </w:tr>
            <w:tr w:rsidR="00BF7209" w14:paraId="3B0483BB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4E43C8B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3984609C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02F36702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4EC36848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2A70ED32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267B11F9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5A6D3401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948610B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4E347D6E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78BFC094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6F4BE8F2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EBCC5FE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4DA1527C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73E6A56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70823111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5DF459BB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0E63BE2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5B9428F6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 pozycje asortymentowe szczegółowo opisane w zał. 2 i zał. 4 do SWZ.</w:t>
                  </w:r>
                </w:p>
              </w:tc>
            </w:tr>
            <w:tr w:rsidR="00BF7209" w14:paraId="3DB42398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2233826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1C2DBBC9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2189C76B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21C04779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2C66240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4FB3F788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11495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462C04C8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0D3E153E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882A620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772C0A2A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6F8EE6B7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5835E541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26A8C24F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8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16" w:name="Wybór38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1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9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17" w:name="Wybór39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41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3333266B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4C55A8EB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11219656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21C1A525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1CE94A12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3CCB4EE9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5E9F073A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15E519F5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1BB95ED9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0911BE9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69E89C19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9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18" w:name="Wybór39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1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9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19" w:name="Wybór39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1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76339D30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17876A9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756D0456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39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20" w:name="Wybór393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42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9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21" w:name="Wybór39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42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724C5A5D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76794A53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52240EF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7E21EC75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9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22" w:name="Wybór39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2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08A4D53D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6253BE1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7D76E59A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55532DFE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9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23" w:name="Wybór39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2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9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24" w:name="Wybór39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2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73185C96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2E6EA19D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36954A9F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185C77DA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209.00 PLN.</w:t>
                  </w:r>
                </w:p>
              </w:tc>
            </w:tr>
          </w:tbl>
          <w:p w14:paraId="653ADF72" w14:textId="77777777" w:rsidR="00BF7209" w:rsidRDefault="00BF7209" w:rsidP="00903B60">
            <w:pPr>
              <w:pStyle w:val="FS2"/>
            </w:pPr>
          </w:p>
        </w:tc>
      </w:tr>
      <w:tr w:rsidR="00BF7209" w14:paraId="26AA70BE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2BDA3D53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CC1D174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44 - ALBUMINY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28D253B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44</w:t>
                  </w:r>
                </w:p>
              </w:tc>
            </w:tr>
            <w:tr w:rsidR="00BF7209" w14:paraId="6A5A6E6C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E6F5A6A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05C9E7CD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40EC765D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4A85B051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02C51F21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2DCE44D1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5D32D93F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5F47F546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45B2C8E5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669978CA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28BBBF9E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76D1D161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20B74E1D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A4B0C90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1C2DB64C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31ED18C1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33C737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3126A0A1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 pozycje asortymentowe szczegółowo opisanych w zał. 2 i zał. 4 do SWZ.</w:t>
                  </w:r>
                </w:p>
              </w:tc>
            </w:tr>
            <w:tr w:rsidR="00BF7209" w14:paraId="11CCEE88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FDB7CE7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52538D1F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6A59CAFB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35F45980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DE787BB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364F1735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229900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133A12EA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37A31E95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A1A49B4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5D8A8629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2649B1D5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7437F12C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212C190D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9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25" w:name="Wybór39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2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9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26" w:name="Wybór39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42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33C9C923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5F360D25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2B167E0C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07D90151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2B1422F8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3E8E53D1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75325CF4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2824E94A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53DEB023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8EE54C0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0A35FAAF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0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27" w:name="Wybór40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2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0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28" w:name="Wybór40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2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312518E2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1182122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II.2.11 Informacje o opcjach</w:t>
                  </w:r>
                </w:p>
                <w:p w14:paraId="35BBD6D7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40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29" w:name="Wybór402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42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40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30" w:name="Wybór40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43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022DC682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3DEDE926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7385DA8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486DF8C8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0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31" w:name="Wybór40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3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633B0627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B161E22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4A8EFB8E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6A556481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0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32" w:name="Wybór40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3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0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33" w:name="Wybór40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3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68FD949C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178B80D8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A67EC11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2FD84994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4 180.00 PLN.</w:t>
                  </w:r>
                </w:p>
              </w:tc>
            </w:tr>
          </w:tbl>
          <w:p w14:paraId="5DDA9C48" w14:textId="77777777" w:rsidR="00BF7209" w:rsidRDefault="00BF7209" w:rsidP="00903B60">
            <w:pPr>
              <w:pStyle w:val="FS2"/>
            </w:pPr>
          </w:p>
        </w:tc>
      </w:tr>
      <w:tr w:rsidR="00BF7209" w14:paraId="3F908EA1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2A71EC57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3B3E2CA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45- LEKI RÓŻNE XIII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710614F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45</w:t>
                  </w:r>
                </w:p>
              </w:tc>
            </w:tr>
            <w:tr w:rsidR="00BF7209" w14:paraId="430F0496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F849ADF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1A1F2C55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4D3651F9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37F3AC20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323C4854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38F47127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14A5A875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DAF7E5B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68329704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608F399B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71A1D343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77D86105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6F5EB92D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22FCD6D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6EE8ADC1" w14:textId="0FF3A9E2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 w:rsidR="00FF70F3" w:rsidRPr="00BF7209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="00FF70F3"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52EFE718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FF2DB20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42CD2421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 pozycji asortymentowych szczegółowo opisanych w zał. 2 i zał. 4 do SWZ.</w:t>
                  </w:r>
                </w:p>
              </w:tc>
            </w:tr>
            <w:tr w:rsidR="00BF7209" w14:paraId="20A9F1A5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8816D24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7844EDB8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07609E6A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3A4952A9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2A81611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75635CD2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53482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7FECCB89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4F859E72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9F4FC08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36758231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55106FFC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72A4FCBF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3E81224C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0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34" w:name="Wybór40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3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40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35" w:name="Wybór40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43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7B0DA1A3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54FED6DC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44DEA0B6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541C642A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603B768C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643FCA26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7E3B0637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396A7A32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35337C7A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BC84A13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3DCE7A3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0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36" w:name="Wybór40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3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1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37" w:name="Wybór41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3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0492AC07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33B2EC3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607DAB88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41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38" w:name="Wybór411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43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41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39" w:name="Wybór41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43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502A5F31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220EDB7D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9DE3820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2D1BE437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fldChar w:fldCharType="begin">
                      <w:ffData>
                        <w:name w:val="Wybór41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40" w:name="Wybór41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4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4E0184D0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F070528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II.2.13 Informacje o funduszach Unii Europejskiej</w:t>
                  </w:r>
                </w:p>
                <w:p w14:paraId="3B5D9298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0FCD9A80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1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41" w:name="Wybór41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4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1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42" w:name="Wybór41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4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5DACECB3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1B4C9392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2B510E15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5F961265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972.40 PLN.</w:t>
                  </w:r>
                </w:p>
              </w:tc>
            </w:tr>
          </w:tbl>
          <w:p w14:paraId="63C60A93" w14:textId="77777777" w:rsidR="00BF7209" w:rsidRDefault="00BF7209" w:rsidP="00903B60">
            <w:pPr>
              <w:pStyle w:val="FS2"/>
            </w:pPr>
          </w:p>
        </w:tc>
      </w:tr>
      <w:tr w:rsidR="00BF7209" w14:paraId="6D70027C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03F1DAA3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7BC9F8A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46-  DERITOMALTOZA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A413DF0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46</w:t>
                  </w:r>
                </w:p>
              </w:tc>
            </w:tr>
            <w:tr w:rsidR="00BF7209" w14:paraId="6598D5F6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05D4666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479F7F8B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4562B72F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771A50ED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0A9854B9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4CECE39E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36E5025C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10F6F3C2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327E7F7C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6CF215F1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1E40AECC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9ED7471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49F01E02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3552013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63BC4D58" w14:textId="17CE432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 w:rsidR="00FF70F3" w:rsidRPr="00BF7209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="00FF70F3"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7BE1BB3E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BBC01E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16A2BAB7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 pozycje asortymentowe szczegółowo opisane w zał. 2 i zał. 4 do SWZ.</w:t>
                  </w:r>
                </w:p>
              </w:tc>
            </w:tr>
            <w:tr w:rsidR="00BF7209" w14:paraId="55C55041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DD945A4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335171D5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5688B645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117836C0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DA4A9A1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010C3B11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49302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4D42A9C8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6E5D328D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BD92191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63E98BE5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11A8B054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0F813BB8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6BDCB3F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1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43" w:name="Wybór41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4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41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44" w:name="Wybór41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44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0CF11ECB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1937023A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6FC0E465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08693001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466355AD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6BDABA57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412B9C68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411C24E9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78AF0621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606EA28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6251D6EC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1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45" w:name="Wybór41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4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1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46" w:name="Wybór41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4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76FC2704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D8B1D7E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0CF74E35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42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47" w:name="Wybór420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44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42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48" w:name="Wybór42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44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067FFC3B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2E24F19E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271BE83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20A67D63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2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49" w:name="Wybór42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4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150483A6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A560C25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321CC7CD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1529CD94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2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50" w:name="Wybór42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5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2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51" w:name="Wybór42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5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7FC072E4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7A681F9A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93B43A8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II.2.14 Informacje dodatkowe:</w:t>
                  </w:r>
                </w:p>
                <w:p w14:paraId="219F6165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896.40 PLN.</w:t>
                  </w:r>
                </w:p>
              </w:tc>
            </w:tr>
          </w:tbl>
          <w:p w14:paraId="079154D4" w14:textId="77777777" w:rsidR="00BF7209" w:rsidRDefault="00BF7209" w:rsidP="00903B60">
            <w:pPr>
              <w:pStyle w:val="FS2"/>
            </w:pPr>
          </w:p>
        </w:tc>
      </w:tr>
      <w:tr w:rsidR="00BF7209" w14:paraId="12156C00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02586A1A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D1C3519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47- TOCILIZUMAB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E2DE935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47</w:t>
                  </w:r>
                </w:p>
              </w:tc>
            </w:tr>
            <w:tr w:rsidR="00BF7209" w14:paraId="3B9CB470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4EB24BD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5FD0A511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1BED3078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756932D9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1451D798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62596F4A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1C0F5C3A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22C89060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0896F9AF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03578886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501D2165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22F567D2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639D5DB9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5C2FBAA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243D6D78" w14:textId="7F8EBE8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 w:rsidR="00FF70F3" w:rsidRPr="00FF70F3">
                    <w:rPr>
                      <w:rFonts w:ascii="Arial" w:hAnsi="Arial" w:cs="Arial"/>
                      <w:bCs w:val="0"/>
                      <w:iCs w:val="0"/>
                      <w:sz w:val="18"/>
                      <w:szCs w:val="18"/>
                    </w:rPr>
                    <w:t xml:space="preserve"> </w:t>
                  </w:r>
                  <w:r w:rsidR="00FF70F3" w:rsidRPr="00FF70F3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208A3E8E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72166D6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4772F76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 pozycja  asortymentowa  szczegółowo opisana w zał. 2 i zał. 4 do SWZ.</w:t>
                  </w:r>
                </w:p>
              </w:tc>
            </w:tr>
            <w:tr w:rsidR="00BF7209" w14:paraId="36C9BB88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28E850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60926DA1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6C849EB7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2AB823B3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42C1D5B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5B6F1ACD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6600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5064164B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31A47935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53E4571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70FB01D3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6881EC91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5B5D6CB0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2A1F7900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2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52" w:name="Wybór42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5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42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53" w:name="Wybór42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45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1471BF68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6AC8BA6B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6F879A31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0DCAB41C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346C3F15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37BCE936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654B9BA0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209E2F41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22ED13BD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03331E0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070D43C2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2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54" w:name="Wybór42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5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2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55" w:name="Wybór42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5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53CD6341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C1AFE37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32978BE7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42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56" w:name="Wybór429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45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43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57" w:name="Wybór43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45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7ADEE392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4A994666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965A156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1AEB293A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3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58" w:name="Wybór43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5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15EF4B70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52E96F6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17624864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307FE2E5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3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59" w:name="Wybór43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5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3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60" w:name="Wybór43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6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3530385E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7D54B4DE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182DC0A3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2E43E27E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120.00 PLN.</w:t>
                  </w:r>
                </w:p>
              </w:tc>
            </w:tr>
          </w:tbl>
          <w:p w14:paraId="35AB9239" w14:textId="77777777" w:rsidR="00BF7209" w:rsidRDefault="00BF7209" w:rsidP="00903B60">
            <w:pPr>
              <w:pStyle w:val="FS2"/>
            </w:pPr>
          </w:p>
        </w:tc>
      </w:tr>
      <w:tr w:rsidR="00BF7209" w14:paraId="43D88F06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2C371D71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ADD06ED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48- CYTOSORB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C5FA483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48</w:t>
                  </w:r>
                </w:p>
              </w:tc>
            </w:tr>
            <w:tr w:rsidR="00BF7209" w14:paraId="3B8033AA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9714899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33531BE9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69FAF989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lastRenderedPageBreak/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5C43E272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17D4345C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16629416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5ED7CCAF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2E97EA5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3B5A3097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12AC55E3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7867A60D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E06F20A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4539FA2E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04AC5EB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>II.2.3) Miejsce świadczenia usług</w:t>
                  </w:r>
                </w:p>
                <w:p w14:paraId="0F9794F3" w14:textId="4D5E3780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</w:t>
                  </w:r>
                  <w:r w:rsidR="00FF70F3">
                    <w:rPr>
                      <w:rFonts w:ascii="Arial" w:hAnsi="Arial" w:cs="Arial"/>
                      <w:sz w:val="18"/>
                      <w:szCs w:val="18"/>
                    </w:rPr>
                    <w:t>:</w:t>
                  </w:r>
                  <w:r w:rsidR="00FF70F3" w:rsidRPr="00FF70F3">
                    <w:rPr>
                      <w:rFonts w:ascii="Arial" w:hAnsi="Arial" w:cs="Arial"/>
                      <w:bCs w:val="0"/>
                      <w:iCs w:val="0"/>
                      <w:sz w:val="18"/>
                      <w:szCs w:val="18"/>
                    </w:rPr>
                    <w:t xml:space="preserve"> </w:t>
                  </w:r>
                  <w:r w:rsidR="00FF70F3" w:rsidRPr="00FF70F3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39EE8E79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C3F90A0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0D9C22C5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 pozycje asortymentowe szczegółowo opisane w zał. 2 i zał. 4 do SWZ.</w:t>
                  </w:r>
                </w:p>
              </w:tc>
            </w:tr>
            <w:tr w:rsidR="00BF7209" w14:paraId="43D0762B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FDC868F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1A22E42F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47989672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4ED6C4AD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F5238E6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005D8AE7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29832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1FA66E00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3190AB5E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043FE6F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6B84BD24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5E58FF98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17524B41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4B1DB8B5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3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61" w:name="Wybór43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6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43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62" w:name="Wybór43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46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4E43C527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18EF5B5D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5924D294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160B11EA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41BAEC8A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3B113C41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1F416674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2B0425A4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2EC0ABBB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4AF54F9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055BD32A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3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63" w:name="Wybór43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6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3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64" w:name="Wybór43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6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160D8EB4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088E4A0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0EB790BD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43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65" w:name="Wybór438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46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43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66" w:name="Wybór43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46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3338687F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11C8D3AE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1285C92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247403F7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4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67" w:name="Wybór44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6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0DE0DC3F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06D6F7C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615AC781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72A4896F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4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68" w:name="Wybór44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6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4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69" w:name="Wybór44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6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2D3964E8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193BB300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066E06B3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4603C224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542.40 PLN.</w:t>
                  </w:r>
                </w:p>
              </w:tc>
            </w:tr>
          </w:tbl>
          <w:p w14:paraId="224ECB43" w14:textId="77777777" w:rsidR="00BF7209" w:rsidRDefault="00BF7209" w:rsidP="00903B60">
            <w:pPr>
              <w:pStyle w:val="FS2"/>
            </w:pPr>
          </w:p>
        </w:tc>
      </w:tr>
      <w:tr w:rsidR="00BF7209" w14:paraId="455248D7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189E14F5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5F3B02B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49 -  PARICALCITOL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0BA5D67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49</w:t>
                  </w:r>
                </w:p>
              </w:tc>
            </w:tr>
            <w:tr w:rsidR="00BF7209" w14:paraId="05A44C4B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396BAFF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5A980DDD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489080C2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6AA86E30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67BE5C0D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1658BCBE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654D7640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CDE40A8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7596AC4F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45633004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0935F222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05D481D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6A13195A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B0F7EDD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6C829ECD" w14:textId="40F3856B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 w:rsidR="00FF70F3" w:rsidRPr="00BF7209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="00FF70F3" w:rsidRPr="00BF7209">
                    <w:rPr>
                      <w:rFonts w:ascii="Arial" w:hAnsi="Arial" w:cs="Arial"/>
                      <w:sz w:val="18"/>
                      <w:szCs w:val="18"/>
                    </w:rPr>
                    <w:t xml:space="preserve">Magazyn  Apteczny na terenie Szpitala Powiatowego w </w:t>
                  </w:r>
                  <w:r w:rsidR="00FF70F3" w:rsidRPr="00BF7209"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>Kolbuszowej, u. Grunwaldzka 4</w:t>
                  </w:r>
                </w:p>
              </w:tc>
            </w:tr>
            <w:tr w:rsidR="00BF7209" w14:paraId="52F0BEBB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9C08DB3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>II. 2.4) Opis zamówienia:</w:t>
                  </w:r>
                </w:p>
                <w:p w14:paraId="6B08FD77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 pozycje asortymentowe szczegółowo opisanych w zał. 2 i zał. 4 do SWZ.</w:t>
                  </w:r>
                </w:p>
              </w:tc>
            </w:tr>
            <w:tr w:rsidR="00BF7209" w14:paraId="3EB3DDBD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8D1F98D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2A5F8C76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2E9C569F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1B06FA3D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54E7C8C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7F0CB503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18615,17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25893019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2C50D362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5BAB0C0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161BB79B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405F608B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260786EB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09CFB7B9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4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70" w:name="Wybór44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7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44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71" w:name="Wybór44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47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00C7D93A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0DE52F36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168135AA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33CA0E63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6996BB80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56A4034A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6D1F11AF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5BF664AD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05ED0A1D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5F4750D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3E3B59B3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4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72" w:name="Wybór44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7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4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73" w:name="Wybór44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7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26729167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1A9A517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142F6A28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44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74" w:name="Wybór447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47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44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75" w:name="Wybór44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47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7A082B50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1ADECF50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440E148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180F37DD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4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76" w:name="Wybór44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7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1764063F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0C3E21D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25C65944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455B3A61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5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77" w:name="Wybór45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7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5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78" w:name="Wybór45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7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57DB6950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2275DB2C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73504CBD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6A9CF527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338.46 PLN.</w:t>
                  </w:r>
                </w:p>
              </w:tc>
            </w:tr>
          </w:tbl>
          <w:p w14:paraId="1E65E015" w14:textId="77777777" w:rsidR="00BF7209" w:rsidRDefault="00BF7209" w:rsidP="00903B60">
            <w:pPr>
              <w:pStyle w:val="FS2"/>
            </w:pPr>
          </w:p>
        </w:tc>
      </w:tr>
      <w:tr w:rsidR="00BF7209" w14:paraId="10AE81EC" w14:textId="77777777" w:rsidTr="00BF7209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BF7209" w14:paraId="77403BB5" w14:textId="77777777" w:rsidTr="00903B60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0C13754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50- CINACALCET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F742F1E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/>
                      <w:sz w:val="18"/>
                      <w:szCs w:val="18"/>
                    </w:rPr>
                    <w:t>50</w:t>
                  </w:r>
                </w:p>
              </w:tc>
            </w:tr>
            <w:tr w:rsidR="00BF7209" w14:paraId="7382BFFF" w14:textId="77777777" w:rsidTr="00903B60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63F81BA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BF7209" w14:paraId="3C58A161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7D60C59C" w14:textId="77777777" w:rsidR="00BF7209" w:rsidRDefault="00BF7209" w:rsidP="00903B60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0489FA6C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BF7209" w14:paraId="78301ED7" w14:textId="77777777" w:rsidTr="00903B60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2F33DD28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F7209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73B815FA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691C043B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BF7209" w14:paraId="7D0DEE9E" w14:textId="77777777" w:rsidTr="00903B60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72DB3B73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5F8499D2" w14:textId="77777777" w:rsidR="00BF7209" w:rsidRDefault="00BF7209" w:rsidP="00903B60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1A8821BB" w14:textId="77777777" w:rsidR="00BF7209" w:rsidRDefault="00BF7209" w:rsidP="00903B60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20F5AD6C" w14:textId="77777777" w:rsidTr="00903B60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A0C9B42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50AD3C78" w14:textId="425CF174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</w:t>
                  </w:r>
                  <w:r w:rsidR="00FF70F3">
                    <w:rPr>
                      <w:rFonts w:ascii="Arial" w:hAnsi="Arial" w:cs="Arial"/>
                      <w:sz w:val="18"/>
                      <w:szCs w:val="18"/>
                    </w:rPr>
                    <w:t>:</w:t>
                  </w:r>
                  <w:r w:rsidR="00FF70F3" w:rsidRPr="00BF7209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="00FF70F3" w:rsidRPr="00BF7209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BF7209" w14:paraId="33473B36" w14:textId="77777777" w:rsidTr="00903B60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C0ADC4F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17B26E89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 pozycja  asortymentowa  szczegółowo opisana w zał. 2 i zał. 4 do SWZ.</w:t>
                  </w:r>
                </w:p>
              </w:tc>
            </w:tr>
            <w:tr w:rsidR="00BF7209" w14:paraId="4333C048" w14:textId="77777777" w:rsidTr="00903B60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EB75E5C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6BABBDCB" w14:textId="77777777" w:rsidR="00BF7209" w:rsidRPr="00DE587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lastRenderedPageBreak/>
                    <w:t>Nazwa: – Waga:</w:t>
                  </w:r>
                </w:p>
                <w:p w14:paraId="369D14CD" w14:textId="77777777" w:rsidR="00BF7209" w:rsidRPr="00E0793F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BF7209" w14:paraId="2E291F87" w14:textId="77777777" w:rsidTr="00903B60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36472C2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II.2.6) Szacunkowa wartość</w:t>
                  </w:r>
                </w:p>
                <w:p w14:paraId="2F9345D5" w14:textId="77777777" w:rsidR="00BF7209" w:rsidRPr="008777D5" w:rsidRDefault="00BF7209" w:rsidP="00903B60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BF7209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25872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3FEACF8D" w14:textId="77777777" w:rsidR="00BF7209" w:rsidRDefault="00BF7209" w:rsidP="00903B60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BF7209" w14:paraId="7A5E5A9C" w14:textId="77777777" w:rsidTr="00903B60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AAB4692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17BF48A7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2052DAA7" w14:textId="77777777" w:rsidR="00BF7209" w:rsidRDefault="00BF7209" w:rsidP="00903B60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259B040C" w14:textId="77777777" w:rsidR="00BF7209" w:rsidRDefault="00BF7209" w:rsidP="00903B60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06/10/2024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05/10/2025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46F70FDC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5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79" w:name="Wybór45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7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45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80" w:name="Wybór45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48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0F283A0D" w14:textId="77777777" w:rsidR="00BF7209" w:rsidRDefault="00BF7209" w:rsidP="00903B60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1547B102" w14:textId="77777777" w:rsidR="00BF7209" w:rsidRDefault="00BF7209" w:rsidP="00903B60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BF7209" w14:paraId="5FEA0557" w14:textId="77777777" w:rsidTr="00903B60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10C71E6B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41E69935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469051C8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BF7209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299E4318" w14:textId="77777777" w:rsidR="00BF7209" w:rsidRDefault="00BF7209" w:rsidP="00903B60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3780B69A" w14:textId="77777777" w:rsidR="00BF7209" w:rsidRPr="00925F3E" w:rsidRDefault="00BF7209" w:rsidP="00903B60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BF7209" w14:paraId="15FC8D17" w14:textId="77777777" w:rsidTr="00903B60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FDBBAD1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1B9AA019" w14:textId="77777777" w:rsidR="00BF7209" w:rsidRDefault="00BF7209" w:rsidP="00903B60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5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81" w:name="Wybór45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8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5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82" w:name="Wybór45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8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BF7209" w14:paraId="50021482" w14:textId="77777777" w:rsidTr="00903B60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4BD7311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42F40022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45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83" w:name="Wybór456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48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45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84" w:name="Wybór45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48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25B5F198" w14:textId="77777777" w:rsidR="00BF7209" w:rsidRDefault="00BF7209" w:rsidP="00903B60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5FEA04C0" w14:textId="77777777" w:rsidTr="00903B60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AD99338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07F1BCF0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5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85" w:name="Wybór45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8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BF7209" w14:paraId="76BF4ACC" w14:textId="77777777" w:rsidTr="00903B60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FC5111E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362E7DCC" w14:textId="77777777" w:rsidR="00BF7209" w:rsidRDefault="00BF7209" w:rsidP="00903B60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309CC30B" w14:textId="77777777" w:rsidR="00BF7209" w:rsidRDefault="00BF7209" w:rsidP="00903B6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5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86" w:name="Wybór45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8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6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87" w:name="Wybór46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8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08F33EDD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BF7209" w14:paraId="63A3F733" w14:textId="77777777" w:rsidTr="00903B60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23A55BE3" w14:textId="77777777" w:rsidR="00BF7209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19C2DCF9" w14:textId="77777777" w:rsidR="00BF7209" w:rsidRPr="004D33CF" w:rsidRDefault="00BF7209" w:rsidP="00903B60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F7209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517.44 PLN.</w:t>
                  </w:r>
                </w:p>
              </w:tc>
            </w:tr>
          </w:tbl>
          <w:p w14:paraId="244F48F4" w14:textId="77777777" w:rsidR="00BF7209" w:rsidRDefault="00BF7209" w:rsidP="00903B60">
            <w:pPr>
              <w:pStyle w:val="FS2"/>
            </w:pPr>
          </w:p>
        </w:tc>
      </w:tr>
    </w:tbl>
    <w:p w14:paraId="11BB06F1" w14:textId="77777777" w:rsidR="00AD2FBE" w:rsidRDefault="00AD2FBE" w:rsidP="00AD2FBE">
      <w:pPr>
        <w:pStyle w:val="sekcje"/>
        <w:spacing w:before="240" w:after="240"/>
        <w:rPr>
          <w:rFonts w:ascii="Arial" w:hAnsi="Arial" w:cs="Arial"/>
          <w:szCs w:val="22"/>
          <w:lang w:val="pl-PL"/>
        </w:rPr>
      </w:pPr>
      <w:r>
        <w:rPr>
          <w:rFonts w:ascii="Arial" w:hAnsi="Arial" w:cs="Arial"/>
          <w:szCs w:val="22"/>
          <w:lang w:val="pl-PL"/>
        </w:rPr>
        <w:lastRenderedPageBreak/>
        <w:t>Sekcja III: Informacje o charakterze prawnym, ekonomicznym, finansowym i technicznym</w:t>
      </w:r>
    </w:p>
    <w:p w14:paraId="4F05F49C" w14:textId="77777777" w:rsidR="00AD2FBE" w:rsidRDefault="00AD2FBE" w:rsidP="00AD2FBE">
      <w:pPr>
        <w:spacing w:after="12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III.1) Warunki Udziału</w:t>
      </w:r>
    </w:p>
    <w:tbl>
      <w:tblPr>
        <w:tblW w:w="10065" w:type="dxa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0065"/>
      </w:tblGrid>
      <w:tr w:rsidR="00AD2FBE" w14:paraId="00E06420" w14:textId="77777777" w:rsidTr="00AD2FBE">
        <w:trPr>
          <w:trHeight w:val="561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285F331" w14:textId="77777777" w:rsidR="00AD2FBE" w:rsidRDefault="00AD2FBE">
            <w:pPr>
              <w:pStyle w:val="FS2"/>
              <w:spacing w:before="100" w:after="100"/>
              <w:ind w:right="10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III.1.1) Zdolność do prowadzenia działalności zawodowej, w tym wymogi związane z wpisem do rejestru zawodowego lub handlowego</w:t>
            </w:r>
          </w:p>
          <w:p w14:paraId="57CF7591" w14:textId="77777777" w:rsidR="00AD2FBE" w:rsidRDefault="00AD2FBE">
            <w:pPr>
              <w:pStyle w:val="FS2"/>
              <w:spacing w:after="80"/>
              <w:ind w:right="10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Wykaz i krótki opis warunków:</w:t>
            </w:r>
          </w:p>
          <w:p w14:paraId="4CDE228D" w14:textId="77777777" w:rsidR="003B2044" w:rsidRPr="00A165D5" w:rsidRDefault="003B2044" w:rsidP="00A165D5">
            <w:pPr>
              <w:pStyle w:val="FS2"/>
              <w:spacing w:after="60"/>
              <w:ind w:right="102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D2FBE" w14:paraId="434082DF" w14:textId="77777777" w:rsidTr="00AD2FBE">
        <w:trPr>
          <w:trHeight w:val="118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6DDE7E" w14:textId="77777777" w:rsidR="00AD2FBE" w:rsidRDefault="00AD2FBE">
            <w:pPr>
              <w:pStyle w:val="FS2"/>
              <w:spacing w:before="80" w:after="80"/>
              <w:ind w:right="102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III.1.2) Sytuacja ekonomiczna i finansowa:</w:t>
            </w:r>
          </w:p>
          <w:p w14:paraId="00FD4A77" w14:textId="77777777" w:rsidR="00AD2FBE" w:rsidRDefault="00AD2FBE" w:rsidP="00AD2FBE">
            <w:pPr>
              <w:numPr>
                <w:ilvl w:val="0"/>
                <w:numId w:val="14"/>
              </w:numPr>
              <w:tabs>
                <w:tab w:val="num" w:pos="244"/>
              </w:tabs>
              <w:autoSpaceDE w:val="0"/>
              <w:autoSpaceDN w:val="0"/>
              <w:adjustRightInd w:val="0"/>
              <w:ind w:left="0" w:right="102" w:firstLine="0"/>
              <w:rPr>
                <w:rFonts w:ascii="Arial" w:eastAsia="HiraKakuPro-W3" w:hAnsi="Arial" w:cs="Arial"/>
                <w:sz w:val="18"/>
                <w:szCs w:val="18"/>
              </w:rPr>
            </w:pPr>
            <w:r>
              <w:rPr>
                <w:rFonts w:ascii="Arial" w:eastAsia="HiraKakuPro-W3" w:hAnsi="Arial" w:cs="Arial"/>
                <w:sz w:val="18"/>
                <w:szCs w:val="18"/>
              </w:rPr>
              <w:t>Kryteria kwalifikacji zgodnie z dokumentami zamówienia</w:t>
            </w:r>
          </w:p>
          <w:p w14:paraId="101E6923" w14:textId="77777777" w:rsidR="00AD2FBE" w:rsidRDefault="00AD2FBE" w:rsidP="00F64C6D">
            <w:pPr>
              <w:autoSpaceDE w:val="0"/>
              <w:autoSpaceDN w:val="0"/>
              <w:adjustRightInd w:val="0"/>
              <w:spacing w:before="100"/>
              <w:ind w:right="102"/>
              <w:rPr>
                <w:rFonts w:ascii="Arial" w:eastAsia="HiraKakuPro-W3" w:hAnsi="Arial" w:cs="Arial"/>
                <w:sz w:val="18"/>
                <w:szCs w:val="18"/>
              </w:rPr>
            </w:pPr>
            <w:r>
              <w:rPr>
                <w:rFonts w:ascii="Arial" w:eastAsia="HiraKakuPro-W3" w:hAnsi="Arial" w:cs="Arial"/>
                <w:sz w:val="18"/>
                <w:szCs w:val="18"/>
              </w:rPr>
              <w:t>Wykaz i krótki opis kryteriów kwalifikacji:</w:t>
            </w:r>
          </w:p>
          <w:p w14:paraId="79B41624" w14:textId="77777777" w:rsidR="00AD2FBE" w:rsidRDefault="00AD2FBE" w:rsidP="00F64C6D">
            <w:pPr>
              <w:autoSpaceDE w:val="0"/>
              <w:autoSpaceDN w:val="0"/>
              <w:adjustRightInd w:val="0"/>
              <w:spacing w:before="60" w:after="120"/>
              <w:ind w:right="102"/>
              <w:rPr>
                <w:rFonts w:ascii="Arial" w:hAnsi="Arial" w:cs="Arial"/>
                <w:sz w:val="18"/>
                <w:szCs w:val="18"/>
              </w:rPr>
            </w:pPr>
          </w:p>
          <w:p w14:paraId="0CC251CA" w14:textId="77777777" w:rsidR="00AD2FBE" w:rsidRDefault="00AD2FBE">
            <w:pPr>
              <w:pStyle w:val="FS2"/>
              <w:spacing w:before="100" w:after="100"/>
              <w:ind w:right="10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HiraKakuPro-W3" w:hAnsi="Arial" w:cs="Arial"/>
                <w:sz w:val="18"/>
                <w:szCs w:val="18"/>
              </w:rPr>
              <w:t>Minimalny poziom ewentualnie wymaganych standardów:</w:t>
            </w:r>
            <w:r>
              <w:rPr>
                <w:rFonts w:ascii="Arial" w:eastAsia="HiraKakuPro-W3" w:hAnsi="Arial" w:cs="Arial"/>
                <w:sz w:val="18"/>
                <w:szCs w:val="18"/>
                <w:vertAlign w:val="superscript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 xml:space="preserve">2 </w:t>
            </w:r>
          </w:p>
          <w:p w14:paraId="15C86111" w14:textId="77777777" w:rsidR="00AD2FBE" w:rsidRDefault="00AD2FBE" w:rsidP="00BC0068">
            <w:pPr>
              <w:pStyle w:val="FS2"/>
              <w:spacing w:before="100" w:after="100"/>
              <w:ind w:right="102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D2FBE" w14:paraId="2D4700B9" w14:textId="77777777" w:rsidTr="00AD2FBE">
        <w:trPr>
          <w:trHeight w:val="40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E9799C" w14:textId="77777777" w:rsidR="00AD2FBE" w:rsidRDefault="00AD2FBE">
            <w:pPr>
              <w:pStyle w:val="FS2"/>
              <w:spacing w:before="80" w:after="80"/>
              <w:ind w:right="102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III.1.3) Zdolność techniczna i kwalifikacje zawodowe</w:t>
            </w:r>
            <w:r>
              <w:rPr>
                <w:rFonts w:ascii="Arial" w:hAnsi="Arial" w:cs="Arial"/>
                <w:i/>
                <w:iCs w:val="0"/>
                <w:sz w:val="18"/>
                <w:szCs w:val="18"/>
              </w:rPr>
              <w:t>)</w:t>
            </w:r>
          </w:p>
          <w:p w14:paraId="43EB0BEC" w14:textId="77777777" w:rsidR="00AD2FBE" w:rsidRDefault="00AD2FBE" w:rsidP="00AD2FBE">
            <w:pPr>
              <w:numPr>
                <w:ilvl w:val="0"/>
                <w:numId w:val="14"/>
              </w:numPr>
              <w:tabs>
                <w:tab w:val="num" w:pos="244"/>
              </w:tabs>
              <w:autoSpaceDE w:val="0"/>
              <w:autoSpaceDN w:val="0"/>
              <w:adjustRightInd w:val="0"/>
              <w:ind w:left="0" w:right="102" w:firstLine="0"/>
              <w:rPr>
                <w:rFonts w:ascii="Arial" w:eastAsia="HiraKakuPro-W3" w:hAnsi="Arial" w:cs="Arial"/>
                <w:sz w:val="18"/>
                <w:szCs w:val="18"/>
              </w:rPr>
            </w:pPr>
            <w:r>
              <w:rPr>
                <w:rFonts w:ascii="Arial" w:eastAsia="HiraKakuPro-W3" w:hAnsi="Arial" w:cs="Arial"/>
                <w:sz w:val="18"/>
                <w:szCs w:val="18"/>
              </w:rPr>
              <w:t>Kryteria kwalifikacji zgodnie z dokumentami zamówienia</w:t>
            </w:r>
          </w:p>
          <w:p w14:paraId="2B3523B1" w14:textId="77777777" w:rsidR="00AD2FBE" w:rsidRDefault="00AD2FBE" w:rsidP="00F64C6D">
            <w:pPr>
              <w:autoSpaceDE w:val="0"/>
              <w:autoSpaceDN w:val="0"/>
              <w:adjustRightInd w:val="0"/>
              <w:spacing w:before="100" w:after="60"/>
              <w:ind w:right="102"/>
              <w:rPr>
                <w:rFonts w:ascii="Arial" w:eastAsia="HiraKakuPro-W3" w:hAnsi="Arial" w:cs="Arial"/>
                <w:sz w:val="18"/>
                <w:szCs w:val="18"/>
              </w:rPr>
            </w:pPr>
            <w:r>
              <w:rPr>
                <w:rFonts w:ascii="Arial" w:eastAsia="HiraKakuPro-W3" w:hAnsi="Arial" w:cs="Arial"/>
                <w:sz w:val="18"/>
                <w:szCs w:val="18"/>
              </w:rPr>
              <w:t>Wykaz i krótki opis kryteriów kwalifikacji:</w:t>
            </w:r>
          </w:p>
          <w:p w14:paraId="30A717AA" w14:textId="77777777" w:rsidR="00AD2FBE" w:rsidRDefault="00AD2FBE" w:rsidP="00F64C6D">
            <w:pPr>
              <w:pStyle w:val="FS2"/>
              <w:spacing w:after="120"/>
              <w:ind w:right="102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543B0D9" w14:textId="77777777" w:rsidR="00AD2FBE" w:rsidRDefault="00AD2FBE">
            <w:pPr>
              <w:pStyle w:val="FS2"/>
              <w:spacing w:after="80"/>
              <w:ind w:right="10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HiraKakuPro-W3" w:hAnsi="Arial" w:cs="Arial"/>
                <w:sz w:val="18"/>
                <w:szCs w:val="18"/>
              </w:rPr>
              <w:t>Minimalny poziom ewentualnie wymaganych standardów:</w:t>
            </w:r>
            <w:r>
              <w:rPr>
                <w:rFonts w:ascii="Arial" w:eastAsia="HiraKakuPro-W3" w:hAnsi="Arial" w:cs="Arial"/>
                <w:sz w:val="18"/>
                <w:szCs w:val="18"/>
                <w:vertAlign w:val="superscript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 xml:space="preserve">2 </w:t>
            </w:r>
          </w:p>
          <w:p w14:paraId="60E4315F" w14:textId="77777777" w:rsidR="00AD2FBE" w:rsidRDefault="00AD2FBE" w:rsidP="00BC0068">
            <w:pPr>
              <w:pStyle w:val="FS2"/>
              <w:spacing w:after="80"/>
              <w:ind w:right="102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F7209" w14:paraId="4B36E9D2" w14:textId="77777777" w:rsidTr="00903B60">
        <w:trPr>
          <w:trHeight w:val="1008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F392AD" w14:textId="77777777" w:rsidR="00BF7209" w:rsidRDefault="00BF7209" w:rsidP="00903B60">
            <w:pPr>
              <w:pStyle w:val="FS2"/>
              <w:spacing w:before="80" w:after="80"/>
              <w:ind w:right="102"/>
              <w:rPr>
                <w:rFonts w:ascii="Arial" w:hAnsi="Arial" w:cs="Arial"/>
                <w:b/>
                <w:sz w:val="18"/>
                <w:szCs w:val="18"/>
                <w:vertAlign w:val="superscript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>III.1.5) Informacje o zamówieniach zastrzeżonych</w:t>
            </w:r>
            <w:r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 xml:space="preserve"> 2</w:t>
            </w:r>
          </w:p>
          <w:p w14:paraId="764EA5AD" w14:textId="77777777" w:rsidR="00BF7209" w:rsidRDefault="00BF7209" w:rsidP="00903B60">
            <w:pPr>
              <w:pStyle w:val="FS2"/>
              <w:spacing w:after="80"/>
              <w:ind w:left="244" w:right="102" w:hanging="24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88" w:name="Wybór9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88"/>
            <w:r>
              <w:rPr>
                <w:rFonts w:ascii="Arial" w:hAnsi="Arial" w:cs="Arial"/>
                <w:sz w:val="18"/>
                <w:szCs w:val="18"/>
              </w:rPr>
              <w:t xml:space="preserve"> Zamówienie jest zastrzeżone dla zakładów pracy chronionej oraz wykonawców, których głównym celem jest społeczna i  zawodowa integracja osób niepełnosprawnych lub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defaworyzowanych</w:t>
            </w:r>
            <w:proofErr w:type="spellEnd"/>
          </w:p>
          <w:p w14:paraId="4236CBD8" w14:textId="77777777" w:rsidR="00BF7209" w:rsidRDefault="00BF7209" w:rsidP="00903B60">
            <w:pPr>
              <w:pStyle w:val="FS2"/>
              <w:spacing w:after="80"/>
              <w:ind w:right="10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89" w:name="Wybór10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89"/>
            <w:r>
              <w:rPr>
                <w:rFonts w:ascii="Arial" w:hAnsi="Arial" w:cs="Arial"/>
                <w:sz w:val="18"/>
                <w:szCs w:val="18"/>
              </w:rPr>
              <w:t xml:space="preserve"> Realizacja zamówienia jest ograniczona do programów zatrudnienia chronionego</w:t>
            </w:r>
          </w:p>
        </w:tc>
      </w:tr>
    </w:tbl>
    <w:p w14:paraId="14B4FAA7" w14:textId="77777777" w:rsidR="00AD2FBE" w:rsidRDefault="00AD2FBE" w:rsidP="00AD2FBE">
      <w:pPr>
        <w:spacing w:before="240" w:after="120"/>
        <w:rPr>
          <w:rFonts w:ascii="Arial" w:hAnsi="Arial" w:cs="Arial"/>
          <w:b/>
          <w:sz w:val="20"/>
          <w:vertAlign w:val="superscript"/>
        </w:rPr>
      </w:pPr>
      <w:r>
        <w:rPr>
          <w:rFonts w:ascii="Arial" w:hAnsi="Arial" w:cs="Arial"/>
          <w:b/>
          <w:sz w:val="20"/>
        </w:rPr>
        <w:t xml:space="preserve">III.2) Warunki dotyczące zamówienia </w:t>
      </w:r>
      <w:r>
        <w:rPr>
          <w:rFonts w:ascii="Arial" w:hAnsi="Arial" w:cs="Arial"/>
          <w:b/>
          <w:sz w:val="20"/>
          <w:vertAlign w:val="superscript"/>
        </w:rPr>
        <w:t>2</w:t>
      </w:r>
    </w:p>
    <w:tbl>
      <w:tblPr>
        <w:tblW w:w="10065" w:type="dxa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0065"/>
      </w:tblGrid>
      <w:tr w:rsidR="00AD2FBE" w14:paraId="1298231B" w14:textId="77777777" w:rsidTr="00AD2FBE">
        <w:trPr>
          <w:trHeight w:val="116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009894" w14:textId="77777777" w:rsidR="00AD2FBE" w:rsidRDefault="00AD2FBE">
            <w:pPr>
              <w:pStyle w:val="FS2"/>
              <w:spacing w:before="80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 xml:space="preserve">III.2.1) Informacje dotyczące określonego zawodu </w:t>
            </w:r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(tylko dla zamówień na usługi)</w:t>
            </w:r>
          </w:p>
          <w:p w14:paraId="77EA63A4" w14:textId="77777777" w:rsidR="00AD2FBE" w:rsidRDefault="00BF7209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49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90" w:name="Wybór499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490"/>
            <w:r w:rsidR="00AD2FB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AD2FBE">
              <w:rPr>
                <w:rFonts w:ascii="Arial" w:hAnsi="Arial" w:cs="Arial"/>
                <w:bCs w:val="0"/>
                <w:sz w:val="18"/>
                <w:szCs w:val="18"/>
              </w:rPr>
              <w:t>Świadczenie usługi zastrzeżone jest dla określonego zawodu</w:t>
            </w:r>
          </w:p>
          <w:p w14:paraId="75FD90C6" w14:textId="77777777" w:rsidR="00AD2FBE" w:rsidRDefault="00AD2FBE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Odniesienie do odpowiednich przepisów ustawowych, wykonawczych lub administracyjnych:</w:t>
            </w:r>
          </w:p>
          <w:p w14:paraId="1BA7E20F" w14:textId="77777777" w:rsidR="00AD2FBE" w:rsidRDefault="00AD2FBE">
            <w:pPr>
              <w:pStyle w:val="FS2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D2FBE" w14:paraId="10D26053" w14:textId="77777777" w:rsidTr="00AD2FBE">
        <w:trPr>
          <w:trHeight w:val="27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1878B7D" w14:textId="77777777" w:rsidR="00AD2FBE" w:rsidRDefault="00AD2FBE">
            <w:pPr>
              <w:pStyle w:val="FS2"/>
              <w:spacing w:before="80"/>
              <w:rPr>
                <w:rFonts w:ascii="Arial" w:hAnsi="Arial" w:cs="Arial"/>
                <w:b/>
                <w:bCs w:val="0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III.2.2) Warunki realizacji umowy:</w:t>
            </w:r>
          </w:p>
          <w:p w14:paraId="77FF1B97" w14:textId="77777777" w:rsidR="00AD2FBE" w:rsidRDefault="00AD2FBE">
            <w:pPr>
              <w:pStyle w:val="FS2"/>
              <w:spacing w:after="60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</w:p>
        </w:tc>
      </w:tr>
      <w:tr w:rsidR="00BF7209" w14:paraId="5BDEC334" w14:textId="77777777" w:rsidTr="00903B60">
        <w:trPr>
          <w:trHeight w:val="75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1C61C5A" w14:textId="77777777" w:rsidR="00BF7209" w:rsidRDefault="00BF7209" w:rsidP="00903B60">
            <w:pPr>
              <w:pStyle w:val="FS2"/>
              <w:spacing w:before="80" w:after="40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III.2.3) Informacje na temat pracowników odpowiedzialnych za wykonanie zamówienia</w:t>
            </w:r>
          </w:p>
          <w:p w14:paraId="583A9E7B" w14:textId="77777777" w:rsidR="00BF7209" w:rsidRDefault="00BF7209" w:rsidP="00903B60">
            <w:pPr>
              <w:pStyle w:val="FS2"/>
              <w:spacing w:after="80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91" w:name="Wybór8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491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Obowiązek podania imion i nazwisk oraz kwalifikacji zawodowych pracowników wyznaczonych do wykonania zamówienia</w:t>
            </w: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 xml:space="preserve"> </w:t>
            </w:r>
          </w:p>
        </w:tc>
      </w:tr>
    </w:tbl>
    <w:p w14:paraId="0BF378A9" w14:textId="77777777" w:rsidR="00AD2FBE" w:rsidRDefault="00AD2FBE" w:rsidP="00F527C4">
      <w:pPr>
        <w:spacing w:before="240" w:after="200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Sekcja IV: Procedura</w:t>
      </w:r>
    </w:p>
    <w:p w14:paraId="1668ABE9" w14:textId="77777777" w:rsidR="00AD2FBE" w:rsidRDefault="00AD2FBE" w:rsidP="00AD2FBE">
      <w:pPr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IV.1) Opis</w:t>
      </w:r>
    </w:p>
    <w:tbl>
      <w:tblPr>
        <w:tblW w:w="10065" w:type="dxa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0065"/>
      </w:tblGrid>
      <w:tr w:rsidR="00AD2FBE" w14:paraId="5DA9ECE3" w14:textId="77777777" w:rsidTr="00AD2FBE">
        <w:trPr>
          <w:trHeight w:val="116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97CC2E" w14:textId="77777777" w:rsidR="00AD2FBE" w:rsidRDefault="00AD2FBE">
            <w:pPr>
              <w:pStyle w:val="FS2"/>
              <w:spacing w:before="8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IV.1.1) Rodzaj procedury</w:t>
            </w:r>
          </w:p>
          <w:p w14:paraId="0280E5F1" w14:textId="77777777" w:rsidR="00AD2FBE" w:rsidRDefault="00BF7209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500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492" w:name="Wybór500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492"/>
            <w:r w:rsidR="00AD2FB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AD2FBE">
              <w:rPr>
                <w:rFonts w:ascii="Arial" w:hAnsi="Arial" w:cs="Arial"/>
                <w:sz w:val="18"/>
                <w:szCs w:val="18"/>
              </w:rPr>
              <w:t>Procedura otwarta</w:t>
            </w:r>
          </w:p>
          <w:p w14:paraId="2602113D" w14:textId="77777777" w:rsidR="00AD2FBE" w:rsidRDefault="00BF7209" w:rsidP="00DB24ED">
            <w:pPr>
              <w:pStyle w:val="FS2"/>
              <w:spacing w:before="80"/>
              <w:ind w:left="24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50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93" w:name="Wybór501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493"/>
            <w:r w:rsidR="00AD2FB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AD2FBE">
              <w:rPr>
                <w:rFonts w:ascii="Arial" w:hAnsi="Arial" w:cs="Arial"/>
                <w:sz w:val="18"/>
                <w:szCs w:val="18"/>
              </w:rPr>
              <w:t>Procedura przyspieszona</w:t>
            </w:r>
          </w:p>
          <w:p w14:paraId="385C1DF7" w14:textId="77777777" w:rsidR="00AD2FBE" w:rsidRDefault="00AD2FBE" w:rsidP="00DB24ED">
            <w:pPr>
              <w:pStyle w:val="FS2"/>
              <w:spacing w:before="80"/>
              <w:ind w:left="52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Uzasadnienie:</w:t>
            </w:r>
            <w:r w:rsidR="0096051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0F65E2E" w14:textId="77777777" w:rsidR="00AD2FBE" w:rsidRDefault="00BF7209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50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94" w:name="Wybór502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494"/>
            <w:r w:rsidR="00AD2FB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AD2FBE">
              <w:rPr>
                <w:rFonts w:ascii="Arial" w:hAnsi="Arial" w:cs="Arial"/>
                <w:sz w:val="18"/>
                <w:szCs w:val="18"/>
              </w:rPr>
              <w:t>Procedura ograniczona</w:t>
            </w:r>
          </w:p>
          <w:p w14:paraId="4687CF32" w14:textId="77777777" w:rsidR="00AD2FBE" w:rsidRDefault="00BF7209" w:rsidP="00DB24ED">
            <w:pPr>
              <w:pStyle w:val="FS2"/>
              <w:spacing w:before="160"/>
              <w:ind w:left="24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50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95" w:name="Wybór503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495"/>
            <w:r w:rsidR="00AD2FB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AD2FBE">
              <w:rPr>
                <w:rFonts w:ascii="Arial" w:hAnsi="Arial" w:cs="Arial"/>
                <w:sz w:val="18"/>
                <w:szCs w:val="18"/>
              </w:rPr>
              <w:t>Procedura przyspieszona</w:t>
            </w:r>
          </w:p>
          <w:p w14:paraId="63248BC0" w14:textId="77777777" w:rsidR="00AD2FBE" w:rsidRDefault="00AD2FBE" w:rsidP="00DB24ED">
            <w:pPr>
              <w:pStyle w:val="FS2"/>
              <w:spacing w:before="80"/>
              <w:ind w:left="52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Uzasadnienie: </w:t>
            </w:r>
          </w:p>
          <w:p w14:paraId="0C1235BF" w14:textId="77777777" w:rsidR="00AD2FBE" w:rsidRDefault="00BF7209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50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96" w:name="Wybór504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496"/>
            <w:r w:rsidR="00AD2FB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AD2FBE">
              <w:rPr>
                <w:rFonts w:ascii="Arial" w:hAnsi="Arial" w:cs="Arial"/>
                <w:sz w:val="18"/>
                <w:szCs w:val="18"/>
              </w:rPr>
              <w:t>Procedura konkurencyjna z negocjacjami</w:t>
            </w:r>
          </w:p>
          <w:p w14:paraId="31A49091" w14:textId="77777777" w:rsidR="00AD2FBE" w:rsidRDefault="00BF7209" w:rsidP="00DB24ED">
            <w:pPr>
              <w:pStyle w:val="FS2"/>
              <w:spacing w:before="80"/>
              <w:ind w:left="24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50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97" w:name="Wybór505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497"/>
            <w:r w:rsidR="00AD2FB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AD2FBE">
              <w:rPr>
                <w:rFonts w:ascii="Arial" w:hAnsi="Arial" w:cs="Arial"/>
                <w:sz w:val="18"/>
                <w:szCs w:val="18"/>
              </w:rPr>
              <w:t>Procedura przyspieszona</w:t>
            </w:r>
          </w:p>
          <w:p w14:paraId="114ADCA7" w14:textId="77777777" w:rsidR="00AD2FBE" w:rsidRDefault="00AD2FBE" w:rsidP="00DB24ED">
            <w:pPr>
              <w:pStyle w:val="FS2"/>
              <w:spacing w:before="80"/>
              <w:ind w:left="52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Uzasadnienie: </w:t>
            </w:r>
          </w:p>
          <w:p w14:paraId="7FFF9B33" w14:textId="77777777" w:rsidR="00AD2FBE" w:rsidRDefault="00BF7209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50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98" w:name="Wybór506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498"/>
            <w:r w:rsidR="00AD2FB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AD2FBE">
              <w:rPr>
                <w:rFonts w:ascii="Arial" w:hAnsi="Arial" w:cs="Arial"/>
                <w:sz w:val="18"/>
                <w:szCs w:val="18"/>
              </w:rPr>
              <w:t>Dialog konkurencyjny</w:t>
            </w:r>
          </w:p>
          <w:p w14:paraId="0BF1FE00" w14:textId="77777777" w:rsidR="00AD2FBE" w:rsidRDefault="0096051D">
            <w:pPr>
              <w:pStyle w:val="FS2"/>
              <w:spacing w:before="80" w:after="60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</w:t>
            </w:r>
            <w:r w:rsidR="00AD2FBE" w:rsidRPr="001031A1">
              <w:rPr>
                <w:rFonts w:ascii="Arial" w:hAnsi="Arial" w:cs="Arial"/>
                <w:sz w:val="18"/>
                <w:szCs w:val="18"/>
              </w:rPr>
              <w:t>Partnerstwo innowacyjne</w:t>
            </w:r>
          </w:p>
        </w:tc>
      </w:tr>
      <w:tr w:rsidR="00AD2FBE" w14:paraId="06BCD096" w14:textId="77777777" w:rsidTr="00AD2FBE">
        <w:trPr>
          <w:trHeight w:val="27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AF1A4B8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IV.1.3) Informacje na temat umowy ramowej lub dynamicznego systemu zakupów</w:t>
            </w:r>
          </w:p>
          <w:p w14:paraId="03490209" w14:textId="77777777" w:rsidR="00AD2FBE" w:rsidRDefault="00BF7209">
            <w:pPr>
              <w:pStyle w:val="FS2"/>
              <w:spacing w:before="80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50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99" w:name="Wybór507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499"/>
            <w:r w:rsidR="00AD2FB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AD2FBE">
              <w:rPr>
                <w:rFonts w:ascii="Arial" w:hAnsi="Arial" w:cs="Arial"/>
                <w:bCs w:val="0"/>
                <w:sz w:val="18"/>
                <w:szCs w:val="18"/>
              </w:rPr>
              <w:t>Zamówienie obejmuje zawarcie umowy ramowej</w:t>
            </w:r>
          </w:p>
          <w:p w14:paraId="22DFC8EC" w14:textId="77777777" w:rsidR="00AD2FBE" w:rsidRDefault="00BF7209">
            <w:pPr>
              <w:pStyle w:val="FS2"/>
              <w:spacing w:before="80"/>
              <w:ind w:left="244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50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00" w:name="Wybór508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500"/>
            <w:r w:rsidR="00AD2FB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AD2FBE">
              <w:rPr>
                <w:rFonts w:ascii="Arial" w:hAnsi="Arial" w:cs="Arial"/>
                <w:bCs w:val="0"/>
                <w:sz w:val="18"/>
                <w:szCs w:val="18"/>
              </w:rPr>
              <w:t>Umowa ramowa z jednym wykonawcą</w:t>
            </w:r>
          </w:p>
          <w:p w14:paraId="7E2BBB4F" w14:textId="77777777" w:rsidR="00AD2FBE" w:rsidRDefault="00BF7209">
            <w:pPr>
              <w:pStyle w:val="FS2"/>
              <w:spacing w:before="80"/>
              <w:ind w:left="244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50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01" w:name="Wybór509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501"/>
            <w:r w:rsidR="00AD2FB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AD2FBE">
              <w:rPr>
                <w:rFonts w:ascii="Arial" w:hAnsi="Arial" w:cs="Arial"/>
                <w:bCs w:val="0"/>
                <w:sz w:val="18"/>
                <w:szCs w:val="18"/>
              </w:rPr>
              <w:t>Umowa ramowa z kilkoma wykonawcami</w:t>
            </w:r>
          </w:p>
          <w:p w14:paraId="6EBDB1AB" w14:textId="77777777" w:rsidR="00AD2FBE" w:rsidRDefault="00AD2FBE">
            <w:pPr>
              <w:pStyle w:val="FS2"/>
              <w:spacing w:before="80"/>
              <w:ind w:left="527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sz w:val="18"/>
                <w:szCs w:val="18"/>
              </w:rPr>
              <w:t xml:space="preserve">Szacowana maksymalna liczba uczestników planowanej umowy ramowej: </w:t>
            </w:r>
            <w:r>
              <w:rPr>
                <w:rFonts w:ascii="Arial" w:hAnsi="Arial" w:cs="Arial"/>
                <w:bCs w:val="0"/>
                <w:sz w:val="18"/>
                <w:szCs w:val="18"/>
                <w:vertAlign w:val="superscript"/>
              </w:rPr>
              <w:t>2</w:t>
            </w:r>
            <w:r>
              <w:rPr>
                <w:rFonts w:ascii="Arial" w:hAnsi="Arial" w:cs="Arial"/>
                <w:bCs w:val="0"/>
                <w:sz w:val="18"/>
                <w:szCs w:val="18"/>
              </w:rPr>
              <w:t xml:space="preserve"> </w:t>
            </w:r>
          </w:p>
          <w:p w14:paraId="7E55E394" w14:textId="77777777" w:rsidR="00AD2FBE" w:rsidRPr="00D93134" w:rsidRDefault="00BF7209">
            <w:pPr>
              <w:pStyle w:val="FS2"/>
              <w:spacing w:before="80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sz w:val="18"/>
                <w:szCs w:val="18"/>
              </w:rPr>
              <w:fldChar w:fldCharType="begin">
                <w:ffData>
                  <w:name w:val="Wybór5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02" w:name="Wybór511"/>
            <w:r>
              <w:rPr>
                <w:rFonts w:ascii="Arial" w:hAnsi="Arial" w:cs="Arial"/>
                <w:bCs w:val="0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Cs w:val="0"/>
                <w:sz w:val="18"/>
                <w:szCs w:val="18"/>
              </w:rPr>
            </w:r>
            <w:r>
              <w:rPr>
                <w:rFonts w:ascii="Arial" w:hAnsi="Arial" w:cs="Arial"/>
                <w:bCs w:val="0"/>
                <w:sz w:val="18"/>
                <w:szCs w:val="18"/>
              </w:rPr>
              <w:fldChar w:fldCharType="end"/>
            </w:r>
            <w:bookmarkEnd w:id="502"/>
            <w:r w:rsidR="00D93134">
              <w:rPr>
                <w:rFonts w:ascii="Arial" w:hAnsi="Arial" w:cs="Arial"/>
                <w:bCs w:val="0"/>
                <w:sz w:val="18"/>
                <w:szCs w:val="18"/>
              </w:rPr>
              <w:t xml:space="preserve"> </w:t>
            </w:r>
            <w:r w:rsidR="00AD2FBE" w:rsidRPr="00D93134">
              <w:rPr>
                <w:rFonts w:ascii="Arial" w:hAnsi="Arial" w:cs="Arial"/>
                <w:bCs w:val="0"/>
                <w:sz w:val="18"/>
                <w:szCs w:val="18"/>
              </w:rPr>
              <w:t>Zamówienia obejmuje ustanowienie dynamicznego systemu zakupów</w:t>
            </w:r>
          </w:p>
          <w:p w14:paraId="4008ABB6" w14:textId="77777777" w:rsidR="00AD2FBE" w:rsidRDefault="00BF7209">
            <w:pPr>
              <w:pStyle w:val="FS2"/>
              <w:spacing w:before="80"/>
              <w:ind w:left="244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5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03" w:name="Wybór512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03"/>
            <w:r w:rsidR="00AD2FB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D2FBE">
              <w:rPr>
                <w:rFonts w:ascii="Arial" w:hAnsi="Arial" w:cs="Arial"/>
                <w:bCs w:val="0"/>
                <w:sz w:val="18"/>
                <w:szCs w:val="18"/>
              </w:rPr>
              <w:t>Dynamiczny systemu zakupów może zostać wykorzystany przez dodatkowych nabywców</w:t>
            </w:r>
          </w:p>
          <w:p w14:paraId="27B04434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sz w:val="18"/>
                <w:szCs w:val="18"/>
              </w:rPr>
              <w:t>Uzasadnienie dla umowy ramowej, której okres obowiązywania przekracza cztery lata:</w:t>
            </w:r>
          </w:p>
          <w:p w14:paraId="303545A0" w14:textId="77777777" w:rsidR="00AD2FBE" w:rsidRDefault="00AD2FBE">
            <w:pPr>
              <w:pStyle w:val="FS2"/>
              <w:spacing w:before="80" w:after="60"/>
              <w:ind w:right="102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</w:p>
        </w:tc>
      </w:tr>
      <w:tr w:rsidR="00AD2FBE" w14:paraId="553E7545" w14:textId="77777777" w:rsidTr="00E0793F">
        <w:trPr>
          <w:trHeight w:val="791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49ACC95" w14:textId="77777777" w:rsidR="00AD2FBE" w:rsidRDefault="00AD2FBE">
            <w:pPr>
              <w:pStyle w:val="FS2"/>
              <w:spacing w:before="100" w:after="120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IV.1.4) Zmniejszenie liczby rozwiązań lub ofert podczas negocjacji lub dialogu</w:t>
            </w:r>
          </w:p>
          <w:p w14:paraId="11A72B8D" w14:textId="77777777" w:rsidR="00AD2FBE" w:rsidRDefault="00BF7209" w:rsidP="00DB24ED">
            <w:pPr>
              <w:pStyle w:val="FS2"/>
              <w:spacing w:before="140" w:after="60"/>
              <w:ind w:left="244" w:right="102" w:hanging="244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5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04" w:name="Wybór513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504"/>
            <w:r w:rsidR="00B74F53">
              <w:rPr>
                <w:rFonts w:ascii="Arial" w:hAnsi="Arial" w:cs="Arial"/>
                <w:color w:val="000000"/>
                <w:sz w:val="18"/>
                <w:szCs w:val="18"/>
              </w:rPr>
              <w:t xml:space="preserve"> Z</w:t>
            </w:r>
            <w:r w:rsidR="00AD2FBE">
              <w:rPr>
                <w:rFonts w:ascii="Arial" w:hAnsi="Arial" w:cs="Arial"/>
                <w:bCs w:val="0"/>
                <w:sz w:val="18"/>
                <w:szCs w:val="18"/>
              </w:rPr>
              <w:t>astosowanie procedury etapowej w celu stopniowego zmniejszania liczby omawianych rozwiązań lub negocjowanych ofert</w:t>
            </w:r>
          </w:p>
        </w:tc>
      </w:tr>
      <w:tr w:rsidR="00AD2FBE" w14:paraId="5094EA5B" w14:textId="77777777" w:rsidTr="00AD2FBE">
        <w:trPr>
          <w:trHeight w:val="56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25C8FB" w14:textId="77777777" w:rsidR="00AD2FBE" w:rsidRDefault="00AD2FBE">
            <w:pPr>
              <w:pStyle w:val="FS2"/>
              <w:spacing w:before="80" w:after="80"/>
              <w:ind w:left="244" w:right="102" w:hanging="244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IV.1.5) Informacje na temat negocjacji</w:t>
            </w:r>
            <w:r>
              <w:rPr>
                <w:rFonts w:ascii="Arial" w:hAnsi="Arial" w:cs="Arial"/>
                <w:bCs w:val="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(tylko dla procedur konkurencyjnych z negocjacjami)</w:t>
            </w:r>
          </w:p>
          <w:p w14:paraId="3C9C3B1F" w14:textId="77777777" w:rsidR="00AD2FBE" w:rsidRPr="00B74F53" w:rsidRDefault="00BF7209" w:rsidP="00DB24ED">
            <w:pPr>
              <w:pStyle w:val="FS2"/>
              <w:spacing w:before="100" w:after="20" w:line="276" w:lineRule="auto"/>
              <w:ind w:left="244" w:right="102" w:hanging="244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5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05" w:name="Wybór514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505"/>
            <w:r w:rsidR="00B74F5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B74F53">
              <w:rPr>
                <w:rFonts w:ascii="Arial" w:hAnsi="Arial" w:cs="Arial"/>
                <w:sz w:val="18"/>
                <w:szCs w:val="18"/>
              </w:rPr>
              <w:t>I</w:t>
            </w:r>
            <w:r w:rsidR="00AD2FBE" w:rsidRPr="00B74F53">
              <w:rPr>
                <w:rFonts w:ascii="Arial" w:hAnsi="Arial" w:cs="Arial"/>
                <w:bCs w:val="0"/>
                <w:sz w:val="18"/>
                <w:szCs w:val="18"/>
              </w:rPr>
              <w:t>nstytucja zamawiająca zastrzega sobie prawo do udzielenia zamówienia na podstawie początkowych ofert bez prowadzenia negocjacji</w:t>
            </w:r>
          </w:p>
        </w:tc>
      </w:tr>
      <w:tr w:rsidR="00AD2FBE" w14:paraId="1010D3A6" w14:textId="77777777" w:rsidTr="00AD2FBE">
        <w:trPr>
          <w:trHeight w:val="2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BEF7395" w14:textId="77777777" w:rsidR="00AD2FBE" w:rsidRDefault="00AD2FBE">
            <w:pPr>
              <w:pStyle w:val="FS2"/>
              <w:spacing w:before="80" w:after="80"/>
              <w:ind w:left="244" w:right="102" w:hanging="244"/>
              <w:jc w:val="both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IV.1.6) Informacje na temat aukcji elektronicznej</w:t>
            </w:r>
          </w:p>
          <w:p w14:paraId="2C3202C2" w14:textId="77777777" w:rsidR="00AD2FBE" w:rsidRDefault="00BF7209">
            <w:pPr>
              <w:pStyle w:val="FS2"/>
              <w:spacing w:after="80"/>
              <w:ind w:left="244" w:right="102" w:hanging="244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5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06" w:name="Wybór510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06"/>
            <w:r w:rsidR="00AD2FB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D2FBE">
              <w:rPr>
                <w:rFonts w:ascii="Arial" w:hAnsi="Arial" w:cs="Arial"/>
                <w:bCs w:val="0"/>
                <w:sz w:val="18"/>
                <w:szCs w:val="18"/>
              </w:rPr>
              <w:t>Wykorzystana będzie aukcja elektroniczna</w:t>
            </w:r>
          </w:p>
          <w:p w14:paraId="15A0880C" w14:textId="77777777" w:rsidR="00AD2FBE" w:rsidRDefault="00AD2FBE">
            <w:pPr>
              <w:pStyle w:val="FS2"/>
              <w:spacing w:after="80"/>
              <w:ind w:left="244" w:right="102" w:hanging="244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sz w:val="18"/>
                <w:szCs w:val="18"/>
              </w:rPr>
              <w:t>Proszę podać dodatkowe informacje na temat aukcji elektronicznej:</w:t>
            </w:r>
          </w:p>
          <w:p w14:paraId="4A8FF758" w14:textId="77777777" w:rsidR="00AD2FBE" w:rsidRDefault="00AD2FBE">
            <w:pPr>
              <w:pStyle w:val="FS2"/>
              <w:spacing w:after="60"/>
              <w:ind w:left="244" w:right="102" w:hanging="244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</w:p>
        </w:tc>
      </w:tr>
      <w:tr w:rsidR="00BF7209" w14:paraId="37E5D3DE" w14:textId="77777777" w:rsidTr="00903B60">
        <w:trPr>
          <w:trHeight w:val="64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943143" w14:textId="77777777" w:rsidR="00BF7209" w:rsidRDefault="00BF7209" w:rsidP="00903B60">
            <w:pPr>
              <w:pStyle w:val="FS2"/>
              <w:spacing w:before="80" w:after="80"/>
              <w:ind w:left="244" w:right="102" w:hanging="244"/>
              <w:jc w:val="both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lastRenderedPageBreak/>
              <w:t>IV.1.8) Informacje na temat Porozumienia w sprawie zamówień rządowych (GPA)</w:t>
            </w:r>
          </w:p>
          <w:p w14:paraId="0032CCC2" w14:textId="77777777" w:rsidR="00BF7209" w:rsidRDefault="00BF7209" w:rsidP="00903B60">
            <w:pPr>
              <w:pStyle w:val="FS2"/>
              <w:spacing w:after="60"/>
              <w:ind w:left="244" w:right="102" w:hanging="244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sz w:val="18"/>
                <w:szCs w:val="18"/>
              </w:rPr>
              <w:t xml:space="preserve">Zamówienie jest objęte Porozumieniem w sprawie zamówień rządowych </w:t>
            </w:r>
            <w:r>
              <w:rPr>
                <w:rFonts w:ascii="Arial" w:hAnsi="Arial" w:cs="Arial"/>
                <w:bCs w:val="0"/>
                <w:sz w:val="18"/>
                <w:szCs w:val="18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07" w:name="Wybór6"/>
            <w:r>
              <w:rPr>
                <w:rFonts w:ascii="Arial" w:hAnsi="Arial" w:cs="Arial"/>
                <w:bCs w:val="0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Cs w:val="0"/>
                <w:sz w:val="18"/>
                <w:szCs w:val="18"/>
              </w:rPr>
            </w:r>
            <w:r>
              <w:rPr>
                <w:rFonts w:ascii="Arial" w:hAnsi="Arial" w:cs="Arial"/>
                <w:bCs w:val="0"/>
                <w:sz w:val="18"/>
                <w:szCs w:val="18"/>
              </w:rPr>
              <w:fldChar w:fldCharType="end"/>
            </w:r>
            <w:bookmarkEnd w:id="507"/>
            <w:r>
              <w:rPr>
                <w:rFonts w:ascii="Arial" w:hAnsi="Arial" w:cs="Arial"/>
                <w:bCs w:val="0"/>
                <w:sz w:val="18"/>
                <w:szCs w:val="18"/>
              </w:rPr>
              <w:t xml:space="preserve"> tak </w:t>
            </w:r>
            <w:r>
              <w:rPr>
                <w:rFonts w:ascii="Arial" w:hAnsi="Arial" w:cs="Arial"/>
                <w:bCs w:val="0"/>
                <w:sz w:val="18"/>
                <w:szCs w:val="18"/>
              </w:rPr>
              <w:fldChar w:fldCharType="begin">
                <w:ffData>
                  <w:name w:val="Wybór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508" w:name="Wybór7"/>
            <w:r>
              <w:rPr>
                <w:rFonts w:ascii="Arial" w:hAnsi="Arial" w:cs="Arial"/>
                <w:bCs w:val="0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Cs w:val="0"/>
                <w:sz w:val="18"/>
                <w:szCs w:val="18"/>
              </w:rPr>
            </w:r>
            <w:r>
              <w:rPr>
                <w:rFonts w:ascii="Arial" w:hAnsi="Arial" w:cs="Arial"/>
                <w:bCs w:val="0"/>
                <w:sz w:val="18"/>
                <w:szCs w:val="18"/>
              </w:rPr>
              <w:fldChar w:fldCharType="end"/>
            </w:r>
            <w:bookmarkEnd w:id="508"/>
            <w:r>
              <w:rPr>
                <w:rFonts w:ascii="Arial" w:hAnsi="Arial" w:cs="Arial"/>
                <w:bCs w:val="0"/>
                <w:sz w:val="18"/>
                <w:szCs w:val="18"/>
              </w:rPr>
              <w:t xml:space="preserve"> nie</w:t>
            </w:r>
          </w:p>
        </w:tc>
      </w:tr>
    </w:tbl>
    <w:p w14:paraId="06FDB7A2" w14:textId="77777777" w:rsidR="00AD2FBE" w:rsidRDefault="00AD2FBE" w:rsidP="00AD2FBE">
      <w:pPr>
        <w:spacing w:before="240"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IV.2) Informacje administracyjne</w:t>
      </w:r>
    </w:p>
    <w:tbl>
      <w:tblPr>
        <w:tblW w:w="10065" w:type="dxa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0065"/>
      </w:tblGrid>
      <w:tr w:rsidR="00AD2FBE" w14:paraId="4518586A" w14:textId="77777777" w:rsidTr="00AD2FBE">
        <w:trPr>
          <w:trHeight w:val="27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7A6465" w14:textId="77777777" w:rsidR="00AD2FBE" w:rsidRDefault="00AD2FBE">
            <w:pPr>
              <w:pStyle w:val="FS2"/>
              <w:spacing w:before="80" w:after="80"/>
              <w:ind w:right="102"/>
              <w:jc w:val="both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 xml:space="preserve">IV.2.1) Poprzednia publikacja dotycząca przedmiotowego postępowania </w:t>
            </w:r>
            <w:r>
              <w:rPr>
                <w:rFonts w:ascii="Arial" w:hAnsi="Arial" w:cs="Arial"/>
                <w:b/>
                <w:bCs w:val="0"/>
                <w:sz w:val="18"/>
                <w:szCs w:val="18"/>
                <w:vertAlign w:val="superscript"/>
              </w:rPr>
              <w:t>2</w:t>
            </w:r>
          </w:p>
          <w:p w14:paraId="486A466A" w14:textId="77777777" w:rsidR="00AD2FBE" w:rsidRDefault="00AD2FBE">
            <w:pPr>
              <w:pStyle w:val="FS2"/>
              <w:spacing w:before="80" w:after="80"/>
              <w:ind w:right="102"/>
              <w:jc w:val="both"/>
              <w:rPr>
                <w:rFonts w:ascii="MyriadPro-Light" w:hAnsi="MyriadPro-Light" w:cs="MyriadPro-Light"/>
                <w:sz w:val="18"/>
                <w:szCs w:val="18"/>
              </w:rPr>
            </w:pPr>
            <w:r w:rsidRPr="001031A1">
              <w:rPr>
                <w:rFonts w:ascii="Arial" w:hAnsi="Arial" w:cs="Arial"/>
                <w:sz w:val="18"/>
                <w:szCs w:val="18"/>
              </w:rPr>
              <w:t>Numer ogłoszenia w Dz. Urz. UE – OJ/S:</w:t>
            </w:r>
            <w:r>
              <w:rPr>
                <w:rFonts w:ascii="MyriadPro-Light" w:hAnsi="MyriadPro-Light" w:cs="MyriadPro-Light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01C348A" w14:textId="77777777" w:rsidR="00AD2FBE" w:rsidRDefault="00AD2FBE">
            <w:pPr>
              <w:pStyle w:val="FS2"/>
              <w:spacing w:before="80" w:after="60"/>
              <w:ind w:right="102"/>
              <w:jc w:val="both"/>
              <w:rPr>
                <w:rFonts w:ascii="Arial" w:hAnsi="Arial" w:cs="Arial"/>
                <w:bCs w:val="0"/>
                <w:i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(Jedno z następujących: Wstępne ogłoszenie informacyjne; Ogłoszenie o profilu nabywcy)</w:t>
            </w:r>
          </w:p>
        </w:tc>
      </w:tr>
      <w:tr w:rsidR="00AD2FBE" w14:paraId="116F1A8B" w14:textId="77777777" w:rsidTr="00AD2FBE">
        <w:trPr>
          <w:trHeight w:val="41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04C2E2" w14:textId="77777777" w:rsidR="00AD2FBE" w:rsidRDefault="00AD2FBE">
            <w:pPr>
              <w:pStyle w:val="FS2"/>
              <w:spacing w:before="80" w:after="80"/>
              <w:ind w:left="244" w:right="102" w:hanging="244"/>
              <w:jc w:val="both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IV.2.2) Termin składania ofert lub wniosków o dopuszczenie do udziału</w:t>
            </w:r>
          </w:p>
          <w:p w14:paraId="1BB532EB" w14:textId="77777777" w:rsidR="00AD2FBE" w:rsidRDefault="00AD2FBE">
            <w:pPr>
              <w:pStyle w:val="FS2"/>
              <w:spacing w:after="60"/>
              <w:ind w:left="244" w:right="102" w:hanging="244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Data:</w:t>
            </w:r>
            <w:r>
              <w:t xml:space="preserve"> </w:t>
            </w:r>
            <w:r w:rsidR="00BF7209" w:rsidRPr="00BF7209">
              <w:rPr>
                <w:color w:val="000000"/>
              </w:rPr>
              <w:t>12/08/2024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sz w:val="18"/>
                <w:szCs w:val="18"/>
              </w:rPr>
              <w:t>(</w:t>
            </w:r>
            <w:proofErr w:type="spellStart"/>
            <w:r>
              <w:rPr>
                <w:rFonts w:ascii="Arial" w:hAnsi="Arial" w:cs="Arial"/>
                <w:i/>
                <w:sz w:val="18"/>
                <w:szCs w:val="18"/>
              </w:rPr>
              <w:t>dd</w:t>
            </w:r>
            <w:proofErr w:type="spellEnd"/>
            <w:r>
              <w:rPr>
                <w:rFonts w:ascii="Arial" w:hAnsi="Arial" w:cs="Arial"/>
                <w:i/>
                <w:sz w:val="18"/>
                <w:szCs w:val="18"/>
              </w:rPr>
              <w:t>/mm/</w:t>
            </w:r>
            <w:proofErr w:type="spellStart"/>
            <w:r>
              <w:rPr>
                <w:rFonts w:ascii="Arial" w:hAnsi="Arial" w:cs="Arial"/>
                <w:i/>
                <w:sz w:val="18"/>
                <w:szCs w:val="18"/>
              </w:rPr>
              <w:t>rrrr</w:t>
            </w:r>
            <w:proofErr w:type="spellEnd"/>
            <w:r>
              <w:rPr>
                <w:rFonts w:ascii="Arial" w:hAnsi="Arial" w:cs="Arial"/>
                <w:i/>
                <w:sz w:val="18"/>
                <w:szCs w:val="18"/>
              </w:rPr>
              <w:t>)</w:t>
            </w:r>
            <w:r>
              <w:rPr>
                <w:rFonts w:ascii="Arial" w:hAnsi="Arial" w:cs="Arial"/>
                <w:sz w:val="18"/>
                <w:szCs w:val="18"/>
              </w:rPr>
              <w:t xml:space="preserve"> Czas lokalny: </w:t>
            </w:r>
            <w:r w:rsidR="00BF7209" w:rsidRPr="00BF7209">
              <w:rPr>
                <w:rFonts w:ascii="Arial" w:hAnsi="Arial" w:cs="Arial"/>
                <w:color w:val="000000"/>
                <w:sz w:val="18"/>
                <w:szCs w:val="18"/>
              </w:rPr>
              <w:t>09:00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sz w:val="18"/>
                <w:szCs w:val="18"/>
              </w:rPr>
              <w:t>(</w:t>
            </w:r>
            <w:proofErr w:type="spellStart"/>
            <w:r>
              <w:rPr>
                <w:rFonts w:ascii="Arial" w:hAnsi="Arial" w:cs="Arial"/>
                <w:i/>
                <w:sz w:val="18"/>
                <w:szCs w:val="18"/>
              </w:rPr>
              <w:t>hh:mm</w:t>
            </w:r>
            <w:proofErr w:type="spellEnd"/>
            <w:r>
              <w:rPr>
                <w:rFonts w:ascii="Arial" w:hAnsi="Arial" w:cs="Arial"/>
                <w:i/>
                <w:sz w:val="18"/>
                <w:szCs w:val="18"/>
              </w:rPr>
              <w:t>)</w:t>
            </w:r>
          </w:p>
        </w:tc>
      </w:tr>
      <w:tr w:rsidR="00AD2FBE" w:rsidRPr="0096051D" w14:paraId="4B24FB53" w14:textId="77777777" w:rsidTr="00AD2FBE">
        <w:trPr>
          <w:trHeight w:val="56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5A10AC" w14:textId="77777777" w:rsidR="00AD2FBE" w:rsidRDefault="00AD2FBE">
            <w:pPr>
              <w:pStyle w:val="FS2"/>
              <w:spacing w:before="80" w:after="80"/>
              <w:ind w:right="102"/>
              <w:jc w:val="both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 xml:space="preserve">IV.2.3) Szacunkowa data wysłania zaproszeń do składania ofert lub do udziału wybranym kandydatom </w:t>
            </w:r>
            <w:r>
              <w:rPr>
                <w:rFonts w:ascii="Arial" w:hAnsi="Arial" w:cs="Arial"/>
                <w:b/>
                <w:bCs w:val="0"/>
                <w:sz w:val="18"/>
                <w:szCs w:val="18"/>
                <w:vertAlign w:val="superscript"/>
              </w:rPr>
              <w:t>4</w:t>
            </w:r>
          </w:p>
          <w:p w14:paraId="103E8FF2" w14:textId="77777777" w:rsidR="00AD2FBE" w:rsidRPr="0096051D" w:rsidRDefault="00AD2FBE">
            <w:pPr>
              <w:pStyle w:val="FS2"/>
              <w:spacing w:before="60" w:after="60"/>
              <w:ind w:right="102"/>
              <w:jc w:val="both"/>
              <w:rPr>
                <w:rFonts w:ascii="Arial" w:hAnsi="Arial" w:cs="Arial"/>
                <w:b/>
                <w:bCs w:val="0"/>
                <w:sz w:val="18"/>
                <w:szCs w:val="18"/>
                <w:lang w:val="en-GB"/>
              </w:rPr>
            </w:pPr>
            <w:r w:rsidRPr="001031A1">
              <w:rPr>
                <w:rFonts w:ascii="Arial" w:hAnsi="Arial" w:cs="Arial"/>
                <w:sz w:val="18"/>
                <w:szCs w:val="18"/>
                <w:lang w:val="en-GB"/>
              </w:rPr>
              <w:t>Data:</w:t>
            </w:r>
            <w:r w:rsidRPr="0096051D">
              <w:rPr>
                <w:rFonts w:ascii="MyriadPro-Light" w:hAnsi="MyriadPro-Light" w:cs="MyriadPro-Light"/>
                <w:sz w:val="18"/>
                <w:szCs w:val="18"/>
                <w:lang w:val="en-GB"/>
              </w:rPr>
              <w:t xml:space="preserve"> </w:t>
            </w:r>
            <w:r w:rsidRPr="0096051D">
              <w:rPr>
                <w:lang w:val="en-GB"/>
              </w:rPr>
              <w:t xml:space="preserve"> </w:t>
            </w:r>
            <w:r w:rsidRPr="0096051D">
              <w:rPr>
                <w:rFonts w:ascii="MyriadPro-Light" w:hAnsi="MyriadPro-Light" w:cs="MyriadPro-Light"/>
                <w:i/>
                <w:sz w:val="18"/>
                <w:szCs w:val="18"/>
                <w:lang w:val="en-GB"/>
              </w:rPr>
              <w:t>(dd/mm/</w:t>
            </w:r>
            <w:proofErr w:type="spellStart"/>
            <w:r w:rsidRPr="0096051D">
              <w:rPr>
                <w:rFonts w:ascii="MyriadPro-Light" w:hAnsi="MyriadPro-Light" w:cs="MyriadPro-Light"/>
                <w:i/>
                <w:sz w:val="18"/>
                <w:szCs w:val="18"/>
                <w:lang w:val="en-GB"/>
              </w:rPr>
              <w:t>rrrr</w:t>
            </w:r>
            <w:proofErr w:type="spellEnd"/>
            <w:r w:rsidRPr="0096051D">
              <w:rPr>
                <w:rFonts w:ascii="MyriadPro-Light" w:hAnsi="MyriadPro-Light" w:cs="MyriadPro-Light"/>
                <w:i/>
                <w:sz w:val="18"/>
                <w:szCs w:val="18"/>
                <w:lang w:val="en-GB"/>
              </w:rPr>
              <w:t>)</w:t>
            </w:r>
            <w:r w:rsidRPr="0096051D">
              <w:rPr>
                <w:rFonts w:ascii="MyriadPro-Light" w:hAnsi="MyriadPro-Light" w:cs="MyriadPro-Light"/>
                <w:sz w:val="18"/>
                <w:szCs w:val="18"/>
                <w:lang w:val="en-GB"/>
              </w:rPr>
              <w:t xml:space="preserve"> </w:t>
            </w:r>
          </w:p>
        </w:tc>
      </w:tr>
      <w:tr w:rsidR="00AD2FBE" w14:paraId="6ECEBD60" w14:textId="77777777" w:rsidTr="00AD2FBE">
        <w:trPr>
          <w:trHeight w:val="338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CA72C5" w14:textId="77777777" w:rsidR="00AD2FBE" w:rsidRDefault="00AD2FBE">
            <w:pPr>
              <w:pStyle w:val="FS2"/>
              <w:spacing w:before="80" w:after="80"/>
              <w:ind w:left="244" w:right="102" w:hanging="244"/>
              <w:jc w:val="both"/>
              <w:rPr>
                <w:rFonts w:ascii="Arial" w:hAnsi="Arial" w:cs="Arial"/>
                <w:b/>
                <w:bCs w:val="0"/>
                <w:sz w:val="18"/>
                <w:szCs w:val="18"/>
                <w:vertAlign w:val="superscript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IV.2.4) Języki, w których można sporządzać oferty lub wnioski o dopuszczenie do udziału:</w:t>
            </w:r>
            <w:r>
              <w:rPr>
                <w:rFonts w:ascii="Arial" w:hAnsi="Arial" w:cs="Arial"/>
                <w:b/>
                <w:bCs w:val="0"/>
                <w:sz w:val="18"/>
                <w:szCs w:val="18"/>
                <w:vertAlign w:val="superscript"/>
              </w:rPr>
              <w:t>1</w:t>
            </w:r>
          </w:p>
          <w:p w14:paraId="45A1E4AE" w14:textId="77777777" w:rsidR="00AD2FBE" w:rsidRDefault="00BF7209">
            <w:pPr>
              <w:pStyle w:val="FS2"/>
              <w:spacing w:after="60"/>
              <w:ind w:left="244" w:right="102" w:hanging="244"/>
              <w:jc w:val="both"/>
              <w:rPr>
                <w:rFonts w:ascii="Arial" w:hAnsi="Arial" w:cs="Arial"/>
                <w:b/>
                <w:bCs w:val="0"/>
                <w:color w:val="FF0000"/>
                <w:sz w:val="18"/>
                <w:szCs w:val="18"/>
              </w:rPr>
            </w:pPr>
            <w:proofErr w:type="spellStart"/>
            <w:r w:rsidRPr="00BF7209">
              <w:rPr>
                <w:rFonts w:ascii="Arial" w:hAnsi="Arial" w:cs="Arial"/>
                <w:bCs w:val="0"/>
                <w:sz w:val="18"/>
                <w:szCs w:val="18"/>
              </w:rPr>
              <w:t>pl</w:t>
            </w:r>
            <w:proofErr w:type="spellEnd"/>
          </w:p>
        </w:tc>
      </w:tr>
      <w:tr w:rsidR="00AD2FBE" w14:paraId="5069561F" w14:textId="77777777" w:rsidTr="00AD2FBE">
        <w:trPr>
          <w:trHeight w:val="46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C4407BC" w14:textId="77777777" w:rsidR="00AD2FBE" w:rsidRDefault="00AD2FBE">
            <w:pPr>
              <w:pStyle w:val="FS2"/>
              <w:spacing w:before="80" w:after="80"/>
              <w:ind w:left="244" w:right="102" w:hanging="244"/>
              <w:jc w:val="both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IV.2.6) Minimalny okres, w którym oferent będzie związany ofertą</w:t>
            </w:r>
          </w:p>
          <w:p w14:paraId="28E97484" w14:textId="77777777" w:rsidR="00AD2FBE" w:rsidRDefault="00AD2FBE">
            <w:pPr>
              <w:pStyle w:val="FS2"/>
              <w:spacing w:after="80"/>
              <w:ind w:left="244" w:right="102" w:hanging="244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sz w:val="18"/>
                <w:szCs w:val="18"/>
              </w:rPr>
              <w:t>Oferta musi zachować ważność do:</w:t>
            </w:r>
            <w:r>
              <w:rPr>
                <w:rFonts w:ascii="Arial" w:hAnsi="Arial" w:cs="Arial"/>
                <w:bCs w:val="0"/>
                <w:color w:val="FF0000"/>
                <w:sz w:val="18"/>
                <w:szCs w:val="18"/>
              </w:rPr>
              <w:t xml:space="preserve"> </w:t>
            </w:r>
            <w:r w:rsidR="00BF7209" w:rsidRPr="00BF7209">
              <w:rPr>
                <w:rFonts w:ascii="Arial" w:hAnsi="Arial" w:cs="Arial"/>
                <w:bCs w:val="0"/>
                <w:sz w:val="18"/>
                <w:szCs w:val="18"/>
              </w:rPr>
              <w:t>2024-11-09</w:t>
            </w:r>
            <w:r>
              <w:rPr>
                <w:rFonts w:ascii="Arial" w:hAnsi="Arial" w:cs="Arial"/>
                <w:bCs w:val="0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 w:val="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(</w:t>
            </w:r>
            <w:proofErr w:type="spellStart"/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dd</w:t>
            </w:r>
            <w:proofErr w:type="spellEnd"/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/mm/</w:t>
            </w:r>
            <w:proofErr w:type="spellStart"/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rrrr</w:t>
            </w:r>
            <w:proofErr w:type="spellEnd"/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)</w:t>
            </w:r>
          </w:p>
          <w:p w14:paraId="1F27AECB" w14:textId="77777777" w:rsidR="00AD2FBE" w:rsidRDefault="00AD2FBE">
            <w:pPr>
              <w:pStyle w:val="FS2"/>
              <w:spacing w:after="60"/>
              <w:ind w:left="244" w:right="102" w:hanging="244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albo</w:t>
            </w:r>
            <w:r>
              <w:rPr>
                <w:rFonts w:ascii="Arial" w:hAnsi="Arial" w:cs="Arial"/>
                <w:bCs w:val="0"/>
                <w:sz w:val="18"/>
                <w:szCs w:val="18"/>
              </w:rPr>
              <w:t xml:space="preserve"> Okres w miesiącach: [    ] (od ustalonej daty składania ofert)</w:t>
            </w:r>
          </w:p>
        </w:tc>
      </w:tr>
      <w:tr w:rsidR="00BF7209" w14:paraId="6245438A" w14:textId="77777777" w:rsidTr="00903B60">
        <w:trPr>
          <w:trHeight w:val="381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419BBD3" w14:textId="77777777" w:rsidR="00BF7209" w:rsidRDefault="00BF7209" w:rsidP="00903B60">
            <w:pPr>
              <w:pStyle w:val="FS2"/>
              <w:spacing w:before="80" w:after="80"/>
              <w:ind w:left="244" w:right="102" w:hanging="244"/>
              <w:jc w:val="both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IV.2.7) Warunki otwarcia ofert</w:t>
            </w:r>
          </w:p>
          <w:p w14:paraId="1A478251" w14:textId="77777777" w:rsidR="00BF7209" w:rsidRDefault="00BF7209" w:rsidP="00903B60">
            <w:pPr>
              <w:pStyle w:val="FS2"/>
              <w:spacing w:after="60"/>
              <w:ind w:right="102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sz w:val="18"/>
                <w:szCs w:val="18"/>
              </w:rPr>
              <w:t xml:space="preserve">Data: </w:t>
            </w:r>
            <w:r w:rsidRPr="00BF7209">
              <w:rPr>
                <w:rFonts w:ascii="Arial" w:hAnsi="Arial" w:cs="Arial"/>
                <w:bCs w:val="0"/>
                <w:sz w:val="18"/>
                <w:szCs w:val="18"/>
              </w:rPr>
              <w:t>12/08/2024</w:t>
            </w:r>
            <w:r>
              <w:rPr>
                <w:rFonts w:ascii="Arial" w:hAnsi="Arial" w:cs="Arial"/>
                <w:bCs w:val="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(</w:t>
            </w:r>
            <w:proofErr w:type="spellStart"/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dd</w:t>
            </w:r>
            <w:proofErr w:type="spellEnd"/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/mm/</w:t>
            </w:r>
            <w:proofErr w:type="spellStart"/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rrrr</w:t>
            </w:r>
            <w:proofErr w:type="spellEnd"/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)</w:t>
            </w:r>
            <w:r>
              <w:rPr>
                <w:rFonts w:ascii="Arial" w:hAnsi="Arial" w:cs="Arial"/>
                <w:bCs w:val="0"/>
                <w:sz w:val="18"/>
                <w:szCs w:val="18"/>
              </w:rPr>
              <w:t xml:space="preserve"> Czas lokalny: </w:t>
            </w:r>
            <w:r w:rsidRPr="00BF7209">
              <w:rPr>
                <w:rFonts w:ascii="Arial" w:hAnsi="Arial" w:cs="Arial"/>
                <w:bCs w:val="0"/>
                <w:sz w:val="18"/>
                <w:szCs w:val="18"/>
              </w:rPr>
              <w:t>09:30</w:t>
            </w:r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hh:mm</w:t>
            </w:r>
            <w:proofErr w:type="spellEnd"/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)</w:t>
            </w:r>
            <w:r>
              <w:rPr>
                <w:rFonts w:ascii="Arial" w:hAnsi="Arial" w:cs="Arial"/>
                <w:bCs w:val="0"/>
                <w:sz w:val="18"/>
                <w:szCs w:val="18"/>
              </w:rPr>
              <w:t xml:space="preserve"> </w:t>
            </w:r>
          </w:p>
          <w:p w14:paraId="445F3039" w14:textId="77777777" w:rsidR="00BF7209" w:rsidRDefault="00BF7209" w:rsidP="00903B60">
            <w:pPr>
              <w:pStyle w:val="FS2"/>
              <w:spacing w:after="60"/>
              <w:ind w:right="102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sz w:val="18"/>
                <w:szCs w:val="18"/>
              </w:rPr>
              <w:t>Miejsce: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2C9C989" w14:textId="77777777" w:rsidR="00BF7209" w:rsidRDefault="00BF7209" w:rsidP="00903B60">
            <w:pPr>
              <w:pStyle w:val="FS2"/>
              <w:spacing w:after="60"/>
              <w:ind w:left="244" w:right="102" w:hanging="244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sz w:val="18"/>
                <w:szCs w:val="18"/>
              </w:rPr>
              <w:t>Informacje o osobach upoważnionych i procedurze otwarcia:</w:t>
            </w:r>
          </w:p>
        </w:tc>
      </w:tr>
    </w:tbl>
    <w:p w14:paraId="163CFCDF" w14:textId="77777777" w:rsidR="00AD2FBE" w:rsidRDefault="00AD2FBE" w:rsidP="00AD2FBE">
      <w:pPr>
        <w:pStyle w:val="sekcje"/>
        <w:spacing w:before="160"/>
        <w:rPr>
          <w:rFonts w:ascii="Arial" w:hAnsi="Arial" w:cs="Arial"/>
          <w:sz w:val="24"/>
          <w:szCs w:val="24"/>
          <w:lang w:val="pl-PL"/>
        </w:rPr>
      </w:pPr>
      <w:r>
        <w:rPr>
          <w:rFonts w:ascii="Arial" w:hAnsi="Arial" w:cs="Arial"/>
          <w:sz w:val="24"/>
          <w:szCs w:val="24"/>
          <w:lang w:val="pl-PL"/>
        </w:rPr>
        <w:t>Sekcja VI: Informacje uzupełniające</w:t>
      </w:r>
    </w:p>
    <w:p w14:paraId="3CBDB487" w14:textId="77777777" w:rsidR="00AD2FBE" w:rsidRDefault="00AD2FBE" w:rsidP="001031A1">
      <w:pPr>
        <w:pStyle w:val="Legenda"/>
        <w:spacing w:before="20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sz w:val="20"/>
        </w:rPr>
        <w:t>VI.1) Informacje o powtarzającym się charakterze zamówienia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65"/>
      </w:tblGrid>
      <w:tr w:rsidR="00BF7209" w14:paraId="4E0C3336" w14:textId="77777777" w:rsidTr="00903B60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37DC0" w14:textId="77777777" w:rsidR="00BF7209" w:rsidRDefault="00BF7209" w:rsidP="00903B60">
            <w:pPr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Jest to zamówienie o charakterze powtarzającym się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509" w:name="Wybór4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09"/>
            <w:r w:rsidRPr="00B74F53">
              <w:rPr>
                <w:rFonts w:ascii="Arial" w:hAnsi="Arial" w:cs="Arial"/>
                <w:iCs/>
                <w:sz w:val="18"/>
                <w:szCs w:val="18"/>
              </w:rPr>
              <w:t xml:space="preserve"> t</w:t>
            </w:r>
            <w:r w:rsidRPr="00B74F53">
              <w:rPr>
                <w:rFonts w:ascii="Arial" w:hAnsi="Arial" w:cs="Arial"/>
                <w:sz w:val="18"/>
                <w:szCs w:val="18"/>
              </w:rPr>
              <w:t xml:space="preserve">ak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10" w:name="Wybór5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10"/>
            <w:r w:rsidRPr="00B74F53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Pr="00B74F53">
              <w:rPr>
                <w:rFonts w:ascii="Arial" w:hAnsi="Arial" w:cs="Arial"/>
                <w:sz w:val="18"/>
                <w:szCs w:val="18"/>
              </w:rPr>
              <w:t>nie</w:t>
            </w:r>
          </w:p>
          <w:p w14:paraId="6ABC1F5D" w14:textId="77777777" w:rsidR="00BF7209" w:rsidRDefault="00BF7209" w:rsidP="00903B60">
            <w:pPr>
              <w:spacing w:before="8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Przewidywany czas publikacji kolejnych ogłoszeń: 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F7209">
              <w:rPr>
                <w:rFonts w:ascii="Arial" w:hAnsi="Arial" w:cs="Arial"/>
                <w:color w:val="000000"/>
                <w:sz w:val="18"/>
                <w:szCs w:val="18"/>
              </w:rPr>
              <w:t>Roczne okresy publikacji kolejnych postępowań</w:t>
            </w:r>
          </w:p>
        </w:tc>
      </w:tr>
    </w:tbl>
    <w:p w14:paraId="45158532" w14:textId="77777777" w:rsidR="00AD2FBE" w:rsidRDefault="00AD2FBE" w:rsidP="001031A1">
      <w:pPr>
        <w:pStyle w:val="Legenda"/>
        <w:spacing w:before="20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sz w:val="20"/>
        </w:rPr>
        <w:t>VI.2) Informacje na temat procesów elektronicznych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65"/>
      </w:tblGrid>
      <w:tr w:rsidR="00BF7209" w14:paraId="5241BDF2" w14:textId="77777777" w:rsidTr="00903B60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39C30" w14:textId="77777777" w:rsidR="00BF7209" w:rsidRPr="00ED596A" w:rsidRDefault="00BF7209" w:rsidP="00903B60">
            <w:pPr>
              <w:autoSpaceDE w:val="0"/>
              <w:autoSpaceDN w:val="0"/>
              <w:adjustRightInd w:val="0"/>
              <w:spacing w:before="80" w:after="40"/>
              <w:rPr>
                <w:rFonts w:ascii="Arial" w:eastAsia="HiraKakuPro-W3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511" w:name="Wybór1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11"/>
            <w:r w:rsidRPr="00ED596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D596A">
              <w:rPr>
                <w:rFonts w:ascii="Arial" w:eastAsia="HiraKakuPro-W3" w:hAnsi="Arial" w:cs="Arial"/>
                <w:sz w:val="18"/>
                <w:szCs w:val="18"/>
              </w:rPr>
              <w:t>Stosowane będą zlecenia elektroniczne</w:t>
            </w:r>
          </w:p>
          <w:p w14:paraId="50ABD326" w14:textId="77777777" w:rsidR="00BF7209" w:rsidRDefault="00BF7209" w:rsidP="00903B60">
            <w:pPr>
              <w:autoSpaceDE w:val="0"/>
              <w:autoSpaceDN w:val="0"/>
              <w:adjustRightInd w:val="0"/>
              <w:spacing w:after="40"/>
              <w:rPr>
                <w:rFonts w:ascii="Arial" w:eastAsia="HiraKakuPro-W3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512" w:name="Wybór2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12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HiraKakuPro-W3" w:hAnsi="Arial" w:cs="Arial"/>
                <w:sz w:val="18"/>
                <w:szCs w:val="18"/>
              </w:rPr>
              <w:t>Akceptowane będą faktury elektroniczne</w:t>
            </w:r>
          </w:p>
          <w:p w14:paraId="6AD0405A" w14:textId="77777777" w:rsidR="00BF7209" w:rsidRDefault="00BF7209" w:rsidP="00903B60">
            <w:pPr>
              <w:spacing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13" w:name="Wybór3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13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HiraKakuPro-W3" w:hAnsi="Arial" w:cs="Arial"/>
                <w:sz w:val="18"/>
                <w:szCs w:val="18"/>
              </w:rPr>
              <w:t>Stosowane będą płatności elektroniczne</w:t>
            </w:r>
          </w:p>
        </w:tc>
      </w:tr>
    </w:tbl>
    <w:p w14:paraId="3F20D37E" w14:textId="77777777" w:rsidR="00AD2FBE" w:rsidRDefault="00AD2FBE" w:rsidP="001031A1">
      <w:pPr>
        <w:pStyle w:val="Legenda"/>
        <w:spacing w:before="200"/>
        <w:rPr>
          <w:rFonts w:ascii="Arial" w:hAnsi="Arial" w:cs="Arial"/>
          <w:b w:val="0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VI.3) Informacje dodatkowe: </w:t>
      </w:r>
      <w:r>
        <w:rPr>
          <w:rFonts w:ascii="Arial" w:hAnsi="Arial" w:cs="Arial"/>
          <w:sz w:val="20"/>
          <w:vertAlign w:val="superscript"/>
        </w:rPr>
        <w:t>2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65"/>
      </w:tblGrid>
      <w:tr w:rsidR="00BF7209" w14:paraId="12914CC0" w14:textId="77777777" w:rsidTr="00903B60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E55CC" w14:textId="77777777" w:rsidR="00BF7209" w:rsidRPr="00BF7209" w:rsidRDefault="00BF7209" w:rsidP="00903B60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BF7209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Dokumenty wymagane na etapie składania ofert/wniosków:</w:t>
            </w:r>
          </w:p>
          <w:p w14:paraId="630E68D2" w14:textId="77777777" w:rsidR="00BF7209" w:rsidRPr="00BF7209" w:rsidRDefault="00BF7209" w:rsidP="00903B60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BF7209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Jednolity europejski dokument zamówienia</w:t>
            </w:r>
          </w:p>
          <w:p w14:paraId="3AD827D7" w14:textId="77777777" w:rsidR="00BF7209" w:rsidRPr="00BF7209" w:rsidRDefault="00BF7209" w:rsidP="00903B60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BF7209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Formularz ofertowy</w:t>
            </w:r>
          </w:p>
          <w:p w14:paraId="117D3DFF" w14:textId="77777777" w:rsidR="00BF7209" w:rsidRPr="00BF7209" w:rsidRDefault="00BF7209" w:rsidP="00903B60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BF7209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Oświadczenie przedmiotowe</w:t>
            </w:r>
          </w:p>
          <w:p w14:paraId="0CC01FC7" w14:textId="77777777" w:rsidR="00BF7209" w:rsidRPr="00BF7209" w:rsidRDefault="00BF7209" w:rsidP="00903B60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BF7209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Oświadczenie Wykonawców wspólnie ubiegających się o udzielenie zamówienia (jeśli dotyczy)</w:t>
            </w:r>
          </w:p>
          <w:p w14:paraId="418FDB5A" w14:textId="77777777" w:rsidR="00BF7209" w:rsidRPr="00BF7209" w:rsidRDefault="00BF7209" w:rsidP="00903B60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BF7209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Pełnomocnictwo do występowania w imieniu Wykonawcy i zaciągania w jego imieniu zobowiązań. Musi być załączone w oryginale albo załączona jako kopia pełnomocnictwa uwierzytelniona notarialnie. (jeśli dotyczy)</w:t>
            </w:r>
          </w:p>
          <w:p w14:paraId="46DEDF2A" w14:textId="77777777" w:rsidR="00BF7209" w:rsidRPr="00BF7209" w:rsidRDefault="00BF7209" w:rsidP="00903B60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BF7209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Zastosowanie rozwiązań równoważnych do opisywanych przez Zamawiającego (jeśli dotyczy)</w:t>
            </w:r>
          </w:p>
          <w:p w14:paraId="6F24356E" w14:textId="77777777" w:rsidR="00BF7209" w:rsidRPr="00BF7209" w:rsidRDefault="00BF7209" w:rsidP="00903B60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BF7209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Formularz cenowy</w:t>
            </w:r>
          </w:p>
          <w:p w14:paraId="5B22C1BC" w14:textId="77777777" w:rsidR="00BF7209" w:rsidRPr="00BF7209" w:rsidRDefault="00BF7209" w:rsidP="00903B60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BF7209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Oświadczenie wykonawcy dotyczące odrębnych przesłanek wykluczenia (procedura pełna)</w:t>
            </w:r>
          </w:p>
          <w:p w14:paraId="5F6F1E0A" w14:textId="77777777" w:rsidR="00BF7209" w:rsidRPr="00BF7209" w:rsidRDefault="00BF7209" w:rsidP="00903B60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BF7209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Potwierdzenie wniesienia wadium</w:t>
            </w:r>
          </w:p>
          <w:p w14:paraId="44E0502E" w14:textId="77777777" w:rsidR="00BF7209" w:rsidRPr="00BF7209" w:rsidRDefault="00BF7209" w:rsidP="00903B60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BF7209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Zobowiązanie podmiotu udostępniającego zasoby (jeśli dotyczy)</w:t>
            </w:r>
          </w:p>
          <w:p w14:paraId="6C70D9C9" w14:textId="77777777" w:rsidR="00BF7209" w:rsidRPr="00BF7209" w:rsidRDefault="00BF7209" w:rsidP="00903B60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BF7209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Wykaz części zamówienia, której wykonanie wykonawca zamierza powierzyć podwykonawcom (jeśli dotyczy)</w:t>
            </w:r>
          </w:p>
          <w:p w14:paraId="405FF57F" w14:textId="77777777" w:rsidR="00BF7209" w:rsidRPr="00BF7209" w:rsidRDefault="00BF7209" w:rsidP="00903B60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</w:p>
          <w:p w14:paraId="3C59DE2E" w14:textId="77777777" w:rsidR="00BF7209" w:rsidRPr="00BF7209" w:rsidRDefault="00BF7209" w:rsidP="00903B60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BF7209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Dokumenty składane na wezwanie zamawiającego:</w:t>
            </w:r>
          </w:p>
          <w:p w14:paraId="5EAD6AC4" w14:textId="77777777" w:rsidR="00BF7209" w:rsidRPr="00BF7209" w:rsidRDefault="00BF7209" w:rsidP="00903B60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BF7209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lastRenderedPageBreak/>
              <w:t>Dokument potwierdzający, że nie otwarto likwidacji wykonawcy</w:t>
            </w:r>
          </w:p>
          <w:p w14:paraId="3DE5DC29" w14:textId="77777777" w:rsidR="00BF7209" w:rsidRPr="00BF7209" w:rsidRDefault="00BF7209" w:rsidP="00903B60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BF7209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Informacja o beneficjentach rzeczywistych wykonawcy</w:t>
            </w:r>
          </w:p>
          <w:p w14:paraId="363BED82" w14:textId="77777777" w:rsidR="00BF7209" w:rsidRPr="00BF7209" w:rsidRDefault="00BF7209" w:rsidP="00903B60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BF7209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Informacja z Krajowego Rejestru Karnego</w:t>
            </w:r>
          </w:p>
          <w:p w14:paraId="34135B2F" w14:textId="77777777" w:rsidR="00BF7209" w:rsidRPr="00BF7209" w:rsidRDefault="00BF7209" w:rsidP="00903B60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BF7209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Informacja z odpowiedniego rejestru lub inny równoważny dokument</w:t>
            </w:r>
          </w:p>
          <w:p w14:paraId="659DF470" w14:textId="77777777" w:rsidR="00BF7209" w:rsidRPr="00BF7209" w:rsidRDefault="00BF7209" w:rsidP="00903B60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BF7209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Odpis lub informacja z KRS lub CEIDG</w:t>
            </w:r>
          </w:p>
          <w:p w14:paraId="77B748C5" w14:textId="77777777" w:rsidR="00BF7209" w:rsidRPr="00BF7209" w:rsidRDefault="00BF7209" w:rsidP="00903B60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BF7209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Oświadczenie wykonawcy o aktualności informacji zawartych w oświadczeniu o niepodleganiu wykluczeniu</w:t>
            </w:r>
          </w:p>
          <w:p w14:paraId="4D6FB6D6" w14:textId="77777777" w:rsidR="00BF7209" w:rsidRPr="00BF7209" w:rsidRDefault="00BF7209" w:rsidP="00903B60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BF7209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Oświadczenie wykonawcy w sprawie grupy kapitałowej</w:t>
            </w:r>
          </w:p>
          <w:p w14:paraId="51C60097" w14:textId="77777777" w:rsidR="00BF7209" w:rsidRPr="00BF7209" w:rsidRDefault="00BF7209" w:rsidP="00903B60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BF7209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Zezwolenie, licencja, koncesja lub wpis do rejestru</w:t>
            </w:r>
          </w:p>
          <w:p w14:paraId="34117A52" w14:textId="77777777" w:rsidR="00BF7209" w:rsidRPr="00BF7209" w:rsidRDefault="00BF7209" w:rsidP="00903B60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</w:p>
          <w:p w14:paraId="1D8E70FC" w14:textId="77777777" w:rsidR="00BF7209" w:rsidRPr="00BF7209" w:rsidRDefault="00BF7209" w:rsidP="00903B60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BF7209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Informacje dodatkowe:</w:t>
            </w:r>
          </w:p>
          <w:p w14:paraId="7C913B2D" w14:textId="77777777" w:rsidR="00BF7209" w:rsidRPr="00BF7209" w:rsidRDefault="00BF7209" w:rsidP="00903B60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BF7209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Uwaga:</w:t>
            </w:r>
          </w:p>
          <w:p w14:paraId="6A982010" w14:textId="77777777" w:rsidR="00BF7209" w:rsidRPr="00BF7209" w:rsidRDefault="00BF7209" w:rsidP="00903B60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BF7209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 xml:space="preserve">Wypełnione i podpisane przez osoby upoważnione do reprezentowania wykonawcy Formularze cenowo - ofertowe do oferowanych Pakietów, sporządzone według wzorów stanowiących Załącznik nr 4 do SWZ, Wykonawca wygrywający postępowanie w danym Pakiecie zobowiązany jest do dostarczenia Zamawiającemu po otrzymaniu informacji o wyborze oferty jako najkorzystniejszej w danej oferowanej Części Formularza cenowo - ofertowego z podaniem kodu EAN dla każdej pozycji oferowanego przedmiotu zamówienia (dotyczy produktów leczniczych), które będą umieszczane na fakturze VAT w celu wprowadzenia danych z umowy do systemu informatycznego, który posiada Apteka Zamawiającego. </w:t>
            </w:r>
          </w:p>
          <w:p w14:paraId="6912E33F" w14:textId="77777777" w:rsidR="00BF7209" w:rsidRPr="00BF7209" w:rsidRDefault="00BF7209" w:rsidP="00903B60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</w:p>
          <w:p w14:paraId="14A4D523" w14:textId="77777777" w:rsidR="00BF7209" w:rsidRDefault="00BF7209" w:rsidP="00903B60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sz w:val="18"/>
                <w:szCs w:val="18"/>
                <w:lang w:val="pl-PL"/>
              </w:rPr>
            </w:pPr>
            <w:r w:rsidRPr="00BF7209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 xml:space="preserve">O udzielenie zamówienia mogą ubiegać się Wykonawcy, którzy nie podlegają wykluczeniu na podstawie  art. 108 ust. 1 pkt 1-6 i ust. 2 , art. 109 ust. 1 pkt 4 ustawy </w:t>
            </w:r>
            <w:proofErr w:type="spellStart"/>
            <w:r w:rsidRPr="00BF7209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Pzp</w:t>
            </w:r>
            <w:proofErr w:type="spellEnd"/>
            <w:r w:rsidRPr="00BF7209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 xml:space="preserve"> oraz spełniają warunki udziału w postępowaniu.</w:t>
            </w:r>
          </w:p>
        </w:tc>
      </w:tr>
    </w:tbl>
    <w:p w14:paraId="6B3A1B98" w14:textId="77777777" w:rsidR="00AD2FBE" w:rsidRDefault="00AD2FBE" w:rsidP="001031A1">
      <w:pPr>
        <w:pStyle w:val="Legenda"/>
        <w:spacing w:before="20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sz w:val="20"/>
        </w:rPr>
        <w:lastRenderedPageBreak/>
        <w:t>VI.4) Procedury odwoławcze</w:t>
      </w:r>
    </w:p>
    <w:tbl>
      <w:tblPr>
        <w:tblW w:w="10065" w:type="dxa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04"/>
        <w:gridCol w:w="2316"/>
        <w:gridCol w:w="1980"/>
        <w:gridCol w:w="338"/>
        <w:gridCol w:w="18"/>
        <w:gridCol w:w="144"/>
        <w:gridCol w:w="565"/>
      </w:tblGrid>
      <w:tr w:rsidR="00AD2FBE" w14:paraId="5F37E574" w14:textId="77777777" w:rsidTr="00AD2FBE">
        <w:trPr>
          <w:cantSplit/>
          <w:trHeight w:val="342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14:paraId="2F4178C0" w14:textId="77777777" w:rsidR="00AD2FBE" w:rsidRDefault="00AD2FBE">
            <w:pPr>
              <w:pStyle w:val="FS2"/>
              <w:spacing w:before="80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VI.4.1) Organ odpowiedzialny za procedury odwoławcze</w:t>
            </w:r>
          </w:p>
        </w:tc>
        <w:tc>
          <w:tcPr>
            <w:tcW w:w="338" w:type="dxa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14:paraId="7DC23231" w14:textId="77777777" w:rsidR="00AD2FBE" w:rsidRDefault="00AD2FBE">
            <w:pPr>
              <w:pStyle w:val="FS2"/>
            </w:pPr>
          </w:p>
        </w:tc>
        <w:tc>
          <w:tcPr>
            <w:tcW w:w="727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E0C76D7" w14:textId="77777777" w:rsidR="00AD2FBE" w:rsidRDefault="00AD2FBE">
            <w:pPr>
              <w:pStyle w:val="FS2"/>
            </w:pPr>
          </w:p>
        </w:tc>
      </w:tr>
      <w:tr w:rsidR="00AD2FBE" w14:paraId="65D6A97A" w14:textId="77777777" w:rsidTr="00AD2FBE">
        <w:trPr>
          <w:trHeight w:val="153"/>
        </w:trPr>
        <w:tc>
          <w:tcPr>
            <w:tcW w:w="935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14:paraId="7E6A7AB0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Oficjalna nazwa: </w:t>
            </w:r>
            <w:r w:rsidR="00BF7209" w:rsidRPr="00BF7209">
              <w:rPr>
                <w:rFonts w:ascii="Arial" w:hAnsi="Arial" w:cs="Arial"/>
                <w:color w:val="000000"/>
                <w:sz w:val="18"/>
                <w:szCs w:val="18"/>
              </w:rPr>
              <w:t>Krajowa Izba Odwoławcza</w:t>
            </w:r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14:paraId="55F1B330" w14:textId="77777777" w:rsidR="00AD2FBE" w:rsidRDefault="00AD2FBE">
            <w:pPr>
              <w:pStyle w:val="FS2"/>
            </w:pP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4741F04" w14:textId="77777777" w:rsidR="00AD2FBE" w:rsidRDefault="00AD2FBE">
            <w:pPr>
              <w:pStyle w:val="FS2"/>
            </w:pPr>
          </w:p>
        </w:tc>
      </w:tr>
      <w:tr w:rsidR="00AD2FBE" w14:paraId="316D3293" w14:textId="77777777" w:rsidTr="00AD2FBE">
        <w:trPr>
          <w:trHeight w:val="65"/>
        </w:trPr>
        <w:tc>
          <w:tcPr>
            <w:tcW w:w="935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14:paraId="7730A308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Adres pocztowy: </w:t>
            </w:r>
            <w:r w:rsidR="00BF7209" w:rsidRPr="00BF7209">
              <w:rPr>
                <w:rFonts w:ascii="Arial" w:hAnsi="Arial" w:cs="Arial"/>
                <w:color w:val="000000"/>
                <w:sz w:val="18"/>
                <w:szCs w:val="18"/>
              </w:rPr>
              <w:t>ul. Postępu 17A</w:t>
            </w:r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14:paraId="1FEB5176" w14:textId="77777777" w:rsidR="00AD2FBE" w:rsidRDefault="00AD2FBE">
            <w:pPr>
              <w:pStyle w:val="FS2"/>
              <w:spacing w:before="80" w:after="80"/>
            </w:pP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1A0D08B" w14:textId="77777777" w:rsidR="00AD2FBE" w:rsidRDefault="00AD2FBE">
            <w:pPr>
              <w:pStyle w:val="FS2"/>
            </w:pPr>
          </w:p>
        </w:tc>
      </w:tr>
      <w:tr w:rsidR="00AD2FBE" w14:paraId="31182665" w14:textId="77777777" w:rsidTr="00AD2FBE">
        <w:trPr>
          <w:trHeight w:hRule="exact" w:val="378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39EF38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Miejscowość: </w:t>
            </w:r>
            <w:r w:rsidR="00BF7209" w:rsidRPr="00BF7209">
              <w:rPr>
                <w:rFonts w:ascii="Arial" w:hAnsi="Arial" w:cs="Arial"/>
                <w:color w:val="000000"/>
                <w:sz w:val="18"/>
                <w:szCs w:val="18"/>
              </w:rPr>
              <w:t>Warszawa</w:t>
            </w:r>
          </w:p>
          <w:p w14:paraId="5A9B0B90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  <w:p w14:paraId="09177373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3B4B7F9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Kod pocztowy: </w:t>
            </w:r>
            <w:r w:rsidR="00BF7209" w:rsidRPr="00BF7209">
              <w:rPr>
                <w:rFonts w:ascii="Arial" w:hAnsi="Arial" w:cs="Arial"/>
                <w:color w:val="000000"/>
                <w:sz w:val="18"/>
                <w:szCs w:val="18"/>
              </w:rPr>
              <w:t>02-676</w:t>
            </w:r>
          </w:p>
        </w:tc>
        <w:tc>
          <w:tcPr>
            <w:tcW w:w="304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2702CA50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Państwo: </w:t>
            </w:r>
            <w:r w:rsidR="00BF7209" w:rsidRPr="00BF7209">
              <w:rPr>
                <w:rFonts w:ascii="Arial" w:hAnsi="Arial" w:cs="Arial"/>
                <w:color w:val="000000"/>
                <w:sz w:val="18"/>
                <w:szCs w:val="18"/>
              </w:rPr>
              <w:t>Polska</w:t>
            </w:r>
          </w:p>
        </w:tc>
      </w:tr>
      <w:tr w:rsidR="00AD2FBE" w:rsidRPr="0096051D" w14:paraId="472FE825" w14:textId="77777777" w:rsidTr="00AD2FBE">
        <w:trPr>
          <w:trHeight w:hRule="exact" w:val="426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685C78A" w14:textId="77777777" w:rsidR="00AD2FBE" w:rsidRPr="0096051D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96051D">
              <w:rPr>
                <w:rFonts w:ascii="Arial" w:hAnsi="Arial" w:cs="Arial"/>
                <w:sz w:val="18"/>
                <w:szCs w:val="18"/>
                <w:lang w:val="en-GB"/>
              </w:rPr>
              <w:t xml:space="preserve">E-mail: </w:t>
            </w:r>
            <w:r w:rsidR="00BF7209" w:rsidRPr="00BF7209">
              <w:rPr>
                <w:rFonts w:ascii="Arial" w:hAnsi="Arial" w:cs="Arial"/>
                <w:color w:val="0000FF"/>
                <w:sz w:val="18"/>
                <w:szCs w:val="18"/>
                <w:lang w:val="en-GB"/>
              </w:rPr>
              <w:t>odwolania@uzp.gov.pl</w:t>
            </w:r>
          </w:p>
        </w:tc>
        <w:tc>
          <w:tcPr>
            <w:tcW w:w="47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14:paraId="55449A40" w14:textId="77777777" w:rsidR="00AD2FBE" w:rsidRPr="0096051D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96051D">
              <w:rPr>
                <w:rFonts w:ascii="Arial" w:hAnsi="Arial" w:cs="Arial"/>
                <w:sz w:val="18"/>
                <w:szCs w:val="18"/>
                <w:lang w:val="en-GB"/>
              </w:rPr>
              <w:t xml:space="preserve">Tel.: </w:t>
            </w:r>
            <w:r w:rsidR="00BF7209" w:rsidRPr="00BF7209">
              <w:rPr>
                <w:rFonts w:ascii="Arial" w:hAnsi="Arial" w:cs="Arial"/>
                <w:color w:val="000000"/>
                <w:sz w:val="18"/>
                <w:szCs w:val="18"/>
                <w:lang w:val="en-GB"/>
              </w:rPr>
              <w:t>+48 224587801</w:t>
            </w: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3DE6E07" w14:textId="77777777" w:rsidR="00AD2FBE" w:rsidRPr="0096051D" w:rsidRDefault="00AD2FBE">
            <w:pPr>
              <w:pStyle w:val="FS2"/>
              <w:rPr>
                <w:lang w:val="en-GB"/>
              </w:rPr>
            </w:pPr>
          </w:p>
        </w:tc>
      </w:tr>
      <w:tr w:rsidR="00AD2FBE" w14:paraId="7DF6BDA2" w14:textId="77777777" w:rsidTr="00AD2FBE">
        <w:trPr>
          <w:trHeight w:hRule="exact" w:val="433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13E9B8F9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Adres internetowy: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(URL) </w:t>
            </w:r>
            <w:r w:rsidR="00BF7209" w:rsidRPr="00BF7209">
              <w:rPr>
                <w:rFonts w:ascii="Arial" w:hAnsi="Arial" w:cs="Arial"/>
                <w:color w:val="0000FF"/>
                <w:sz w:val="18"/>
                <w:szCs w:val="18"/>
                <w:u w:val="single"/>
              </w:rPr>
              <w:t>http://www.uzp.gov.pl/kio</w:t>
            </w:r>
          </w:p>
        </w:tc>
        <w:tc>
          <w:tcPr>
            <w:tcW w:w="4796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0869E0A8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Faks: </w:t>
            </w:r>
            <w:r w:rsidR="00BF7209" w:rsidRPr="00BF7209">
              <w:rPr>
                <w:rFonts w:ascii="Arial" w:hAnsi="Arial" w:cs="Arial"/>
                <w:color w:val="000000"/>
                <w:sz w:val="18"/>
                <w:szCs w:val="18"/>
              </w:rPr>
              <w:t>+48 224587800</w:t>
            </w: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DC4959" w14:textId="77777777" w:rsidR="00AD2FBE" w:rsidRDefault="00AD2FBE">
            <w:pPr>
              <w:pStyle w:val="FS2"/>
            </w:pPr>
          </w:p>
        </w:tc>
      </w:tr>
      <w:tr w:rsidR="00AD2FBE" w14:paraId="706B4613" w14:textId="77777777" w:rsidTr="00AD2FBE">
        <w:trPr>
          <w:cantSplit/>
          <w:trHeight w:val="342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7DD5FC0A" w14:textId="77777777" w:rsidR="00AD2FBE" w:rsidRDefault="00AD2FBE">
            <w:pPr>
              <w:pStyle w:val="FS2"/>
              <w:spacing w:before="80"/>
              <w:rPr>
                <w:rFonts w:ascii="Arial" w:hAnsi="Arial" w:cs="Arial"/>
                <w:i/>
                <w:iCs w:val="0"/>
                <w:sz w:val="18"/>
                <w:szCs w:val="18"/>
                <w:vertAlign w:val="superscript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 xml:space="preserve">Organ odpowiedzialny za procedury mediacyjne </w:t>
            </w:r>
            <w:r>
              <w:rPr>
                <w:rFonts w:ascii="Arial" w:hAnsi="Arial" w:cs="Arial"/>
                <w:b/>
                <w:bCs w:val="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33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15330625" w14:textId="77777777" w:rsidR="00AD2FBE" w:rsidRDefault="00AD2FBE">
            <w:pPr>
              <w:pStyle w:val="FS2"/>
            </w:pPr>
          </w:p>
        </w:tc>
        <w:tc>
          <w:tcPr>
            <w:tcW w:w="72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617F6C51" w14:textId="77777777" w:rsidR="00AD2FBE" w:rsidRDefault="00AD2FBE">
            <w:pPr>
              <w:pStyle w:val="FS2"/>
            </w:pPr>
          </w:p>
        </w:tc>
      </w:tr>
      <w:tr w:rsidR="00AD2FBE" w14:paraId="121EB135" w14:textId="77777777" w:rsidTr="00E0793F">
        <w:trPr>
          <w:trHeight w:val="284"/>
        </w:trPr>
        <w:tc>
          <w:tcPr>
            <w:tcW w:w="935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14:paraId="5E6C4142" w14:textId="77777777" w:rsidR="00AD2FBE" w:rsidRDefault="00AD2FBE" w:rsidP="00E0793F">
            <w:pPr>
              <w:pStyle w:val="FS2"/>
              <w:spacing w:before="8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Oficjalna nazwa:   </w:t>
            </w:r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14:paraId="7A1072A4" w14:textId="77777777" w:rsidR="00AD2FBE" w:rsidRDefault="00AD2FBE">
            <w:pPr>
              <w:pStyle w:val="FS2"/>
            </w:pP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40AEC78" w14:textId="77777777" w:rsidR="00AD2FBE" w:rsidRDefault="00AD2FBE">
            <w:pPr>
              <w:pStyle w:val="FS2"/>
            </w:pPr>
          </w:p>
        </w:tc>
      </w:tr>
      <w:tr w:rsidR="00AD2FBE" w14:paraId="7F9167C5" w14:textId="77777777" w:rsidTr="00AD2FBE">
        <w:trPr>
          <w:trHeight w:val="290"/>
        </w:trPr>
        <w:tc>
          <w:tcPr>
            <w:tcW w:w="935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14:paraId="3E80EA2A" w14:textId="77777777" w:rsidR="00AD2FBE" w:rsidRDefault="00AD2FBE">
            <w:pPr>
              <w:pStyle w:val="FS2"/>
              <w:spacing w:before="8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Adres pocztowy: </w:t>
            </w:r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14:paraId="72A411AA" w14:textId="77777777" w:rsidR="00AD2FBE" w:rsidRDefault="00AD2FBE">
            <w:pPr>
              <w:pStyle w:val="FS2"/>
            </w:pP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B46A0BE" w14:textId="77777777" w:rsidR="00AD2FBE" w:rsidRDefault="00AD2FBE">
            <w:pPr>
              <w:pStyle w:val="FS2"/>
            </w:pPr>
          </w:p>
        </w:tc>
      </w:tr>
      <w:tr w:rsidR="00AD2FBE" w14:paraId="54FA514B" w14:textId="77777777" w:rsidTr="00AD2FBE">
        <w:trPr>
          <w:trHeight w:hRule="exact" w:val="461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846ED1A" w14:textId="77777777" w:rsidR="00AD2FBE" w:rsidRDefault="00AD2FBE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Miejscowość: </w:t>
            </w:r>
          </w:p>
        </w:tc>
        <w:tc>
          <w:tcPr>
            <w:tcW w:w="2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402ADBA" w14:textId="77777777" w:rsidR="00AD2FBE" w:rsidRDefault="00AD2FBE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Kod pocztowy: </w:t>
            </w:r>
          </w:p>
        </w:tc>
        <w:tc>
          <w:tcPr>
            <w:tcW w:w="304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15CF83A7" w14:textId="77777777" w:rsidR="00AD2FBE" w:rsidRDefault="00AD2FBE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Państwo: </w:t>
            </w:r>
            <w:r w:rsidR="00BF7209" w:rsidRPr="00BF7209">
              <w:rPr>
                <w:rFonts w:ascii="Arial" w:hAnsi="Arial" w:cs="Arial"/>
                <w:color w:val="000000"/>
                <w:sz w:val="18"/>
                <w:szCs w:val="18"/>
              </w:rPr>
              <w:t>Polska</w:t>
            </w:r>
          </w:p>
        </w:tc>
      </w:tr>
      <w:tr w:rsidR="00AD2FBE" w:rsidRPr="0096051D" w14:paraId="73B81FCA" w14:textId="77777777" w:rsidTr="00AD2FBE">
        <w:trPr>
          <w:trHeight w:hRule="exact" w:val="376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20D89DB" w14:textId="77777777" w:rsidR="00AD2FBE" w:rsidRPr="0096051D" w:rsidRDefault="00AD2FBE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96051D">
              <w:rPr>
                <w:rFonts w:ascii="Arial" w:hAnsi="Arial" w:cs="Arial"/>
                <w:sz w:val="18"/>
                <w:szCs w:val="18"/>
                <w:lang w:val="en-GB"/>
              </w:rPr>
              <w:t xml:space="preserve">E-mail: </w:t>
            </w:r>
          </w:p>
        </w:tc>
        <w:tc>
          <w:tcPr>
            <w:tcW w:w="47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14:paraId="7C6E67B4" w14:textId="77777777" w:rsidR="00AD2FBE" w:rsidRPr="0096051D" w:rsidRDefault="00AD2FBE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96051D">
              <w:rPr>
                <w:rFonts w:ascii="Arial" w:hAnsi="Arial" w:cs="Arial"/>
                <w:sz w:val="18"/>
                <w:szCs w:val="18"/>
                <w:lang w:val="en-GB"/>
              </w:rPr>
              <w:t xml:space="preserve">Tel.: </w:t>
            </w: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28D59BB" w14:textId="77777777" w:rsidR="00AD2FBE" w:rsidRPr="0096051D" w:rsidRDefault="00AD2FBE">
            <w:pPr>
              <w:pStyle w:val="FS2"/>
              <w:rPr>
                <w:lang w:val="en-GB"/>
              </w:rPr>
            </w:pPr>
          </w:p>
        </w:tc>
      </w:tr>
      <w:tr w:rsidR="00AD2FBE" w14:paraId="5F5732AE" w14:textId="77777777" w:rsidTr="00AD2FBE">
        <w:trPr>
          <w:trHeight w:hRule="exact" w:val="394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79A885CF" w14:textId="77777777" w:rsidR="00AD2FBE" w:rsidRDefault="00AD2FBE">
            <w:pPr>
              <w:pStyle w:val="FS2"/>
              <w:spacing w:before="8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Adres internetowy: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(URL) </w:t>
            </w:r>
          </w:p>
        </w:tc>
        <w:tc>
          <w:tcPr>
            <w:tcW w:w="4796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51225919" w14:textId="77777777" w:rsidR="00AD2FBE" w:rsidRDefault="00AD2FBE">
            <w:pPr>
              <w:pStyle w:val="FS2"/>
              <w:spacing w:before="8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Faks: </w:t>
            </w: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C0FA83" w14:textId="77777777" w:rsidR="00AD2FBE" w:rsidRDefault="00AD2FBE">
            <w:pPr>
              <w:pStyle w:val="FS2"/>
            </w:pPr>
          </w:p>
        </w:tc>
      </w:tr>
      <w:tr w:rsidR="00AD2FBE" w14:paraId="452253E2" w14:textId="77777777" w:rsidTr="00AD2FBE">
        <w:trPr>
          <w:cantSplit/>
          <w:trHeight w:val="309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14:paraId="2F4014CE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VI.4.2) Składanie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odwołań</w:t>
            </w:r>
            <w:proofErr w:type="spellEnd"/>
          </w:p>
          <w:p w14:paraId="486AE346" w14:textId="77777777" w:rsidR="00AD2FBE" w:rsidRDefault="00AD2FBE" w:rsidP="002F21C3">
            <w:pPr>
              <w:pStyle w:val="FS2"/>
              <w:spacing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Dokładne informacje na temat terminów składania </w:t>
            </w:r>
            <w:proofErr w:type="spellStart"/>
            <w:r>
              <w:rPr>
                <w:rFonts w:ascii="Arial" w:hAnsi="Arial" w:cs="Arial"/>
                <w:spacing w:val="-1"/>
                <w:sz w:val="18"/>
                <w:szCs w:val="18"/>
              </w:rPr>
              <w:t>odwołań</w:t>
            </w:r>
            <w:proofErr w:type="spellEnd"/>
            <w:r>
              <w:rPr>
                <w:rFonts w:ascii="Arial" w:hAnsi="Arial" w:cs="Arial"/>
                <w:spacing w:val="-1"/>
                <w:sz w:val="18"/>
                <w:szCs w:val="18"/>
              </w:rPr>
              <w:t>:</w:t>
            </w:r>
          </w:p>
          <w:p w14:paraId="479DD65C" w14:textId="77777777" w:rsidR="00BF7209" w:rsidRPr="00BF7209" w:rsidRDefault="00BF7209" w:rsidP="002F21C3">
            <w:pPr>
              <w:pStyle w:val="FS2"/>
              <w:spacing w:after="8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F7209">
              <w:rPr>
                <w:rFonts w:ascii="Arial" w:hAnsi="Arial" w:cs="Arial"/>
                <w:color w:val="000000"/>
                <w:sz w:val="18"/>
                <w:szCs w:val="18"/>
              </w:rPr>
              <w:t xml:space="preserve">1. Do środków ochrony prawnej stosuje się przepisy działu IX </w:t>
            </w:r>
            <w:proofErr w:type="spellStart"/>
            <w:r w:rsidRPr="00BF7209">
              <w:rPr>
                <w:rFonts w:ascii="Arial" w:hAnsi="Arial" w:cs="Arial"/>
                <w:color w:val="000000"/>
                <w:sz w:val="18"/>
                <w:szCs w:val="18"/>
              </w:rPr>
              <w:t>Pzp</w:t>
            </w:r>
            <w:proofErr w:type="spellEnd"/>
            <w:r w:rsidRPr="00BF7209">
              <w:rPr>
                <w:rFonts w:ascii="Arial" w:hAnsi="Arial" w:cs="Arial"/>
                <w:color w:val="000000"/>
                <w:sz w:val="18"/>
                <w:szCs w:val="18"/>
              </w:rPr>
              <w:t xml:space="preserve"> - środki ochrony prawnej.</w:t>
            </w:r>
          </w:p>
          <w:p w14:paraId="0D3570C6" w14:textId="77777777" w:rsidR="00AD2FBE" w:rsidRDefault="00BF7209" w:rsidP="002F21C3">
            <w:pPr>
              <w:pStyle w:val="FS2"/>
              <w:spacing w:after="8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F7209">
              <w:rPr>
                <w:rFonts w:ascii="Arial" w:hAnsi="Arial" w:cs="Arial"/>
                <w:color w:val="000000"/>
                <w:sz w:val="18"/>
                <w:szCs w:val="18"/>
              </w:rPr>
              <w:t>2. Środki ochrony prawnej przysługują Wykonawcy oraz innemu podmiotowi, jeżeli ma lub miał interes w uzyskaniu zamówienia oraz poniósł lub może ponieść szkodę w wyniku naruszenia przez Zamawiającego przepisów ustawy.3. Środki ochrony prawnej wobec ogłoszenia wszczynającego postępowanie o udzielenie zamówienia oraz dokumentów zamówienia przysługują również organizacjom wpisanym na listę, o której mowa w art. 469 pkt 15 oraz Rzecznikowi Małych i Średnich Przedsiębiorców</w:t>
            </w:r>
          </w:p>
        </w:tc>
        <w:tc>
          <w:tcPr>
            <w:tcW w:w="338" w:type="dxa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14:paraId="56341E3D" w14:textId="77777777" w:rsidR="00AD2FBE" w:rsidRDefault="00AD2FBE">
            <w:pPr>
              <w:pStyle w:val="FS2"/>
            </w:pPr>
          </w:p>
        </w:tc>
        <w:tc>
          <w:tcPr>
            <w:tcW w:w="727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87900D9" w14:textId="77777777" w:rsidR="00AD2FBE" w:rsidRDefault="00AD2FBE">
            <w:pPr>
              <w:pStyle w:val="FS2"/>
            </w:pPr>
          </w:p>
        </w:tc>
      </w:tr>
      <w:tr w:rsidR="00AD2FBE" w14:paraId="7681A7FB" w14:textId="77777777" w:rsidTr="00AD2FBE">
        <w:trPr>
          <w:cantSplit/>
          <w:trHeight w:val="330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50F8D0C7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b/>
                <w:bCs w:val="0"/>
                <w:i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 xml:space="preserve">VI.4.3) Źródło, gdzie można uzyskać informacje na temat składania </w:t>
            </w:r>
            <w:proofErr w:type="spellStart"/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odwołań</w:t>
            </w:r>
            <w:proofErr w:type="spellEnd"/>
          </w:p>
        </w:tc>
        <w:tc>
          <w:tcPr>
            <w:tcW w:w="338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746E4DAA" w14:textId="77777777" w:rsidR="00AD2FBE" w:rsidRDefault="00AD2FBE">
            <w:pPr>
              <w:pStyle w:val="FS2"/>
              <w:rPr>
                <w:b/>
                <w:bCs w:val="0"/>
              </w:rPr>
            </w:pPr>
          </w:p>
        </w:tc>
        <w:tc>
          <w:tcPr>
            <w:tcW w:w="727" w:type="dxa"/>
            <w:gridSpan w:val="3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46A657C3" w14:textId="77777777" w:rsidR="00AD2FBE" w:rsidRDefault="00AD2FBE">
            <w:pPr>
              <w:pStyle w:val="FS2"/>
              <w:rPr>
                <w:b/>
                <w:bCs w:val="0"/>
              </w:rPr>
            </w:pPr>
          </w:p>
        </w:tc>
      </w:tr>
      <w:tr w:rsidR="00AD2FBE" w14:paraId="4EA0FF7D" w14:textId="77777777" w:rsidTr="00E0793F">
        <w:trPr>
          <w:trHeight w:val="119"/>
        </w:trPr>
        <w:tc>
          <w:tcPr>
            <w:tcW w:w="935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14:paraId="671647B6" w14:textId="77777777" w:rsidR="00AD2FBE" w:rsidRDefault="00AD2FBE" w:rsidP="00E0793F">
            <w:pPr>
              <w:pStyle w:val="FS2"/>
              <w:spacing w:before="8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Oficjalna nazwa: </w:t>
            </w:r>
            <w:r w:rsidR="00BF7209" w:rsidRPr="00BF7209">
              <w:rPr>
                <w:rFonts w:ascii="Arial" w:hAnsi="Arial" w:cs="Arial"/>
                <w:color w:val="000000"/>
                <w:sz w:val="18"/>
                <w:szCs w:val="18"/>
              </w:rPr>
              <w:t xml:space="preserve">Urząd Zamówień Publicznych Departament </w:t>
            </w:r>
            <w:proofErr w:type="spellStart"/>
            <w:r w:rsidR="00BF7209" w:rsidRPr="00BF7209">
              <w:rPr>
                <w:rFonts w:ascii="Arial" w:hAnsi="Arial" w:cs="Arial"/>
                <w:color w:val="000000"/>
                <w:sz w:val="18"/>
                <w:szCs w:val="18"/>
              </w:rPr>
              <w:t>Odwołań</w:t>
            </w:r>
            <w:proofErr w:type="spellEnd"/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14:paraId="5CC9F0F3" w14:textId="77777777" w:rsidR="00AD2FBE" w:rsidRDefault="00AD2FBE">
            <w:pPr>
              <w:pStyle w:val="FS2"/>
              <w:spacing w:before="80"/>
            </w:pP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A2D8054" w14:textId="77777777" w:rsidR="00AD2FBE" w:rsidRDefault="00AD2FBE">
            <w:pPr>
              <w:pStyle w:val="FS2"/>
            </w:pPr>
          </w:p>
        </w:tc>
      </w:tr>
      <w:tr w:rsidR="00AD2FBE" w14:paraId="0E371689" w14:textId="77777777" w:rsidTr="00E0793F">
        <w:trPr>
          <w:trHeight w:val="65"/>
        </w:trPr>
        <w:tc>
          <w:tcPr>
            <w:tcW w:w="935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14:paraId="11764A9C" w14:textId="77777777" w:rsidR="00AD2FBE" w:rsidRDefault="00AD2FBE" w:rsidP="00E0793F">
            <w:pPr>
              <w:pStyle w:val="FS2"/>
              <w:spacing w:before="8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Adres pocztowy: </w:t>
            </w:r>
            <w:r w:rsidR="00BF7209" w:rsidRPr="00BF7209">
              <w:rPr>
                <w:rFonts w:ascii="Arial" w:hAnsi="Arial" w:cs="Arial"/>
                <w:color w:val="000000"/>
                <w:sz w:val="18"/>
                <w:szCs w:val="18"/>
              </w:rPr>
              <w:t>ul. Postępu 17A</w:t>
            </w:r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14:paraId="0219013E" w14:textId="77777777" w:rsidR="00AD2FBE" w:rsidRDefault="00AD2FBE">
            <w:pPr>
              <w:pStyle w:val="FS2"/>
              <w:spacing w:before="80"/>
            </w:pP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4514E57" w14:textId="77777777" w:rsidR="00AD2FBE" w:rsidRDefault="00AD2FBE">
            <w:pPr>
              <w:pStyle w:val="FS2"/>
            </w:pPr>
          </w:p>
        </w:tc>
      </w:tr>
      <w:tr w:rsidR="00AD2FBE" w14:paraId="6E88F6CE" w14:textId="77777777" w:rsidTr="00AD2FBE">
        <w:trPr>
          <w:trHeight w:hRule="exact" w:val="461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2682F5A" w14:textId="77777777" w:rsidR="00AD2FBE" w:rsidRDefault="00AD2FBE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Miejscowość: </w:t>
            </w:r>
            <w:r w:rsidR="00BF7209" w:rsidRPr="00BF7209">
              <w:rPr>
                <w:rFonts w:ascii="Arial" w:hAnsi="Arial" w:cs="Arial"/>
                <w:color w:val="000000"/>
                <w:sz w:val="18"/>
                <w:szCs w:val="18"/>
              </w:rPr>
              <w:t>Warszawa</w:t>
            </w:r>
          </w:p>
        </w:tc>
        <w:tc>
          <w:tcPr>
            <w:tcW w:w="2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1ED88A2" w14:textId="77777777" w:rsidR="00AD2FBE" w:rsidRDefault="00AD2FBE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Kod pocztowy: </w:t>
            </w:r>
            <w:r w:rsidR="00BF7209" w:rsidRPr="00BF7209">
              <w:rPr>
                <w:rFonts w:ascii="Arial" w:hAnsi="Arial" w:cs="Arial"/>
                <w:color w:val="000000"/>
                <w:sz w:val="18"/>
                <w:szCs w:val="18"/>
              </w:rPr>
              <w:t>02-676</w:t>
            </w:r>
          </w:p>
        </w:tc>
        <w:tc>
          <w:tcPr>
            <w:tcW w:w="304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309F68EC" w14:textId="77777777" w:rsidR="00AD2FBE" w:rsidRDefault="00AD2FBE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Państwo: </w:t>
            </w:r>
            <w:r w:rsidR="00BF7209" w:rsidRPr="00BF7209">
              <w:rPr>
                <w:rFonts w:ascii="Arial" w:hAnsi="Arial" w:cs="Arial"/>
                <w:color w:val="000000"/>
                <w:sz w:val="18"/>
                <w:szCs w:val="18"/>
              </w:rPr>
              <w:t>Polska</w:t>
            </w:r>
          </w:p>
        </w:tc>
      </w:tr>
      <w:tr w:rsidR="00AD2FBE" w:rsidRPr="0096051D" w14:paraId="67A5166D" w14:textId="77777777" w:rsidTr="00AD2FBE">
        <w:trPr>
          <w:trHeight w:hRule="exact" w:val="478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7712B35" w14:textId="77777777" w:rsidR="00AD2FBE" w:rsidRPr="0096051D" w:rsidRDefault="00AD2FBE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96051D">
              <w:rPr>
                <w:rFonts w:ascii="Arial" w:hAnsi="Arial" w:cs="Arial"/>
                <w:sz w:val="18"/>
                <w:szCs w:val="18"/>
                <w:lang w:val="en-GB"/>
              </w:rPr>
              <w:lastRenderedPageBreak/>
              <w:t xml:space="preserve">E-mail: </w:t>
            </w:r>
            <w:r w:rsidR="00BF7209" w:rsidRPr="00BF7209">
              <w:rPr>
                <w:rFonts w:ascii="Arial" w:hAnsi="Arial" w:cs="Arial"/>
                <w:color w:val="0000FF"/>
                <w:sz w:val="18"/>
                <w:szCs w:val="18"/>
                <w:lang w:val="en-GB"/>
              </w:rPr>
              <w:t>odwolania@uzp.gov.pl</w:t>
            </w:r>
          </w:p>
        </w:tc>
        <w:tc>
          <w:tcPr>
            <w:tcW w:w="47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14:paraId="6B935928" w14:textId="77777777" w:rsidR="00AD2FBE" w:rsidRPr="0096051D" w:rsidRDefault="00AD2FBE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96051D">
              <w:rPr>
                <w:rFonts w:ascii="Arial" w:hAnsi="Arial" w:cs="Arial"/>
                <w:sz w:val="18"/>
                <w:szCs w:val="18"/>
                <w:lang w:val="en-GB"/>
              </w:rPr>
              <w:t xml:space="preserve">Tel.: </w:t>
            </w:r>
            <w:r w:rsidR="00BF7209" w:rsidRPr="00BF7209">
              <w:rPr>
                <w:rFonts w:ascii="Arial" w:hAnsi="Arial" w:cs="Arial"/>
                <w:color w:val="000000"/>
                <w:sz w:val="18"/>
                <w:szCs w:val="18"/>
                <w:lang w:val="en-GB"/>
              </w:rPr>
              <w:t>+48 224587801</w:t>
            </w: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ED0499F" w14:textId="77777777" w:rsidR="00AD2FBE" w:rsidRPr="0096051D" w:rsidRDefault="00AD2FBE">
            <w:pPr>
              <w:pStyle w:val="FS2"/>
              <w:rPr>
                <w:lang w:val="en-GB"/>
              </w:rPr>
            </w:pPr>
          </w:p>
        </w:tc>
      </w:tr>
      <w:tr w:rsidR="00BF7209" w14:paraId="099241B0" w14:textId="77777777" w:rsidTr="00903B60">
        <w:trPr>
          <w:trHeight w:hRule="exact" w:val="451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435A403E" w14:textId="77777777" w:rsidR="00BF7209" w:rsidRDefault="00BF7209" w:rsidP="00903B60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Adres internetowy: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(URL) </w:t>
            </w:r>
            <w:r w:rsidRPr="00BF7209">
              <w:rPr>
                <w:rFonts w:ascii="Arial" w:hAnsi="Arial" w:cs="Arial"/>
                <w:color w:val="0000FF"/>
                <w:sz w:val="18"/>
                <w:szCs w:val="18"/>
                <w:u w:val="single"/>
              </w:rPr>
              <w:t>http://www.uzp.gov.pl</w:t>
            </w:r>
          </w:p>
        </w:tc>
        <w:tc>
          <w:tcPr>
            <w:tcW w:w="4796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785F72E5" w14:textId="77777777" w:rsidR="00BF7209" w:rsidRDefault="00BF7209" w:rsidP="00903B60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Faks: </w:t>
            </w:r>
            <w:r w:rsidRPr="00BF7209">
              <w:rPr>
                <w:rFonts w:ascii="Arial" w:hAnsi="Arial" w:cs="Arial"/>
                <w:color w:val="000000"/>
                <w:sz w:val="18"/>
                <w:szCs w:val="18"/>
              </w:rPr>
              <w:t>+48 224587800</w:t>
            </w: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C7BC5F" w14:textId="77777777" w:rsidR="00BF7209" w:rsidRDefault="00BF7209" w:rsidP="00903B60">
            <w:pPr>
              <w:pStyle w:val="FS2"/>
            </w:pPr>
          </w:p>
        </w:tc>
      </w:tr>
    </w:tbl>
    <w:p w14:paraId="4AEEA0C1" w14:textId="64B12820" w:rsidR="00F527C4" w:rsidRDefault="00AD2FBE" w:rsidP="001031A1">
      <w:pPr>
        <w:pStyle w:val="Legenda"/>
        <w:spacing w:before="200"/>
        <w:rPr>
          <w:rFonts w:ascii="Arial" w:hAnsi="Arial" w:cs="Arial"/>
          <w:b w:val="0"/>
          <w:i/>
          <w:sz w:val="20"/>
        </w:rPr>
      </w:pPr>
      <w:r>
        <w:rPr>
          <w:rFonts w:ascii="Arial" w:hAnsi="Arial" w:cs="Arial"/>
          <w:sz w:val="20"/>
        </w:rPr>
        <w:t xml:space="preserve">VI.5) Data wysłania niniejszego ogłoszenia: </w:t>
      </w:r>
      <w:r w:rsidR="00FF70F3">
        <w:rPr>
          <w:rFonts w:ascii="Arial" w:hAnsi="Arial" w:cs="Arial"/>
          <w:b w:val="0"/>
          <w:sz w:val="20"/>
        </w:rPr>
        <w:t xml:space="preserve">03.07.2024 </w:t>
      </w:r>
      <w:r>
        <w:rPr>
          <w:rFonts w:ascii="Arial" w:hAnsi="Arial" w:cs="Arial"/>
          <w:b w:val="0"/>
          <w:i/>
          <w:sz w:val="20"/>
        </w:rPr>
        <w:t>(</w:t>
      </w:r>
      <w:proofErr w:type="spellStart"/>
      <w:r>
        <w:rPr>
          <w:rFonts w:ascii="Arial" w:hAnsi="Arial" w:cs="Arial"/>
          <w:b w:val="0"/>
          <w:i/>
          <w:sz w:val="20"/>
        </w:rPr>
        <w:t>dd</w:t>
      </w:r>
      <w:proofErr w:type="spellEnd"/>
      <w:r>
        <w:rPr>
          <w:rFonts w:ascii="Arial" w:hAnsi="Arial" w:cs="Arial"/>
          <w:b w:val="0"/>
          <w:i/>
          <w:sz w:val="20"/>
        </w:rPr>
        <w:t>/mm/</w:t>
      </w:r>
      <w:proofErr w:type="spellStart"/>
      <w:r>
        <w:rPr>
          <w:rFonts w:ascii="Arial" w:hAnsi="Arial" w:cs="Arial"/>
          <w:b w:val="0"/>
          <w:i/>
          <w:sz w:val="20"/>
        </w:rPr>
        <w:t>rrrr</w:t>
      </w:r>
      <w:proofErr w:type="spellEnd"/>
      <w:r>
        <w:rPr>
          <w:rFonts w:ascii="Arial" w:hAnsi="Arial" w:cs="Arial"/>
          <w:b w:val="0"/>
          <w:i/>
          <w:sz w:val="20"/>
        </w:rPr>
        <w:t>)</w:t>
      </w:r>
    </w:p>
    <w:p w14:paraId="3F99EAB6" w14:textId="77777777" w:rsidR="00AD2FBE" w:rsidRPr="00F527C4" w:rsidRDefault="00AD2FBE" w:rsidP="0096051D">
      <w:pPr>
        <w:pStyle w:val="Legenda"/>
        <w:spacing w:before="0" w:after="0"/>
        <w:jc w:val="center"/>
        <w:rPr>
          <w:rFonts w:ascii="Arial" w:hAnsi="Arial" w:cs="Arial"/>
          <w:b w:val="0"/>
          <w:i/>
          <w:sz w:val="20"/>
        </w:rPr>
      </w:pPr>
      <w:r w:rsidRPr="00F527C4">
        <w:rPr>
          <w:rFonts w:ascii="Arial" w:hAnsi="Arial" w:cs="Arial"/>
          <w:b w:val="0"/>
          <w:i/>
          <w:sz w:val="18"/>
          <w:szCs w:val="18"/>
        </w:rPr>
        <w:t>Za zapewnienie zgodności z prawem Unii Europejskiej i innymi mającymi zastosowanie przepisami odpowiada</w:t>
      </w:r>
    </w:p>
    <w:p w14:paraId="0ECE1B24" w14:textId="77777777" w:rsidR="00A450B2" w:rsidRPr="00F527C4" w:rsidRDefault="00AD2FBE" w:rsidP="0096051D">
      <w:pPr>
        <w:jc w:val="center"/>
        <w:rPr>
          <w:i/>
        </w:rPr>
      </w:pPr>
      <w:r w:rsidRPr="00F527C4">
        <w:rPr>
          <w:rFonts w:ascii="Arial" w:hAnsi="Arial" w:cs="Arial"/>
          <w:i/>
          <w:sz w:val="18"/>
          <w:szCs w:val="18"/>
        </w:rPr>
        <w:t>instytucja zamawiająca/podmiot zamawiający.</w:t>
      </w:r>
    </w:p>
    <w:sectPr w:rsidR="00A450B2" w:rsidRPr="00F527C4" w:rsidSect="009605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C9BFB" w14:textId="77777777" w:rsidR="006D6DCD" w:rsidRDefault="006D6DCD">
      <w:r>
        <w:separator/>
      </w:r>
    </w:p>
  </w:endnote>
  <w:endnote w:type="continuationSeparator" w:id="0">
    <w:p w14:paraId="12E9636A" w14:textId="77777777" w:rsidR="006D6DCD" w:rsidRDefault="006D6D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iraKakuPro-W3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yriadPro-LightIt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MyriadPro-Light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EBE80" w14:textId="77777777" w:rsidR="00BF7209" w:rsidRDefault="00BF72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C6350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A5972" w14:textId="77777777" w:rsidR="00BF7209" w:rsidRDefault="00BF72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BA2AD" w14:textId="77777777" w:rsidR="006D6DCD" w:rsidRDefault="006D6DCD">
      <w:r>
        <w:separator/>
      </w:r>
    </w:p>
  </w:footnote>
  <w:footnote w:type="continuationSeparator" w:id="0">
    <w:p w14:paraId="3E35A681" w14:textId="77777777" w:rsidR="006D6DCD" w:rsidRDefault="006D6D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AA934" w14:textId="77777777" w:rsidR="00BF7209" w:rsidRDefault="00BF72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74918" w14:textId="77777777" w:rsidR="00BF7209" w:rsidRDefault="00BF72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35133" w14:textId="77777777" w:rsidR="00BF7209" w:rsidRDefault="00BF72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465124069">
    <w:abstractNumId w:val="1"/>
  </w:num>
  <w:num w:numId="2" w16cid:durableId="784272034">
    <w:abstractNumId w:val="4"/>
  </w:num>
  <w:num w:numId="3" w16cid:durableId="467942292">
    <w:abstractNumId w:val="7"/>
  </w:num>
  <w:num w:numId="4" w16cid:durableId="1682581879">
    <w:abstractNumId w:val="9"/>
  </w:num>
  <w:num w:numId="5" w16cid:durableId="2030838626">
    <w:abstractNumId w:val="0"/>
  </w:num>
  <w:num w:numId="6" w16cid:durableId="241108921">
    <w:abstractNumId w:val="6"/>
  </w:num>
  <w:num w:numId="7" w16cid:durableId="1820225175">
    <w:abstractNumId w:val="12"/>
  </w:num>
  <w:num w:numId="8" w16cid:durableId="1494760842">
    <w:abstractNumId w:val="5"/>
  </w:num>
  <w:num w:numId="9" w16cid:durableId="446434637">
    <w:abstractNumId w:val="2"/>
  </w:num>
  <w:num w:numId="10" w16cid:durableId="68114017">
    <w:abstractNumId w:val="3"/>
  </w:num>
  <w:num w:numId="11" w16cid:durableId="220363245">
    <w:abstractNumId w:val="10"/>
  </w:num>
  <w:num w:numId="12" w16cid:durableId="1568884110">
    <w:abstractNumId w:val="8"/>
  </w:num>
  <w:num w:numId="13" w16cid:durableId="561133978">
    <w:abstractNumId w:val="11"/>
  </w:num>
  <w:num w:numId="14" w16cid:durableId="459882785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6DCD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D6DC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BF7209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  <w:rsid w:val="00FF7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834081"/>
  <w15:chartTrackingRefBased/>
  <w15:docId w15:val="{EE1B26EB-FD3C-4A7C-A881-1DEE5AE5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51</Pages>
  <Words>13984</Words>
  <Characters>98095</Characters>
  <Application>Microsoft Office Word</Application>
  <DocSecurity>0</DocSecurity>
  <Lines>817</Lines>
  <Paragraphs>223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Joanna Płoch</dc:creator>
  <cp:keywords/>
  <dc:description/>
  <cp:lastModifiedBy>Joanna Płoch</cp:lastModifiedBy>
  <cp:revision>2</cp:revision>
  <cp:lastPrinted>1601-01-01T00:00:00Z</cp:lastPrinted>
  <dcterms:created xsi:type="dcterms:W3CDTF">2024-07-03T07:18:00Z</dcterms:created>
  <dcterms:modified xsi:type="dcterms:W3CDTF">2024-07-03T07:18:00Z</dcterms:modified>
</cp:coreProperties>
</file>