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ACB10" w14:textId="77777777" w:rsidR="00843A88" w:rsidRPr="00B96CE0" w:rsidRDefault="001D2D6E" w:rsidP="005827C4">
      <w:pPr>
        <w:spacing w:after="480"/>
        <w:jc w:val="right"/>
        <w:rPr>
          <w:sz w:val="22"/>
          <w:szCs w:val="22"/>
        </w:rPr>
      </w:pPr>
      <w:r w:rsidRPr="00B96CE0">
        <w:rPr>
          <w:sz w:val="22"/>
          <w:szCs w:val="22"/>
        </w:rPr>
        <w:t>Poznań</w:t>
      </w:r>
      <w:r w:rsidR="00843A88" w:rsidRPr="00B96CE0">
        <w:rPr>
          <w:sz w:val="22"/>
          <w:szCs w:val="22"/>
        </w:rPr>
        <w:t xml:space="preserve"> dnia: </w:t>
      </w:r>
      <w:r w:rsidRPr="00B96CE0">
        <w:rPr>
          <w:sz w:val="22"/>
          <w:szCs w:val="22"/>
        </w:rPr>
        <w:t>2024-06-28</w:t>
      </w:r>
    </w:p>
    <w:p w14:paraId="11ACE182" w14:textId="77777777" w:rsidR="001D2D6E" w:rsidRPr="00B96CE0" w:rsidRDefault="001D2D6E" w:rsidP="005827C4">
      <w:pPr>
        <w:rPr>
          <w:b/>
          <w:bCs/>
          <w:sz w:val="22"/>
          <w:szCs w:val="22"/>
        </w:rPr>
      </w:pPr>
      <w:r w:rsidRPr="00B96CE0">
        <w:rPr>
          <w:b/>
          <w:bCs/>
          <w:sz w:val="22"/>
          <w:szCs w:val="22"/>
        </w:rPr>
        <w:t>Szpital Wojewódzki w Poznaniu</w:t>
      </w:r>
    </w:p>
    <w:p w14:paraId="3053F0A6" w14:textId="77777777" w:rsidR="00843A88" w:rsidRPr="00B96CE0" w:rsidRDefault="001D2D6E" w:rsidP="005827C4">
      <w:pPr>
        <w:rPr>
          <w:b/>
          <w:bCs/>
          <w:sz w:val="22"/>
          <w:szCs w:val="22"/>
        </w:rPr>
      </w:pPr>
      <w:r w:rsidRPr="00B96CE0">
        <w:rPr>
          <w:b/>
          <w:bCs/>
          <w:sz w:val="22"/>
          <w:szCs w:val="22"/>
        </w:rPr>
        <w:t>Dział Zamówień Publicznych</w:t>
      </w:r>
    </w:p>
    <w:p w14:paraId="1F43E187" w14:textId="6F1BF80E" w:rsidR="00843A88" w:rsidRPr="00B96CE0" w:rsidRDefault="00B96CE0" w:rsidP="005827C4">
      <w:pPr>
        <w:rPr>
          <w:sz w:val="22"/>
          <w:szCs w:val="22"/>
        </w:rPr>
      </w:pPr>
      <w:r w:rsidRPr="00B96CE0">
        <w:rPr>
          <w:sz w:val="22"/>
          <w:szCs w:val="22"/>
        </w:rPr>
        <w:t xml:space="preserve">ul. </w:t>
      </w:r>
      <w:r w:rsidR="001D2D6E" w:rsidRPr="00B96CE0">
        <w:rPr>
          <w:sz w:val="22"/>
          <w:szCs w:val="22"/>
        </w:rPr>
        <w:t>Juraszów</w:t>
      </w:r>
      <w:r w:rsidR="00843A88" w:rsidRPr="00B96CE0">
        <w:rPr>
          <w:sz w:val="22"/>
          <w:szCs w:val="22"/>
        </w:rPr>
        <w:t xml:space="preserve"> </w:t>
      </w:r>
      <w:r w:rsidR="001D2D6E" w:rsidRPr="00B96CE0">
        <w:rPr>
          <w:sz w:val="22"/>
          <w:szCs w:val="22"/>
        </w:rPr>
        <w:t>7/19</w:t>
      </w:r>
    </w:p>
    <w:p w14:paraId="0A2FCDFD" w14:textId="77777777" w:rsidR="00843A88" w:rsidRPr="00B96CE0" w:rsidRDefault="001D2D6E" w:rsidP="005827C4">
      <w:pPr>
        <w:rPr>
          <w:sz w:val="22"/>
          <w:szCs w:val="22"/>
        </w:rPr>
      </w:pPr>
      <w:r w:rsidRPr="00B96CE0">
        <w:rPr>
          <w:sz w:val="22"/>
          <w:szCs w:val="22"/>
        </w:rPr>
        <w:t>60-479</w:t>
      </w:r>
      <w:r w:rsidR="00843A88" w:rsidRPr="00B96CE0">
        <w:rPr>
          <w:sz w:val="22"/>
          <w:szCs w:val="22"/>
        </w:rPr>
        <w:t xml:space="preserve"> </w:t>
      </w:r>
      <w:r w:rsidRPr="00B96CE0">
        <w:rPr>
          <w:sz w:val="22"/>
          <w:szCs w:val="22"/>
        </w:rPr>
        <w:t>Poznań</w:t>
      </w:r>
    </w:p>
    <w:p w14:paraId="4EDA9A78" w14:textId="77777777" w:rsidR="00843A88" w:rsidRPr="00B96CE0" w:rsidRDefault="00843A88" w:rsidP="005827C4">
      <w:pPr>
        <w:tabs>
          <w:tab w:val="left" w:pos="708"/>
          <w:tab w:val="center" w:pos="4536"/>
          <w:tab w:val="right" w:pos="9072"/>
        </w:tabs>
        <w:spacing w:after="20"/>
        <w:ind w:left="5103"/>
        <w:rPr>
          <w:b/>
          <w:sz w:val="22"/>
          <w:szCs w:val="22"/>
        </w:rPr>
      </w:pPr>
      <w:r w:rsidRPr="00B96CE0">
        <w:rPr>
          <w:b/>
          <w:sz w:val="22"/>
          <w:szCs w:val="22"/>
        </w:rPr>
        <w:t>WYKONAWCY</w:t>
      </w:r>
    </w:p>
    <w:p w14:paraId="3364D705" w14:textId="77777777" w:rsidR="00843A88" w:rsidRPr="00B96CE0" w:rsidRDefault="00843A88" w:rsidP="005827C4">
      <w:pPr>
        <w:tabs>
          <w:tab w:val="left" w:pos="708"/>
          <w:tab w:val="center" w:pos="4536"/>
          <w:tab w:val="right" w:pos="9072"/>
        </w:tabs>
        <w:spacing w:after="480"/>
        <w:ind w:left="5103"/>
        <w:rPr>
          <w:sz w:val="22"/>
          <w:szCs w:val="22"/>
        </w:rPr>
      </w:pPr>
      <w:r w:rsidRPr="00B96CE0">
        <w:rPr>
          <w:sz w:val="22"/>
          <w:szCs w:val="22"/>
        </w:rPr>
        <w:t>ubiegający się o zamówienie</w:t>
      </w:r>
    </w:p>
    <w:p w14:paraId="3E99A419" w14:textId="77777777" w:rsidR="004E4B64" w:rsidRPr="00B96CE0" w:rsidRDefault="004E4B64" w:rsidP="005827C4">
      <w:pPr>
        <w:spacing w:after="120"/>
        <w:jc w:val="both"/>
        <w:rPr>
          <w:rFonts w:eastAsia="Calibri"/>
          <w:sz w:val="22"/>
          <w:szCs w:val="22"/>
          <w:lang w:eastAsia="en-US"/>
        </w:rPr>
      </w:pPr>
      <w:r w:rsidRPr="00B96CE0">
        <w:rPr>
          <w:rFonts w:eastAsia="Calibri"/>
          <w:sz w:val="22"/>
          <w:szCs w:val="22"/>
          <w:lang w:eastAsia="en-US"/>
        </w:rPr>
        <w:t xml:space="preserve">Dotyczy: </w:t>
      </w:r>
      <w:r w:rsidRPr="00B96CE0">
        <w:rPr>
          <w:sz w:val="22"/>
          <w:szCs w:val="22"/>
        </w:rPr>
        <w:t>postępowania o udzielenie zamówienia publicznego</w:t>
      </w:r>
      <w:r w:rsidRPr="00B96CE0">
        <w:rPr>
          <w:rFonts w:eastAsia="Calibri"/>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B96CE0" w14:paraId="11E7C613" w14:textId="77777777" w:rsidTr="00FD4AEC">
        <w:tc>
          <w:tcPr>
            <w:tcW w:w="2269" w:type="dxa"/>
            <w:shd w:val="clear" w:color="auto" w:fill="auto"/>
          </w:tcPr>
          <w:p w14:paraId="27391F49" w14:textId="77777777" w:rsidR="004E4B64" w:rsidRPr="00B96CE0" w:rsidRDefault="004E4B64" w:rsidP="005827C4">
            <w:pPr>
              <w:tabs>
                <w:tab w:val="center" w:pos="4536"/>
                <w:tab w:val="right" w:pos="9072"/>
              </w:tabs>
              <w:ind w:left="-105"/>
              <w:jc w:val="both"/>
              <w:rPr>
                <w:sz w:val="22"/>
                <w:szCs w:val="22"/>
              </w:rPr>
            </w:pPr>
            <w:r w:rsidRPr="00B96CE0">
              <w:rPr>
                <w:sz w:val="22"/>
                <w:szCs w:val="22"/>
              </w:rPr>
              <w:t>Nazwa zamówienia:</w:t>
            </w:r>
          </w:p>
        </w:tc>
        <w:tc>
          <w:tcPr>
            <w:tcW w:w="6803" w:type="dxa"/>
            <w:shd w:val="clear" w:color="auto" w:fill="auto"/>
          </w:tcPr>
          <w:p w14:paraId="557202F1" w14:textId="77777777" w:rsidR="004E4B64" w:rsidRPr="00B96CE0" w:rsidRDefault="001D2D6E" w:rsidP="005827C4">
            <w:pPr>
              <w:tabs>
                <w:tab w:val="center" w:pos="4536"/>
                <w:tab w:val="right" w:pos="9072"/>
              </w:tabs>
              <w:jc w:val="both"/>
              <w:rPr>
                <w:bCs/>
                <w:sz w:val="22"/>
                <w:szCs w:val="22"/>
              </w:rPr>
            </w:pPr>
            <w:r w:rsidRPr="00B96CE0">
              <w:rPr>
                <w:bCs/>
                <w:sz w:val="22"/>
                <w:szCs w:val="22"/>
              </w:rPr>
              <w:t>Centralny obieg dokumentów</w:t>
            </w:r>
            <w:r w:rsidR="004E4B64" w:rsidRPr="00B96CE0">
              <w:rPr>
                <w:bCs/>
                <w:sz w:val="22"/>
                <w:szCs w:val="22"/>
              </w:rPr>
              <w:t>.</w:t>
            </w:r>
          </w:p>
        </w:tc>
      </w:tr>
      <w:tr w:rsidR="001D2D6E" w:rsidRPr="00B96CE0" w14:paraId="25FC4A85" w14:textId="77777777" w:rsidTr="008A35D7">
        <w:tc>
          <w:tcPr>
            <w:tcW w:w="2269" w:type="dxa"/>
            <w:shd w:val="clear" w:color="auto" w:fill="auto"/>
          </w:tcPr>
          <w:p w14:paraId="03A6774F" w14:textId="77777777" w:rsidR="001D2D6E" w:rsidRPr="00B96CE0" w:rsidRDefault="001D2D6E" w:rsidP="005827C4">
            <w:pPr>
              <w:tabs>
                <w:tab w:val="center" w:pos="4536"/>
                <w:tab w:val="right" w:pos="9072"/>
              </w:tabs>
              <w:ind w:left="-105" w:right="-115"/>
              <w:jc w:val="both"/>
              <w:rPr>
                <w:sz w:val="22"/>
                <w:szCs w:val="22"/>
              </w:rPr>
            </w:pPr>
            <w:r w:rsidRPr="00B96CE0">
              <w:rPr>
                <w:sz w:val="22"/>
                <w:szCs w:val="22"/>
              </w:rPr>
              <w:t>Numer referencyjny:</w:t>
            </w:r>
          </w:p>
        </w:tc>
        <w:tc>
          <w:tcPr>
            <w:tcW w:w="6803" w:type="dxa"/>
            <w:shd w:val="clear" w:color="auto" w:fill="auto"/>
          </w:tcPr>
          <w:p w14:paraId="243BD237" w14:textId="77777777" w:rsidR="001D2D6E" w:rsidRPr="00B96CE0" w:rsidRDefault="001D2D6E" w:rsidP="005827C4">
            <w:pPr>
              <w:tabs>
                <w:tab w:val="center" w:pos="4536"/>
                <w:tab w:val="right" w:pos="9072"/>
              </w:tabs>
              <w:jc w:val="both"/>
              <w:rPr>
                <w:bCs/>
                <w:sz w:val="22"/>
                <w:szCs w:val="22"/>
              </w:rPr>
            </w:pPr>
            <w:r w:rsidRPr="00B96CE0">
              <w:rPr>
                <w:bCs/>
                <w:sz w:val="22"/>
                <w:szCs w:val="22"/>
              </w:rPr>
              <w:t>SZW/DZP/55/2024</w:t>
            </w:r>
          </w:p>
        </w:tc>
      </w:tr>
    </w:tbl>
    <w:p w14:paraId="5AC38F2E" w14:textId="77777777" w:rsidR="004E4B64" w:rsidRPr="00B96CE0" w:rsidRDefault="004E4B64" w:rsidP="005827C4">
      <w:pPr>
        <w:tabs>
          <w:tab w:val="left" w:pos="708"/>
          <w:tab w:val="center" w:pos="4536"/>
          <w:tab w:val="right" w:pos="9072"/>
        </w:tabs>
        <w:spacing w:after="120"/>
        <w:rPr>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B96CE0" w14:paraId="36E7C5A4" w14:textId="77777777" w:rsidTr="00C46732">
        <w:tc>
          <w:tcPr>
            <w:tcW w:w="9330" w:type="dxa"/>
            <w:shd w:val="clear" w:color="auto" w:fill="F2F2F2"/>
            <w:hideMark/>
          </w:tcPr>
          <w:p w14:paraId="1B58C0C3" w14:textId="77777777" w:rsidR="00843A88" w:rsidRPr="00B96CE0" w:rsidRDefault="00843A88" w:rsidP="005827C4">
            <w:pPr>
              <w:keepNext/>
              <w:spacing w:before="240" w:after="240"/>
              <w:jc w:val="center"/>
              <w:outlineLvl w:val="0"/>
              <w:rPr>
                <w:b/>
                <w:spacing w:val="50"/>
                <w:kern w:val="28"/>
                <w:sz w:val="22"/>
                <w:szCs w:val="22"/>
              </w:rPr>
            </w:pPr>
            <w:r w:rsidRPr="00B96CE0">
              <w:rPr>
                <w:b/>
                <w:spacing w:val="50"/>
                <w:kern w:val="28"/>
                <w:sz w:val="22"/>
                <w:szCs w:val="22"/>
              </w:rPr>
              <w:t>WYJAŚNIENIA TREŚCI SWZ</w:t>
            </w:r>
          </w:p>
        </w:tc>
      </w:tr>
    </w:tbl>
    <w:p w14:paraId="74960562" w14:textId="77777777" w:rsidR="001D2D6E" w:rsidRPr="00B96CE0" w:rsidRDefault="00520165" w:rsidP="005827C4">
      <w:pPr>
        <w:spacing w:before="600" w:after="240"/>
        <w:jc w:val="both"/>
        <w:rPr>
          <w:b/>
          <w:sz w:val="22"/>
          <w:szCs w:val="22"/>
        </w:rPr>
      </w:pPr>
      <w:r w:rsidRPr="00B96CE0">
        <w:rPr>
          <w:sz w:val="22"/>
          <w:szCs w:val="22"/>
        </w:rPr>
        <w:t xml:space="preserve">Zamawiający, </w:t>
      </w:r>
      <w:r w:rsidR="001D2D6E" w:rsidRPr="00B96CE0">
        <w:rPr>
          <w:b/>
          <w:sz w:val="22"/>
          <w:szCs w:val="22"/>
        </w:rPr>
        <w:t>Szpital Wojewódzki w Poznaniu</w:t>
      </w:r>
    </w:p>
    <w:p w14:paraId="3A597484" w14:textId="77777777" w:rsidR="0012774F" w:rsidRPr="00B96CE0" w:rsidRDefault="001D2D6E" w:rsidP="005827C4">
      <w:pPr>
        <w:spacing w:before="600" w:after="240"/>
        <w:jc w:val="both"/>
        <w:rPr>
          <w:bCs/>
          <w:sz w:val="22"/>
          <w:szCs w:val="22"/>
          <w:lang w:eastAsia="ar-SA"/>
        </w:rPr>
      </w:pPr>
      <w:r w:rsidRPr="00B96CE0">
        <w:rPr>
          <w:b/>
          <w:sz w:val="22"/>
          <w:szCs w:val="22"/>
        </w:rPr>
        <w:t>Dział Zamówień Publicznych</w:t>
      </w:r>
      <w:r w:rsidR="00520165" w:rsidRPr="00B96CE0">
        <w:rPr>
          <w:sz w:val="22"/>
          <w:szCs w:val="22"/>
        </w:rPr>
        <w:t xml:space="preserve">, działając na podstawie art. </w:t>
      </w:r>
      <w:r w:rsidR="00E74BC3" w:rsidRPr="00B96CE0">
        <w:rPr>
          <w:sz w:val="22"/>
          <w:szCs w:val="22"/>
        </w:rPr>
        <w:t>284</w:t>
      </w:r>
      <w:r w:rsidR="00520165" w:rsidRPr="00B96CE0">
        <w:rPr>
          <w:sz w:val="22"/>
          <w:szCs w:val="22"/>
        </w:rPr>
        <w:t xml:space="preserve"> ust. </w:t>
      </w:r>
      <w:r w:rsidR="0029606A" w:rsidRPr="00B96CE0">
        <w:rPr>
          <w:sz w:val="22"/>
          <w:szCs w:val="22"/>
        </w:rPr>
        <w:t>6</w:t>
      </w:r>
      <w:r w:rsidR="00520165" w:rsidRPr="00B96CE0">
        <w:rPr>
          <w:sz w:val="22"/>
          <w:szCs w:val="22"/>
        </w:rPr>
        <w:t xml:space="preserve"> ustawy z dnia </w:t>
      </w:r>
      <w:r w:rsidR="0029606A" w:rsidRPr="00B96CE0">
        <w:rPr>
          <w:sz w:val="22"/>
          <w:szCs w:val="22"/>
        </w:rPr>
        <w:t>11</w:t>
      </w:r>
      <w:r w:rsidR="00520165" w:rsidRPr="00B96CE0">
        <w:rPr>
          <w:sz w:val="22"/>
          <w:szCs w:val="22"/>
        </w:rPr>
        <w:t xml:space="preserve"> </w:t>
      </w:r>
      <w:r w:rsidR="0029606A" w:rsidRPr="00B96CE0">
        <w:rPr>
          <w:sz w:val="22"/>
          <w:szCs w:val="22"/>
        </w:rPr>
        <w:t xml:space="preserve">września </w:t>
      </w:r>
      <w:r w:rsidR="00520165" w:rsidRPr="00B96CE0">
        <w:rPr>
          <w:sz w:val="22"/>
          <w:szCs w:val="22"/>
        </w:rPr>
        <w:t>20</w:t>
      </w:r>
      <w:r w:rsidR="0029606A" w:rsidRPr="00B96CE0">
        <w:rPr>
          <w:sz w:val="22"/>
          <w:szCs w:val="22"/>
        </w:rPr>
        <w:t>19</w:t>
      </w:r>
      <w:r w:rsidR="00520165" w:rsidRPr="00B96CE0">
        <w:rPr>
          <w:sz w:val="22"/>
          <w:szCs w:val="22"/>
        </w:rPr>
        <w:t xml:space="preserve"> r</w:t>
      </w:r>
      <w:r w:rsidR="0029606A" w:rsidRPr="00B96CE0">
        <w:rPr>
          <w:sz w:val="22"/>
          <w:szCs w:val="22"/>
        </w:rPr>
        <w:t>.</w:t>
      </w:r>
      <w:r w:rsidR="00520165" w:rsidRPr="00B96CE0">
        <w:rPr>
          <w:sz w:val="22"/>
          <w:szCs w:val="22"/>
        </w:rPr>
        <w:t xml:space="preserve"> Prawo </w:t>
      </w:r>
      <w:r w:rsidR="0029606A" w:rsidRPr="00B96CE0">
        <w:rPr>
          <w:sz w:val="22"/>
          <w:szCs w:val="22"/>
        </w:rPr>
        <w:t>z</w:t>
      </w:r>
      <w:r w:rsidR="00520165" w:rsidRPr="00B96CE0">
        <w:rPr>
          <w:sz w:val="22"/>
          <w:szCs w:val="22"/>
        </w:rPr>
        <w:t xml:space="preserve">amówień </w:t>
      </w:r>
      <w:r w:rsidR="0029606A" w:rsidRPr="00B96CE0">
        <w:rPr>
          <w:sz w:val="22"/>
          <w:szCs w:val="22"/>
        </w:rPr>
        <w:t>p</w:t>
      </w:r>
      <w:r w:rsidR="00520165" w:rsidRPr="00B96CE0">
        <w:rPr>
          <w:sz w:val="22"/>
          <w:szCs w:val="22"/>
        </w:rPr>
        <w:t xml:space="preserve">ublicznych </w:t>
      </w:r>
      <w:r w:rsidRPr="00B96CE0">
        <w:rPr>
          <w:sz w:val="22"/>
          <w:szCs w:val="22"/>
        </w:rPr>
        <w:t>(</w:t>
      </w:r>
      <w:proofErr w:type="spellStart"/>
      <w:r w:rsidRPr="00B96CE0">
        <w:rPr>
          <w:sz w:val="22"/>
          <w:szCs w:val="22"/>
        </w:rPr>
        <w:t>t.j</w:t>
      </w:r>
      <w:proofErr w:type="spellEnd"/>
      <w:r w:rsidRPr="00B96CE0">
        <w:rPr>
          <w:sz w:val="22"/>
          <w:szCs w:val="22"/>
        </w:rPr>
        <w:t>. Dz. U. z 2023r. poz. 1605)</w:t>
      </w:r>
      <w:r w:rsidR="00BE7BFD" w:rsidRPr="00B96CE0">
        <w:rPr>
          <w:sz w:val="22"/>
          <w:szCs w:val="22"/>
        </w:rPr>
        <w:t xml:space="preserve">, </w:t>
      </w:r>
      <w:r w:rsidR="00E74BC3" w:rsidRPr="00B96CE0">
        <w:rPr>
          <w:sz w:val="22"/>
          <w:szCs w:val="22"/>
        </w:rPr>
        <w:t>udostępnia</w:t>
      </w:r>
      <w:r w:rsidR="00BE7BFD" w:rsidRPr="00B96CE0">
        <w:rPr>
          <w:sz w:val="22"/>
          <w:szCs w:val="22"/>
        </w:rPr>
        <w:t xml:space="preserve"> poniżej treść zapytań do S</w:t>
      </w:r>
      <w:r w:rsidR="0012774F" w:rsidRPr="00B96CE0">
        <w:rPr>
          <w:sz w:val="22"/>
          <w:szCs w:val="22"/>
        </w:rPr>
        <w:t>pecyfikacji Warunków Zamówienia (</w:t>
      </w:r>
      <w:r w:rsidR="0012774F" w:rsidRPr="00B96CE0">
        <w:rPr>
          <w:sz w:val="22"/>
          <w:szCs w:val="22"/>
          <w:lang w:eastAsia="ar-SA"/>
        </w:rPr>
        <w:t>zwanej dalej</w:t>
      </w:r>
      <w:r w:rsidR="0012774F" w:rsidRPr="00B96CE0">
        <w:rPr>
          <w:b/>
          <w:sz w:val="22"/>
          <w:szCs w:val="22"/>
          <w:lang w:eastAsia="ar-SA"/>
        </w:rPr>
        <w:t xml:space="preserve"> </w:t>
      </w:r>
      <w:r w:rsidR="0012774F" w:rsidRPr="00B96CE0">
        <w:rPr>
          <w:bCs/>
          <w:sz w:val="22"/>
          <w:szCs w:val="22"/>
          <w:lang w:eastAsia="ar-SA"/>
        </w:rPr>
        <w:t>”SWZ”)</w:t>
      </w:r>
      <w:r w:rsidR="00E74BC3" w:rsidRPr="00B96CE0">
        <w:rPr>
          <w:bCs/>
          <w:sz w:val="22"/>
          <w:szCs w:val="22"/>
          <w:lang w:eastAsia="ar-SA"/>
        </w:rPr>
        <w:t xml:space="preserve"> </w:t>
      </w:r>
      <w:r w:rsidR="00E74BC3" w:rsidRPr="00B96CE0">
        <w:rPr>
          <w:sz w:val="22"/>
          <w:szCs w:val="22"/>
        </w:rPr>
        <w:t>wraz z wyjaśnieniami</w:t>
      </w:r>
      <w:r w:rsidR="0012774F" w:rsidRPr="00B96CE0">
        <w:rPr>
          <w:bCs/>
          <w:sz w:val="22"/>
          <w:szCs w:val="22"/>
          <w:lang w:eastAsia="ar-SA"/>
        </w:rPr>
        <w:t>:</w:t>
      </w:r>
    </w:p>
    <w:p w14:paraId="41D7BF39" w14:textId="77777777" w:rsidR="005827C4" w:rsidRPr="00B96CE0" w:rsidRDefault="005827C4" w:rsidP="00B857B2">
      <w:pPr>
        <w:spacing w:before="60" w:after="60"/>
        <w:ind w:left="30" w:right="-72"/>
        <w:jc w:val="both"/>
        <w:rPr>
          <w:b/>
          <w:bCs/>
          <w:sz w:val="22"/>
          <w:szCs w:val="22"/>
        </w:rPr>
      </w:pPr>
      <w:r w:rsidRPr="00B96CE0">
        <w:rPr>
          <w:b/>
          <w:bCs/>
          <w:sz w:val="22"/>
          <w:szCs w:val="22"/>
        </w:rPr>
        <w:t>Pytanie nr 1</w:t>
      </w:r>
    </w:p>
    <w:p w14:paraId="5F3AEF9D" w14:textId="135099F2" w:rsidR="004A4674" w:rsidRPr="00B96CE0" w:rsidRDefault="004A4674" w:rsidP="00B857B2">
      <w:pPr>
        <w:spacing w:before="60" w:after="60"/>
        <w:ind w:left="30" w:right="-72"/>
        <w:jc w:val="both"/>
        <w:rPr>
          <w:sz w:val="22"/>
          <w:szCs w:val="22"/>
        </w:rPr>
      </w:pPr>
      <w:r w:rsidRPr="00B96CE0">
        <w:rPr>
          <w:sz w:val="22"/>
          <w:szCs w:val="22"/>
        </w:rPr>
        <w:t>Związku z koniecznością wykonania próbki zgodnie SWZ zwracamy się z prośbą o przesunięcie terminu składania ofert do dnia 12 lipca 2024. Obecny termin jest zbyt krótki na rzetelne wykonanie zadania. Potrzymanie obecnego terminu wpływa niekorzystne rozstrzygnięcie przetargu, z uwagi na to, że zbyt mało firm będzie miało możliwość udziału w tym postępowaniu, a tym samym nie zostanie zachowana zasada konkurencyjności, która jest bardzo ważna w przetargach publicznych.</w:t>
      </w:r>
    </w:p>
    <w:p w14:paraId="28A41E27" w14:textId="216C6CBF" w:rsidR="00ED0061" w:rsidRPr="00B96CE0" w:rsidRDefault="005827C4" w:rsidP="00ED0061">
      <w:pPr>
        <w:rPr>
          <w:b/>
          <w:bCs/>
          <w:sz w:val="22"/>
          <w:szCs w:val="22"/>
        </w:rPr>
      </w:pPr>
      <w:r w:rsidRPr="00B96CE0">
        <w:rPr>
          <w:b/>
          <w:bCs/>
          <w:sz w:val="22"/>
          <w:szCs w:val="22"/>
        </w:rPr>
        <w:t>Stanowisko (wyjaśnienie) Zamawiającego:</w:t>
      </w:r>
      <w:r w:rsidR="00ED0061" w:rsidRPr="00B96CE0">
        <w:rPr>
          <w:b/>
          <w:bCs/>
          <w:sz w:val="22"/>
          <w:szCs w:val="22"/>
        </w:rPr>
        <w:t xml:space="preserve"> </w:t>
      </w:r>
      <w:r w:rsidR="00ED0061" w:rsidRPr="00B96CE0">
        <w:rPr>
          <w:sz w:val="22"/>
          <w:szCs w:val="22"/>
        </w:rPr>
        <w:t>Próbkę należy złoży wraz z ofert</w:t>
      </w:r>
      <w:r w:rsidR="00B96CE0" w:rsidRPr="00B96CE0">
        <w:rPr>
          <w:sz w:val="22"/>
          <w:szCs w:val="22"/>
        </w:rPr>
        <w:t>ą</w:t>
      </w:r>
      <w:r w:rsidR="00ED0061" w:rsidRPr="00B96CE0">
        <w:rPr>
          <w:sz w:val="22"/>
          <w:szCs w:val="22"/>
        </w:rPr>
        <w:t xml:space="preserve">, </w:t>
      </w:r>
      <w:r w:rsidR="00B96CE0" w:rsidRPr="00B96CE0">
        <w:rPr>
          <w:sz w:val="22"/>
          <w:szCs w:val="22"/>
        </w:rPr>
        <w:t xml:space="preserve">do </w:t>
      </w:r>
      <w:r w:rsidR="00ED0061" w:rsidRPr="00B96CE0">
        <w:rPr>
          <w:sz w:val="22"/>
          <w:szCs w:val="22"/>
        </w:rPr>
        <w:t>dnia 02.07.2024.</w:t>
      </w:r>
    </w:p>
    <w:p w14:paraId="011090C6" w14:textId="1071B917" w:rsidR="005827C4" w:rsidRPr="00B96CE0" w:rsidRDefault="00ED0061"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2</w:t>
      </w:r>
    </w:p>
    <w:p w14:paraId="1DBCD1F2" w14:textId="469A28ED" w:rsidR="004A4674" w:rsidRPr="00B96CE0" w:rsidRDefault="004A4674" w:rsidP="00B857B2">
      <w:pPr>
        <w:spacing w:before="60" w:after="60"/>
        <w:ind w:left="30" w:right="-72"/>
        <w:jc w:val="both"/>
        <w:rPr>
          <w:b/>
          <w:bCs/>
          <w:sz w:val="22"/>
          <w:szCs w:val="22"/>
        </w:rPr>
      </w:pPr>
      <w:r w:rsidRPr="00B96CE0">
        <w:rPr>
          <w:b/>
          <w:bCs/>
          <w:sz w:val="22"/>
          <w:szCs w:val="22"/>
        </w:rPr>
        <w:t>„</w:t>
      </w:r>
      <w:r w:rsidRPr="00B96CE0">
        <w:rPr>
          <w:sz w:val="22"/>
          <w:szCs w:val="22"/>
        </w:rPr>
        <w:t xml:space="preserve">Zamawiający uzna warunek za spełniony jeżeli Wykonawca wykaże, że w okresie ostatnich trzech lat przed upływem terminu składania ofert, a jeżeli okres prowadzenia działalności jest krótszy - w tym okresie, wykonał należycie: - co najmniej dwa zamówienia, w ramach każdego z nich Wykonawca: wdrożył systemem klasy SEOD, przeprowadził szkolenie dla min. 5 pracowników Zamawiającego z zakresu administrowania oraz ich użytkowania przez personel szpitala, w ramach każdego z zamówienia wartość powyższego zakresu wynosiła min. 700 000 PLN brutto wraz z załączeniem dowodu/ów potwierdzających że wskazana usługa została wykonana lub jest wykonywana należycie - załącznik nr 10 do SWZ Związku z koniecznością przedstawienia dowodów do tego postępowania Wykonawca zwraca się o zmianę powyższego zapisu na: Zamawiający uzna warunek za spełniony jeżeli Wykonawca wykaże, że w okresie ostatnich trzech lat przed upływem terminu składania ofert, a jeżeli okres prowadzenia działalności jest krótszy - w tym okresie, wykonał lub jest w trakcie wykonania należycie: - co najmniej dwa zamówienia, w ramach każdego z nich Wykonawca: wdrożył lub jest w trakcie wdrożenia systemem klasy SEOD, przeprowadził szkolenie dla min. 5 pracowników Zamawiającego z zakresu administrowania oraz ich użytkowania przez personel szpitala lub innych placówek medycznych w ramach każdego z zamówienia wartość powyższego zakresu wynosiła min. 700 000 PLN brutto wraz </w:t>
      </w:r>
      <w:r w:rsidRPr="00B96CE0">
        <w:rPr>
          <w:sz w:val="22"/>
          <w:szCs w:val="22"/>
        </w:rPr>
        <w:lastRenderedPageBreak/>
        <w:t>z załączeniem dowodu/ów potwierdzających że wskazana usługa została wykonana lub jest wykonywana należycie - załącznik nr 10 do SWZ Wykonawca zwraca uwagę, że nabywcą elektronicznego obiegu dokumentów może być inny podmiot medyczny, który jest właścicielem oprogramowania, które wykorzystywane jest w placówkach medycznych lub szpitalnych.</w:t>
      </w:r>
    </w:p>
    <w:p w14:paraId="3B749F84" w14:textId="77777777" w:rsidR="00ED0061" w:rsidRPr="00B96CE0" w:rsidRDefault="005827C4" w:rsidP="00ED0061">
      <w:pPr>
        <w:spacing w:line="276" w:lineRule="auto"/>
        <w:jc w:val="both"/>
        <w:rPr>
          <w:sz w:val="22"/>
          <w:szCs w:val="22"/>
        </w:rPr>
      </w:pPr>
      <w:r w:rsidRPr="00B96CE0">
        <w:rPr>
          <w:b/>
          <w:bCs/>
          <w:sz w:val="22"/>
          <w:szCs w:val="22"/>
        </w:rPr>
        <w:t>Stanowisko (wyjaśnienie) Zamawiającego:</w:t>
      </w:r>
      <w:r w:rsidR="00ED0061" w:rsidRPr="00B96CE0">
        <w:rPr>
          <w:b/>
          <w:bCs/>
          <w:sz w:val="22"/>
          <w:szCs w:val="22"/>
        </w:rPr>
        <w:t xml:space="preserve"> </w:t>
      </w:r>
      <w:r w:rsidR="00ED0061" w:rsidRPr="00B96CE0">
        <w:rPr>
          <w:sz w:val="22"/>
          <w:szCs w:val="22"/>
        </w:rPr>
        <w:t>„Zamawiający uzna warunek za spełniony jeżeli Wykonawca wykaże, że w okresie ostatnich trzech lat przed upływem terminu składania ofert, a jeżeli okres prowadzenia działalności jest krótszy - w tym okresie, wykonał należycie:</w:t>
      </w:r>
    </w:p>
    <w:p w14:paraId="041855BC" w14:textId="77777777" w:rsidR="00ED0061" w:rsidRPr="00B96CE0" w:rsidRDefault="00ED0061" w:rsidP="00B96CE0">
      <w:pPr>
        <w:pStyle w:val="Default"/>
        <w:spacing w:line="276" w:lineRule="auto"/>
        <w:ind w:left="284"/>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 xml:space="preserve">co najmniej dwa zamówienia o wartości nie mniejszej niż 300 000,00 złotych brutto każde dla </w:t>
      </w:r>
      <w:r w:rsidRPr="00B96CE0">
        <w:rPr>
          <w:rFonts w:ascii="Times New Roman" w:eastAsia="Aptos" w:hAnsi="Times New Roman" w:cs="Times New Roman"/>
          <w:color w:val="auto"/>
          <w:sz w:val="22"/>
          <w:szCs w:val="22"/>
        </w:rPr>
        <w:t>podmiotu leczniczego realizującego świadczenia szpitalne</w:t>
      </w:r>
      <w:r w:rsidRPr="00B96CE0">
        <w:rPr>
          <w:rFonts w:ascii="Times New Roman" w:hAnsi="Times New Roman" w:cs="Times New Roman"/>
          <w:color w:val="auto"/>
          <w:sz w:val="22"/>
          <w:szCs w:val="22"/>
        </w:rPr>
        <w:t>, obejmujące wdrożenie systemu do elektronicznego systemu obiegu dokumentów, co najmniej w następujących obszarach funkcjonalnych (każde z zamówień):</w:t>
      </w:r>
    </w:p>
    <w:p w14:paraId="349DCB6A" w14:textId="4BD474B8" w:rsidR="00ED0061" w:rsidRPr="00B96CE0" w:rsidRDefault="00ED0061" w:rsidP="00B96CE0">
      <w:pPr>
        <w:pStyle w:val="Default"/>
        <w:spacing w:line="276" w:lineRule="auto"/>
        <w:ind w:left="284"/>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w:t>
      </w:r>
      <w:r w:rsidR="00B96CE0" w:rsidRPr="00B96CE0">
        <w:rPr>
          <w:rFonts w:ascii="Times New Roman" w:hAnsi="Times New Roman" w:cs="Times New Roman"/>
          <w:color w:val="auto"/>
          <w:sz w:val="22"/>
          <w:szCs w:val="22"/>
        </w:rPr>
        <w:t> </w:t>
      </w:r>
      <w:r w:rsidRPr="00B96CE0">
        <w:rPr>
          <w:rFonts w:ascii="Times New Roman" w:hAnsi="Times New Roman" w:cs="Times New Roman"/>
          <w:color w:val="auto"/>
          <w:sz w:val="22"/>
          <w:szCs w:val="22"/>
        </w:rPr>
        <w:t>dedykowanego rejestru i obiegu korespondencji przychodzącej, wychodzącej i wewnętrznej,</w:t>
      </w:r>
    </w:p>
    <w:p w14:paraId="24916B3D" w14:textId="77777777" w:rsidR="00ED0061" w:rsidRPr="00B96CE0" w:rsidRDefault="00ED0061" w:rsidP="00B96CE0">
      <w:pPr>
        <w:pStyle w:val="Default"/>
        <w:spacing w:line="276" w:lineRule="auto"/>
        <w:ind w:left="284"/>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 dedykowanego rejestru umów</w:t>
      </w:r>
    </w:p>
    <w:p w14:paraId="79CBD2CE" w14:textId="77777777" w:rsidR="00ED0061" w:rsidRPr="00B96CE0" w:rsidRDefault="00ED0061" w:rsidP="00B96CE0">
      <w:pPr>
        <w:pStyle w:val="Default"/>
        <w:spacing w:line="276" w:lineRule="auto"/>
        <w:ind w:left="284"/>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oraz przeprowadzenie szkoleń dla minimum 5 pracowników Zamawiającego z zakresu administrowania i użytkowania systemu wraz z załączeniem dowodu/ów potwierdzających że wskazane zamówienie zostało wykonane lub jest wykonywane należycie - załącznik nr 10 do SWZ.”</w:t>
      </w:r>
    </w:p>
    <w:p w14:paraId="738EBFBD" w14:textId="1B632C43" w:rsidR="005827C4" w:rsidRPr="00B96CE0" w:rsidRDefault="005827C4" w:rsidP="00B857B2">
      <w:pPr>
        <w:spacing w:after="40"/>
        <w:ind w:left="30" w:right="-72"/>
        <w:jc w:val="both"/>
        <w:rPr>
          <w:b/>
          <w:bCs/>
          <w:sz w:val="22"/>
          <w:szCs w:val="22"/>
        </w:rPr>
      </w:pPr>
    </w:p>
    <w:p w14:paraId="3CB77435" w14:textId="051BBFCD" w:rsidR="005827C4" w:rsidRPr="00B96CE0" w:rsidRDefault="005827C4" w:rsidP="00B857B2">
      <w:pPr>
        <w:spacing w:before="60" w:after="60"/>
        <w:ind w:left="30" w:right="-72"/>
        <w:jc w:val="both"/>
        <w:rPr>
          <w:b/>
          <w:bCs/>
          <w:sz w:val="22"/>
          <w:szCs w:val="22"/>
        </w:rPr>
      </w:pPr>
      <w:r w:rsidRPr="00B96CE0">
        <w:rPr>
          <w:b/>
          <w:bCs/>
          <w:sz w:val="22"/>
          <w:szCs w:val="22"/>
        </w:rPr>
        <w:t>Pytanie nr 3</w:t>
      </w:r>
    </w:p>
    <w:p w14:paraId="4A6AD834" w14:textId="670988F6" w:rsidR="004A4674" w:rsidRPr="00B96CE0" w:rsidRDefault="004A4674" w:rsidP="00B857B2">
      <w:pPr>
        <w:spacing w:before="60" w:after="60"/>
        <w:ind w:left="30" w:right="-72"/>
        <w:jc w:val="both"/>
        <w:rPr>
          <w:sz w:val="22"/>
          <w:szCs w:val="22"/>
        </w:rPr>
      </w:pPr>
      <w:r w:rsidRPr="00B96CE0">
        <w:rPr>
          <w:sz w:val="22"/>
          <w:szCs w:val="22"/>
        </w:rPr>
        <w:t>Z uwagi na to, że instytucje publiczne, tym samym szpitale mają niskie budżety na zakupy informatyczne (np. oprogramowania elektronicznego obiegu dokumentów) realizują dostawy w podziale na etapy (częściowe - mniejsze zamówienia), a tym samym wartości zamówień na tego typu oprogramowania są niskie. Przy ustaleniu wymogów Zamawiający powinien wskazać wartości zamówienia nie przekraczające 20% - 40% swojego budżetu przeznaczonego na wykonanie tego projektu. Obecne wymogi dotyczące wartości wykonywanych usług są rażąco wysokie. Stąd Wykonawca zwraca się z prośbą o zmianę zakresu dowodów na jedno zamówienie o wartości 300 tyś brutto i jedno zamówienie o wartości brutto 150 tysięcy.</w:t>
      </w:r>
    </w:p>
    <w:p w14:paraId="0610C325" w14:textId="77777777" w:rsidR="00ED0061" w:rsidRPr="00B96CE0" w:rsidRDefault="005827C4" w:rsidP="00ED0061">
      <w:pPr>
        <w:pStyle w:val="Akapitzlist"/>
        <w:spacing w:line="276" w:lineRule="auto"/>
        <w:jc w:val="both"/>
        <w:rPr>
          <w:rFonts w:ascii="Times New Roman" w:hAnsi="Times New Roman" w:cs="Times New Roman"/>
        </w:rPr>
      </w:pPr>
      <w:r w:rsidRPr="00B96CE0">
        <w:rPr>
          <w:rFonts w:ascii="Times New Roman" w:hAnsi="Times New Roman" w:cs="Times New Roman"/>
          <w:b/>
          <w:bCs/>
        </w:rPr>
        <w:t>Stanowisko (wyjaśnienie) Zamawiającego:</w:t>
      </w:r>
      <w:r w:rsidR="00ED0061" w:rsidRPr="00B96CE0">
        <w:rPr>
          <w:rFonts w:ascii="Times New Roman" w:hAnsi="Times New Roman" w:cs="Times New Roman"/>
          <w:b/>
          <w:bCs/>
        </w:rPr>
        <w:t xml:space="preserve"> </w:t>
      </w:r>
      <w:r w:rsidR="00ED0061" w:rsidRPr="00B96CE0">
        <w:rPr>
          <w:rFonts w:ascii="Times New Roman" w:hAnsi="Times New Roman" w:cs="Times New Roman"/>
        </w:rPr>
        <w:t>„Zamawiający uzna warunek za spełniony jeżeli Wykonawca wykaże, że w okresie ostatnich trzech lat przed upływem terminu składania ofert, a jeżeli okres prowadzenia działalności jest krótszy - w tym okresie, wykonał należycie:</w:t>
      </w:r>
    </w:p>
    <w:p w14:paraId="4C1B07AE" w14:textId="77777777" w:rsidR="00ED0061" w:rsidRPr="00B96CE0" w:rsidRDefault="00ED0061" w:rsidP="00ED0061">
      <w:pPr>
        <w:pStyle w:val="Default"/>
        <w:spacing w:line="276" w:lineRule="auto"/>
        <w:ind w:left="720"/>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 xml:space="preserve">co najmniej dwa zamówienia o wartości nie mniejszej niż 300 000,00 złotych brutto każde dla </w:t>
      </w:r>
      <w:r w:rsidRPr="00B96CE0">
        <w:rPr>
          <w:rFonts w:ascii="Times New Roman" w:eastAsia="Aptos" w:hAnsi="Times New Roman" w:cs="Times New Roman"/>
          <w:color w:val="auto"/>
          <w:sz w:val="22"/>
          <w:szCs w:val="22"/>
        </w:rPr>
        <w:t>podmiotu leczniczego realizującego świadczenia szpitalne</w:t>
      </w:r>
      <w:r w:rsidRPr="00B96CE0">
        <w:rPr>
          <w:rFonts w:ascii="Times New Roman" w:hAnsi="Times New Roman" w:cs="Times New Roman"/>
          <w:color w:val="auto"/>
          <w:sz w:val="22"/>
          <w:szCs w:val="22"/>
        </w:rPr>
        <w:t>, obejmujące wdrożenie systemu do elektronicznego systemu obiegu dokumentów, co najmniej w następujących obszarach funkcjonalnych (każde z zamówień):</w:t>
      </w:r>
    </w:p>
    <w:p w14:paraId="4402829D" w14:textId="77777777" w:rsidR="00ED0061" w:rsidRPr="00B96CE0" w:rsidRDefault="00ED0061" w:rsidP="00ED0061">
      <w:pPr>
        <w:pStyle w:val="Default"/>
        <w:spacing w:line="276" w:lineRule="auto"/>
        <w:ind w:left="851" w:hanging="142"/>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w:t>
      </w:r>
      <w:r w:rsidRPr="00B96CE0">
        <w:rPr>
          <w:rFonts w:ascii="Times New Roman" w:hAnsi="Times New Roman" w:cs="Times New Roman"/>
          <w:color w:val="auto"/>
          <w:sz w:val="22"/>
          <w:szCs w:val="22"/>
        </w:rPr>
        <w:tab/>
        <w:t>dedykowanego rejestru i obiegu korespondencji przychodzącej, wychodzącej i wewnętrznej,</w:t>
      </w:r>
    </w:p>
    <w:p w14:paraId="2F59AA29" w14:textId="77777777" w:rsidR="00ED0061" w:rsidRPr="00B96CE0" w:rsidRDefault="00ED0061" w:rsidP="00ED0061">
      <w:pPr>
        <w:pStyle w:val="Default"/>
        <w:spacing w:line="276" w:lineRule="auto"/>
        <w:ind w:left="851" w:hanging="142"/>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 dedykowanego rejestru umów</w:t>
      </w:r>
    </w:p>
    <w:p w14:paraId="1DE1BAAB" w14:textId="77777777" w:rsidR="00ED0061" w:rsidRPr="00B96CE0" w:rsidRDefault="00ED0061" w:rsidP="00ED0061">
      <w:pPr>
        <w:pStyle w:val="Default"/>
        <w:spacing w:line="276" w:lineRule="auto"/>
        <w:ind w:left="709"/>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oraz przeprowadzenie szkoleń dla minimum 5 pracowników Zamawiającego z zakresu administrowania i użytkowania systemu wraz z załączeniem dowodu/ów potwierdzających że wskazane zamówienie zostało wykonane lub jest wykonywane należycie - załącznik nr 10 do SWZ.”</w:t>
      </w:r>
    </w:p>
    <w:p w14:paraId="64F1F11D" w14:textId="77C2E871" w:rsidR="005827C4" w:rsidRPr="00B96CE0" w:rsidRDefault="005827C4" w:rsidP="00B857B2">
      <w:pPr>
        <w:spacing w:after="40"/>
        <w:ind w:left="30" w:right="-72"/>
        <w:jc w:val="both"/>
        <w:rPr>
          <w:sz w:val="22"/>
          <w:szCs w:val="22"/>
        </w:rPr>
      </w:pPr>
    </w:p>
    <w:p w14:paraId="30BBD9E6" w14:textId="131C2758" w:rsidR="005827C4" w:rsidRPr="00B96CE0" w:rsidRDefault="005827C4" w:rsidP="00B857B2">
      <w:pPr>
        <w:spacing w:before="60" w:after="60"/>
        <w:ind w:left="30" w:right="-72"/>
        <w:jc w:val="both"/>
        <w:rPr>
          <w:b/>
          <w:bCs/>
          <w:sz w:val="22"/>
          <w:szCs w:val="22"/>
        </w:rPr>
      </w:pPr>
      <w:r w:rsidRPr="00B96CE0">
        <w:rPr>
          <w:b/>
          <w:bCs/>
          <w:sz w:val="22"/>
          <w:szCs w:val="22"/>
        </w:rPr>
        <w:t>Pytanie nr 4</w:t>
      </w:r>
    </w:p>
    <w:p w14:paraId="5F9377E5" w14:textId="7E245DB1" w:rsidR="004A4674" w:rsidRPr="00B96CE0" w:rsidRDefault="004A4674" w:rsidP="00B857B2">
      <w:pPr>
        <w:spacing w:before="60" w:after="60"/>
        <w:ind w:left="30" w:right="-72"/>
        <w:jc w:val="both"/>
        <w:rPr>
          <w:sz w:val="22"/>
          <w:szCs w:val="22"/>
        </w:rPr>
      </w:pPr>
      <w:r w:rsidRPr="00B96CE0">
        <w:rPr>
          <w:sz w:val="22"/>
          <w:szCs w:val="22"/>
        </w:rPr>
        <w:t>Czy Zamawiający dopuszcza formę dostarczenia próbki w rozwiązaniu chmurowym, bez konieczności złożenia osobiście w siedzibie Zamawiającego?</w:t>
      </w:r>
    </w:p>
    <w:p w14:paraId="7197D644" w14:textId="77777777" w:rsidR="00ED0061" w:rsidRPr="00B96CE0" w:rsidRDefault="005827C4" w:rsidP="00ED0061">
      <w:pPr>
        <w:rPr>
          <w:sz w:val="22"/>
          <w:szCs w:val="22"/>
        </w:rPr>
      </w:pPr>
      <w:r w:rsidRPr="00B96CE0">
        <w:rPr>
          <w:b/>
          <w:bCs/>
          <w:sz w:val="22"/>
          <w:szCs w:val="22"/>
        </w:rPr>
        <w:t>Stanowisko (wyjaśnienie) Zamawiającego:</w:t>
      </w:r>
      <w:r w:rsidR="00ED0061" w:rsidRPr="00B96CE0">
        <w:rPr>
          <w:b/>
          <w:bCs/>
          <w:sz w:val="22"/>
          <w:szCs w:val="22"/>
        </w:rPr>
        <w:t xml:space="preserve"> </w:t>
      </w:r>
      <w:r w:rsidR="00ED0061" w:rsidRPr="00B96CE0">
        <w:rPr>
          <w:sz w:val="22"/>
          <w:szCs w:val="22"/>
        </w:rPr>
        <w:t xml:space="preserve">Zamawiający nie wyraża zgody na prezentację próbki przy wykorzystaniu rozwiązań chmurowych. </w:t>
      </w:r>
    </w:p>
    <w:p w14:paraId="6903E370" w14:textId="77777777" w:rsidR="00ED0061" w:rsidRPr="00B96CE0" w:rsidRDefault="00ED0061" w:rsidP="00ED0061">
      <w:pPr>
        <w:spacing w:line="276" w:lineRule="auto"/>
        <w:jc w:val="both"/>
        <w:rPr>
          <w:sz w:val="22"/>
          <w:szCs w:val="22"/>
        </w:rPr>
      </w:pPr>
      <w:r w:rsidRPr="00B96CE0">
        <w:rPr>
          <w:sz w:val="22"/>
          <w:szCs w:val="22"/>
        </w:rPr>
        <w:t xml:space="preserve">Próbka stanowi przedmiotowy środek dowodowy w rozumieniu art. 7 pkt. 20 </w:t>
      </w:r>
      <w:proofErr w:type="spellStart"/>
      <w:r w:rsidRPr="00B96CE0">
        <w:rPr>
          <w:sz w:val="22"/>
          <w:szCs w:val="22"/>
        </w:rPr>
        <w:t>Pzp</w:t>
      </w:r>
      <w:proofErr w:type="spellEnd"/>
      <w:r w:rsidRPr="00B96CE0">
        <w:rPr>
          <w:sz w:val="22"/>
          <w:szCs w:val="22"/>
        </w:rPr>
        <w:t xml:space="preserve">. </w:t>
      </w:r>
    </w:p>
    <w:p w14:paraId="55393FE4" w14:textId="77777777" w:rsidR="00ED0061" w:rsidRPr="00B96CE0" w:rsidRDefault="00ED0061" w:rsidP="00ED0061">
      <w:pPr>
        <w:spacing w:line="276" w:lineRule="auto"/>
        <w:jc w:val="both"/>
        <w:rPr>
          <w:sz w:val="22"/>
          <w:szCs w:val="22"/>
        </w:rPr>
      </w:pPr>
      <w:r w:rsidRPr="00B96CE0">
        <w:rPr>
          <w:sz w:val="22"/>
          <w:szCs w:val="22"/>
        </w:rPr>
        <w:t xml:space="preserve">Żądanie przedmiotowych środków dowodowych nie może ograniczać równego traktowania wykonawców. Dopuszczenie prezentacji próbki w rozwiązaniu chmurowym, a nie złożenie jej na </w:t>
      </w:r>
      <w:r w:rsidRPr="00B96CE0">
        <w:rPr>
          <w:sz w:val="22"/>
          <w:szCs w:val="22"/>
        </w:rPr>
        <w:lastRenderedPageBreak/>
        <w:t xml:space="preserve">sprzęcie komputerowym, przed terminem złożenia oferty absolutnie nie zapewniałoby równego traktowania Wykonawców.  Zamawiający w takim wypadku nie miałby żadnej możliwości weryfikacji czy rozwiązanie udostępnione w chmurze przez Wykonawcę spełniało wymagania Zamawiającego na dzień składania ofert, a nie na dzień prezentacji próbki. Zaburzona zostałaby w ten sposób zasada równego traktowania Wykonawców.  Jednocześnie nie spełnione byłby przepis art. 107.1 ustawy PZP, który mówi, że Zamawiający żąda złożenia przedmiotowych środków dowodowych wraz z ofertą. </w:t>
      </w:r>
    </w:p>
    <w:p w14:paraId="31A329C4" w14:textId="1054DF81" w:rsidR="005827C4" w:rsidRPr="00B96CE0" w:rsidRDefault="005827C4" w:rsidP="00B857B2">
      <w:pPr>
        <w:spacing w:after="40"/>
        <w:ind w:left="30" w:right="-72"/>
        <w:jc w:val="both"/>
        <w:rPr>
          <w:b/>
          <w:bCs/>
          <w:sz w:val="22"/>
          <w:szCs w:val="22"/>
        </w:rPr>
      </w:pPr>
    </w:p>
    <w:p w14:paraId="5B861C8B" w14:textId="32A882B4" w:rsidR="005827C4" w:rsidRPr="00B96CE0" w:rsidRDefault="005827C4" w:rsidP="00B857B2">
      <w:pPr>
        <w:spacing w:before="60" w:after="60"/>
        <w:ind w:left="30" w:right="-72"/>
        <w:jc w:val="both"/>
        <w:rPr>
          <w:b/>
          <w:bCs/>
          <w:sz w:val="22"/>
          <w:szCs w:val="22"/>
        </w:rPr>
      </w:pPr>
      <w:r w:rsidRPr="00B96CE0">
        <w:rPr>
          <w:b/>
          <w:bCs/>
          <w:sz w:val="22"/>
          <w:szCs w:val="22"/>
        </w:rPr>
        <w:t>Pytanie nr 5</w:t>
      </w:r>
    </w:p>
    <w:p w14:paraId="6B1E1288" w14:textId="6C31E5E1" w:rsidR="004A4674" w:rsidRPr="00B96CE0" w:rsidRDefault="004A4674" w:rsidP="00B857B2">
      <w:pPr>
        <w:spacing w:before="60" w:after="60"/>
        <w:ind w:left="30" w:right="-72"/>
        <w:jc w:val="both"/>
        <w:rPr>
          <w:sz w:val="22"/>
          <w:szCs w:val="22"/>
        </w:rPr>
      </w:pPr>
      <w:r w:rsidRPr="00B96CE0">
        <w:rPr>
          <w:sz w:val="22"/>
          <w:szCs w:val="22"/>
        </w:rPr>
        <w:t>Osoby wykonujące wskazane przez zamawiającego czynności w zakresie realizacji zamówienia, zatrudnione są na podstawie stosunku pracy, jeżeli wykonanie tych czynności polega na wykonywaniu pracy w sposób określony w art. 22 § 1 ustawy z dnia 26 czerwca 1974 r. – Kodeks pracy (</w:t>
      </w:r>
      <w:proofErr w:type="spellStart"/>
      <w:r w:rsidRPr="00B96CE0">
        <w:rPr>
          <w:sz w:val="22"/>
          <w:szCs w:val="22"/>
        </w:rPr>
        <w:t>t.j</w:t>
      </w:r>
      <w:proofErr w:type="spellEnd"/>
      <w:r w:rsidRPr="00B96CE0">
        <w:rPr>
          <w:sz w:val="22"/>
          <w:szCs w:val="22"/>
        </w:rPr>
        <w:t>. Dz. U. z 2022r. poz. 1510); Wykonawca zwraca się z prośbą o wyjaśnienie czy zasadne jest wskazanie osób wykonujących czynności w zakresie realizacji zamówienia, zatrudnione są na podstawie stosunku pracy, jeżeli wykonanie tych czynności polega na wykonywaniu pracy w sposób określony w art. 22 § 1 ustawy z dnia 26 czerwca 1974 r. – Kodeks pracy (</w:t>
      </w:r>
      <w:proofErr w:type="spellStart"/>
      <w:r w:rsidRPr="00B96CE0">
        <w:rPr>
          <w:sz w:val="22"/>
          <w:szCs w:val="22"/>
        </w:rPr>
        <w:t>t.j</w:t>
      </w:r>
      <w:proofErr w:type="spellEnd"/>
      <w:r w:rsidRPr="00B96CE0">
        <w:rPr>
          <w:sz w:val="22"/>
          <w:szCs w:val="22"/>
        </w:rPr>
        <w:t>. Dz. U. z 2022r. poz. 1510) do tego projektu. Które czynności w ocenie Zamawiającego, co do zasady, mogą polegać na świadczeniu pracy, a które nie. Podnieść należy, że jest to katalog przykładowy i otwarty, a jego konkretyzacja następuje w odniesieniu do stanu faktycznego zamówienia. W branży informatycznej osoby, które realizują usługi w ramach prac informatycznych z reguły są zatrudnione na jednoosobową działalność gospodarczą (B2B, czyli Business-to-Business, w kontekście umów o pracę oznacza współpracę pomiędzy dwiema firmami, a nie między pracodawcą a pracownikiem w tradycyjnym tego słowa znaczeniu. Zamiast standardowego zatrudnienia, pracownik oferuje swoje usługi jako niezależny podmiot gospodarczy) świadczoną tylko na rzecz Wykonawcy. W związku z tym zwracamy się na wykluczenie tego wymogu z postępowania lub dodanie możliwości skorzystania z pracowników prowadzących działalność gospodarczą B2B.</w:t>
      </w:r>
    </w:p>
    <w:p w14:paraId="253CFFD9" w14:textId="77777777" w:rsidR="00ED0061" w:rsidRPr="00B96CE0" w:rsidRDefault="005827C4" w:rsidP="00ED0061">
      <w:pPr>
        <w:spacing w:line="259" w:lineRule="auto"/>
        <w:rPr>
          <w:sz w:val="22"/>
          <w:szCs w:val="22"/>
        </w:rPr>
      </w:pPr>
      <w:r w:rsidRPr="00B96CE0">
        <w:rPr>
          <w:b/>
          <w:bCs/>
          <w:sz w:val="22"/>
          <w:szCs w:val="22"/>
        </w:rPr>
        <w:t>Stanowisko (wyjaśnienie) Zamawiającego:</w:t>
      </w:r>
      <w:r w:rsidR="00ED0061" w:rsidRPr="00B96CE0">
        <w:rPr>
          <w:b/>
          <w:bCs/>
          <w:sz w:val="22"/>
          <w:szCs w:val="22"/>
        </w:rPr>
        <w:t xml:space="preserve"> </w:t>
      </w:r>
      <w:bookmarkStart w:id="0" w:name="_Hlk170467509"/>
      <w:r w:rsidR="00ED0061" w:rsidRPr="00B96CE0">
        <w:rPr>
          <w:rFonts w:eastAsia="Carlito"/>
          <w:sz w:val="22"/>
          <w:szCs w:val="22"/>
        </w:rPr>
        <w:t>Zamawiający określa następujące wymagania odnośnie zatrudnienia przez Wykonawcę lub Podwykonawcę osób wykonujących wskazane przez Zamawiającego czynności w zakresie realizacji zamówienia na podstawie umowy o pracę</w:t>
      </w:r>
      <w:r w:rsidR="00ED0061" w:rsidRPr="00B96CE0">
        <w:rPr>
          <w:sz w:val="22"/>
          <w:szCs w:val="22"/>
        </w:rPr>
        <w:t xml:space="preserve"> </w:t>
      </w:r>
    </w:p>
    <w:p w14:paraId="302FF469" w14:textId="77777777" w:rsidR="00ED0061" w:rsidRPr="00B96CE0" w:rsidRDefault="00ED0061" w:rsidP="00ED0061">
      <w:pPr>
        <w:rPr>
          <w:sz w:val="22"/>
          <w:szCs w:val="22"/>
        </w:rPr>
      </w:pPr>
      <w:r w:rsidRPr="00B96CE0">
        <w:rPr>
          <w:sz w:val="22"/>
          <w:szCs w:val="22"/>
        </w:rPr>
        <w:t>- analiza wymagań</w:t>
      </w:r>
    </w:p>
    <w:p w14:paraId="3AC02C0C" w14:textId="77777777" w:rsidR="00ED0061" w:rsidRPr="00B96CE0" w:rsidRDefault="00ED0061" w:rsidP="00ED0061">
      <w:pPr>
        <w:rPr>
          <w:sz w:val="22"/>
          <w:szCs w:val="22"/>
        </w:rPr>
      </w:pPr>
      <w:r w:rsidRPr="00B96CE0">
        <w:rPr>
          <w:sz w:val="22"/>
          <w:szCs w:val="22"/>
        </w:rPr>
        <w:t>- konfiguracja i wdrożenie systemu</w:t>
      </w:r>
    </w:p>
    <w:p w14:paraId="7966A245" w14:textId="77777777" w:rsidR="00ED0061" w:rsidRPr="00B96CE0" w:rsidRDefault="00ED0061" w:rsidP="00ED0061">
      <w:pPr>
        <w:rPr>
          <w:sz w:val="22"/>
          <w:szCs w:val="22"/>
        </w:rPr>
      </w:pPr>
      <w:r w:rsidRPr="00B96CE0">
        <w:rPr>
          <w:sz w:val="22"/>
          <w:szCs w:val="22"/>
        </w:rPr>
        <w:t xml:space="preserve">- świadczenie usług związanych z utrzymaniem systemu  w tym w szczególności usług gwarancyjnych i asysty technicznej. </w:t>
      </w:r>
    </w:p>
    <w:bookmarkEnd w:id="0"/>
    <w:p w14:paraId="1E944D7B" w14:textId="77777777" w:rsidR="005827C4" w:rsidRPr="00B96CE0" w:rsidRDefault="005827C4" w:rsidP="00B857B2">
      <w:pPr>
        <w:spacing w:before="60" w:after="60"/>
        <w:ind w:right="-72"/>
        <w:jc w:val="both"/>
        <w:rPr>
          <w:b/>
          <w:bCs/>
          <w:sz w:val="22"/>
          <w:szCs w:val="22"/>
        </w:rPr>
      </w:pPr>
    </w:p>
    <w:p w14:paraId="3A04FCB3" w14:textId="70C287FC" w:rsidR="005827C4" w:rsidRPr="00B96CE0" w:rsidRDefault="005827C4" w:rsidP="00B857B2">
      <w:pPr>
        <w:spacing w:before="60" w:after="60"/>
        <w:ind w:right="-72"/>
        <w:jc w:val="both"/>
        <w:rPr>
          <w:b/>
          <w:bCs/>
          <w:sz w:val="22"/>
          <w:szCs w:val="22"/>
        </w:rPr>
      </w:pPr>
      <w:r w:rsidRPr="00B96CE0">
        <w:rPr>
          <w:b/>
          <w:bCs/>
          <w:sz w:val="22"/>
          <w:szCs w:val="22"/>
        </w:rPr>
        <w:t>Pytanie nr 6</w:t>
      </w:r>
    </w:p>
    <w:p w14:paraId="0EA11495"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4. Opis przedmiotu zamówienia, pkt 4.2</w:t>
      </w:r>
    </w:p>
    <w:p w14:paraId="549F605C" w14:textId="77777777" w:rsidR="004A4674" w:rsidRPr="00B96CE0" w:rsidRDefault="004A4674" w:rsidP="00B857B2">
      <w:pPr>
        <w:pStyle w:val="Default"/>
        <w:spacing w:line="276" w:lineRule="auto"/>
        <w:jc w:val="both"/>
        <w:rPr>
          <w:rFonts w:ascii="Times New Roman" w:eastAsia="Carlito" w:hAnsi="Times New Roman" w:cs="Times New Roman"/>
          <w:i/>
          <w:iCs/>
          <w:color w:val="000000" w:themeColor="text1"/>
          <w:sz w:val="22"/>
          <w:szCs w:val="22"/>
          <w:lang w:eastAsia="en-US"/>
        </w:rPr>
      </w:pPr>
      <w:r w:rsidRPr="00B96CE0">
        <w:rPr>
          <w:rFonts w:ascii="Times New Roman" w:eastAsia="Carlito" w:hAnsi="Times New Roman" w:cs="Times New Roman"/>
          <w:i/>
          <w:iCs/>
          <w:color w:val="000000" w:themeColor="text1"/>
          <w:sz w:val="22"/>
          <w:szCs w:val="22"/>
          <w:lang w:eastAsia="en-US"/>
        </w:rPr>
        <w:t xml:space="preserve">„(…) </w:t>
      </w:r>
      <w:bookmarkStart w:id="1" w:name="_Hlk169680510"/>
      <w:r w:rsidRPr="00B96CE0">
        <w:rPr>
          <w:rFonts w:ascii="Times New Roman" w:eastAsia="Carlito" w:hAnsi="Times New Roman" w:cs="Times New Roman"/>
          <w:i/>
          <w:iCs/>
          <w:color w:val="000000" w:themeColor="text1"/>
          <w:sz w:val="22"/>
          <w:szCs w:val="22"/>
          <w:lang w:eastAsia="en-US"/>
        </w:rPr>
        <w:t>Zamawiający określa następujące wymagania odnośnie zatrudnienia przez Wykonawcę lub Podwykonawcę osób wykonujących wskazane przez Zamawiającego czynności w zakresie realizacji zamówienia na podstawie umowy o pracę</w:t>
      </w:r>
      <w:bookmarkEnd w:id="1"/>
      <w:r w:rsidRPr="00B96CE0">
        <w:rPr>
          <w:rFonts w:ascii="Times New Roman" w:eastAsia="Carlito" w:hAnsi="Times New Roman" w:cs="Times New Roman"/>
          <w:i/>
          <w:iCs/>
          <w:color w:val="000000" w:themeColor="text1"/>
          <w:sz w:val="22"/>
          <w:szCs w:val="22"/>
          <w:lang w:eastAsia="en-US"/>
        </w:rPr>
        <w:t>:”</w:t>
      </w:r>
    </w:p>
    <w:p w14:paraId="01408729" w14:textId="77777777" w:rsidR="004A4674" w:rsidRPr="00B96CE0" w:rsidRDefault="004A4674" w:rsidP="00B857B2">
      <w:pPr>
        <w:pStyle w:val="Default"/>
        <w:spacing w:line="276" w:lineRule="auto"/>
        <w:jc w:val="both"/>
        <w:rPr>
          <w:rFonts w:ascii="Times New Roman" w:eastAsia="Times New Roman" w:hAnsi="Times New Roman" w:cs="Times New Roman"/>
          <w:color w:val="000000" w:themeColor="text1"/>
          <w:sz w:val="22"/>
          <w:szCs w:val="22"/>
        </w:rPr>
      </w:pPr>
      <w:r w:rsidRPr="00B96CE0">
        <w:rPr>
          <w:rFonts w:ascii="Times New Roman" w:eastAsia="Times New Roman" w:hAnsi="Times New Roman" w:cs="Times New Roman"/>
          <w:color w:val="000000" w:themeColor="text1"/>
          <w:sz w:val="22"/>
          <w:szCs w:val="22"/>
        </w:rPr>
        <w:t xml:space="preserve">Pytanie: </w:t>
      </w:r>
    </w:p>
    <w:p w14:paraId="238DEC4A" w14:textId="77777777" w:rsidR="004A4674" w:rsidRPr="00B96CE0" w:rsidRDefault="004A4674" w:rsidP="00B857B2">
      <w:pPr>
        <w:pStyle w:val="Stopka"/>
        <w:tabs>
          <w:tab w:val="clear" w:pos="4536"/>
          <w:tab w:val="clear" w:pos="9072"/>
          <w:tab w:val="left" w:pos="1080"/>
        </w:tabs>
        <w:spacing w:line="276" w:lineRule="auto"/>
        <w:jc w:val="both"/>
        <w:rPr>
          <w:color w:val="000000" w:themeColor="text1"/>
          <w:sz w:val="22"/>
          <w:szCs w:val="22"/>
        </w:rPr>
      </w:pPr>
      <w:r w:rsidRPr="00B96CE0">
        <w:rPr>
          <w:color w:val="000000" w:themeColor="text1"/>
          <w:sz w:val="22"/>
          <w:szCs w:val="22"/>
        </w:rPr>
        <w:t>We wskazanym miejscu Zamawiający nie precyzuje czynności w zakresie realizacji zamówienia na podstawie umowy o pracę.  Ponadto, Wykonawca wskazuje, że powyższe zapisy pojawiają się w pkt. 4.2, który dotyczy oferty wariantowej, a nie mają one nic wspólnego z ofertą wariantową.</w:t>
      </w:r>
    </w:p>
    <w:p w14:paraId="1B034298" w14:textId="77777777" w:rsidR="005738A0" w:rsidRPr="00B96CE0" w:rsidRDefault="005827C4" w:rsidP="005738A0">
      <w:pPr>
        <w:spacing w:line="259" w:lineRule="auto"/>
        <w:rPr>
          <w:sz w:val="22"/>
          <w:szCs w:val="22"/>
        </w:rPr>
      </w:pPr>
      <w:r w:rsidRPr="00B96CE0">
        <w:rPr>
          <w:b/>
          <w:bCs/>
          <w:sz w:val="22"/>
          <w:szCs w:val="22"/>
        </w:rPr>
        <w:t>Stanowisko (wyjaśnienie) Zamawiającego:</w:t>
      </w:r>
      <w:r w:rsidR="005738A0" w:rsidRPr="00B96CE0">
        <w:rPr>
          <w:b/>
          <w:bCs/>
          <w:sz w:val="22"/>
          <w:szCs w:val="22"/>
        </w:rPr>
        <w:t xml:space="preserve"> </w:t>
      </w:r>
      <w:r w:rsidR="005738A0" w:rsidRPr="00B96CE0">
        <w:rPr>
          <w:sz w:val="22"/>
          <w:szCs w:val="22"/>
        </w:rPr>
        <w:t xml:space="preserve">Zamawiający określa następujące wymagania odnośnie zatrudnienia przez Wykonawcę lub Podwykonawcę osób wykonujących wskazane przez Zamawiającego czynności w zakresie realizacji zamówienia na podstawie umowy o pracę </w:t>
      </w:r>
    </w:p>
    <w:p w14:paraId="671E827B" w14:textId="77777777" w:rsidR="005738A0" w:rsidRPr="00B96CE0" w:rsidRDefault="005738A0" w:rsidP="005738A0">
      <w:pPr>
        <w:rPr>
          <w:sz w:val="22"/>
          <w:szCs w:val="22"/>
        </w:rPr>
      </w:pPr>
      <w:r w:rsidRPr="00B96CE0">
        <w:rPr>
          <w:sz w:val="22"/>
          <w:szCs w:val="22"/>
        </w:rPr>
        <w:t>- analiza wymagań</w:t>
      </w:r>
    </w:p>
    <w:p w14:paraId="18808A8B" w14:textId="77777777" w:rsidR="005738A0" w:rsidRPr="00B96CE0" w:rsidRDefault="005738A0" w:rsidP="005738A0">
      <w:pPr>
        <w:rPr>
          <w:sz w:val="22"/>
          <w:szCs w:val="22"/>
        </w:rPr>
      </w:pPr>
      <w:r w:rsidRPr="00B96CE0">
        <w:rPr>
          <w:sz w:val="22"/>
          <w:szCs w:val="22"/>
        </w:rPr>
        <w:t>- konfiguracja i wdrożenie systemu</w:t>
      </w:r>
    </w:p>
    <w:p w14:paraId="164FB284" w14:textId="77777777" w:rsidR="005738A0" w:rsidRDefault="005738A0" w:rsidP="005738A0">
      <w:pPr>
        <w:rPr>
          <w:sz w:val="22"/>
          <w:szCs w:val="22"/>
        </w:rPr>
      </w:pPr>
      <w:r w:rsidRPr="00B96CE0">
        <w:rPr>
          <w:sz w:val="22"/>
          <w:szCs w:val="22"/>
        </w:rPr>
        <w:t xml:space="preserve">- świadczenie usług związanych z utrzymaniem systemu  w tym w szczególności usług gwarancyjnych i asysty technicznej. </w:t>
      </w:r>
    </w:p>
    <w:p w14:paraId="1FC0AA9D" w14:textId="77777777" w:rsidR="00B96CE0" w:rsidRDefault="00B96CE0" w:rsidP="005738A0">
      <w:pPr>
        <w:rPr>
          <w:sz w:val="22"/>
          <w:szCs w:val="22"/>
        </w:rPr>
      </w:pPr>
    </w:p>
    <w:p w14:paraId="3D5DFDDC" w14:textId="77777777" w:rsidR="00B96CE0" w:rsidRPr="00B96CE0" w:rsidRDefault="00B96CE0" w:rsidP="005738A0">
      <w:pPr>
        <w:rPr>
          <w:sz w:val="22"/>
          <w:szCs w:val="22"/>
        </w:rPr>
      </w:pPr>
    </w:p>
    <w:p w14:paraId="19386F4D" w14:textId="3937531E" w:rsidR="005827C4" w:rsidRPr="00B96CE0" w:rsidRDefault="005827C4" w:rsidP="00B857B2">
      <w:pPr>
        <w:spacing w:before="60" w:after="60"/>
        <w:ind w:left="30" w:right="-72"/>
        <w:jc w:val="both"/>
        <w:rPr>
          <w:b/>
          <w:bCs/>
          <w:sz w:val="22"/>
          <w:szCs w:val="22"/>
        </w:rPr>
      </w:pPr>
      <w:r w:rsidRPr="00B96CE0">
        <w:rPr>
          <w:b/>
          <w:bCs/>
          <w:sz w:val="22"/>
          <w:szCs w:val="22"/>
        </w:rPr>
        <w:lastRenderedPageBreak/>
        <w:t>Pytanie nr 7</w:t>
      </w:r>
    </w:p>
    <w:p w14:paraId="1A3015B6"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4. Opis przedmiotu zamówienia, pkt 4.3</w:t>
      </w:r>
    </w:p>
    <w:p w14:paraId="242AF083" w14:textId="36B87347" w:rsidR="004A4674" w:rsidRPr="00B96CE0" w:rsidRDefault="004A4674" w:rsidP="00B857B2">
      <w:pPr>
        <w:pStyle w:val="BOStekst"/>
        <w:spacing w:after="0" w:line="276" w:lineRule="auto"/>
        <w:rPr>
          <w:rFonts w:ascii="Times New Roman" w:hAnsi="Times New Roman"/>
          <w:color w:val="000000" w:themeColor="text1"/>
          <w:sz w:val="22"/>
          <w:szCs w:val="22"/>
          <w:lang w:val="en-US"/>
        </w:rPr>
      </w:pPr>
      <w:r w:rsidRPr="00B96CE0">
        <w:rPr>
          <w:rFonts w:ascii="Times New Roman" w:hAnsi="Times New Roman"/>
          <w:color w:val="000000" w:themeColor="text1"/>
          <w:sz w:val="22"/>
          <w:szCs w:val="22"/>
        </w:rPr>
        <w:t xml:space="preserve">Czy Magazyn Centralny Zamawiającego znajduje się w siedzibie Zamawiającego tj. </w:t>
      </w:r>
      <w:proofErr w:type="spellStart"/>
      <w:r w:rsidRPr="00B96CE0">
        <w:rPr>
          <w:rFonts w:ascii="Times New Roman" w:hAnsi="Times New Roman"/>
          <w:color w:val="000000" w:themeColor="text1"/>
          <w:sz w:val="22"/>
          <w:szCs w:val="22"/>
          <w:lang w:val="en-US"/>
        </w:rPr>
        <w:t>ul</w:t>
      </w:r>
      <w:proofErr w:type="spellEnd"/>
      <w:r w:rsidRPr="00B96CE0">
        <w:rPr>
          <w:rFonts w:ascii="Times New Roman" w:hAnsi="Times New Roman"/>
          <w:color w:val="000000" w:themeColor="text1"/>
          <w:sz w:val="22"/>
          <w:szCs w:val="22"/>
          <w:lang w:val="en-US"/>
        </w:rPr>
        <w:t>. Juraszów 7/19, 60-479 Poznań?</w:t>
      </w:r>
    </w:p>
    <w:p w14:paraId="746576B8" w14:textId="77777777" w:rsidR="005738A0" w:rsidRPr="00B96CE0" w:rsidRDefault="005827C4" w:rsidP="005738A0">
      <w:pPr>
        <w:spacing w:line="276" w:lineRule="auto"/>
        <w:contextualSpacing/>
        <w:jc w:val="both"/>
        <w:rPr>
          <w:b/>
          <w:bCs/>
          <w:sz w:val="22"/>
          <w:szCs w:val="22"/>
        </w:rPr>
      </w:pPr>
      <w:r w:rsidRPr="00B96CE0">
        <w:rPr>
          <w:b/>
          <w:bCs/>
          <w:sz w:val="22"/>
          <w:szCs w:val="22"/>
        </w:rPr>
        <w:t>Stanowisko (wyjaśnienie) Zamawiającego:</w:t>
      </w:r>
      <w:r w:rsidR="005738A0" w:rsidRPr="00B96CE0">
        <w:rPr>
          <w:b/>
          <w:bCs/>
          <w:sz w:val="22"/>
          <w:szCs w:val="22"/>
        </w:rPr>
        <w:t xml:space="preserve"> </w:t>
      </w:r>
      <w:r w:rsidR="005738A0" w:rsidRPr="00B96CE0">
        <w:rPr>
          <w:sz w:val="22"/>
          <w:szCs w:val="22"/>
        </w:rPr>
        <w:t>Tak Zamawiający potwierdza</w:t>
      </w:r>
    </w:p>
    <w:p w14:paraId="25129F23" w14:textId="73887816" w:rsidR="005827C4" w:rsidRPr="00B96CE0" w:rsidRDefault="005827C4" w:rsidP="00B857B2">
      <w:pPr>
        <w:spacing w:after="40"/>
        <w:ind w:left="30" w:right="-72"/>
        <w:jc w:val="both"/>
        <w:rPr>
          <w:b/>
          <w:bCs/>
          <w:sz w:val="22"/>
          <w:szCs w:val="22"/>
        </w:rPr>
      </w:pPr>
    </w:p>
    <w:p w14:paraId="566FC41A" w14:textId="656D33E1" w:rsidR="005827C4" w:rsidRPr="00B96CE0" w:rsidRDefault="005827C4" w:rsidP="005738A0">
      <w:pPr>
        <w:spacing w:before="60" w:after="60"/>
        <w:ind w:right="-72"/>
        <w:jc w:val="both"/>
        <w:rPr>
          <w:b/>
          <w:bCs/>
          <w:sz w:val="22"/>
          <w:szCs w:val="22"/>
        </w:rPr>
      </w:pPr>
      <w:r w:rsidRPr="00B96CE0">
        <w:rPr>
          <w:b/>
          <w:bCs/>
          <w:sz w:val="22"/>
          <w:szCs w:val="22"/>
        </w:rPr>
        <w:t>Pytanie nr 8</w:t>
      </w:r>
    </w:p>
    <w:p w14:paraId="6C732EE6"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 xml:space="preserve">Dotyczy: SWZ, rozdział 6. Termin wykonania zamówienia </w:t>
      </w:r>
    </w:p>
    <w:p w14:paraId="19DB1628" w14:textId="77777777" w:rsidR="004A4674" w:rsidRPr="00B96CE0" w:rsidRDefault="004A4674" w:rsidP="00B857B2">
      <w:pPr>
        <w:pStyle w:val="Default"/>
        <w:spacing w:line="276" w:lineRule="auto"/>
        <w:jc w:val="both"/>
        <w:rPr>
          <w:rFonts w:ascii="Times New Roman" w:hAnsi="Times New Roman" w:cs="Times New Roman"/>
          <w:i/>
          <w:iCs/>
          <w:sz w:val="22"/>
          <w:szCs w:val="22"/>
        </w:rPr>
      </w:pPr>
      <w:r w:rsidRPr="00B96CE0">
        <w:rPr>
          <w:rFonts w:ascii="Times New Roman" w:hAnsi="Times New Roman" w:cs="Times New Roman"/>
          <w:i/>
          <w:iCs/>
          <w:sz w:val="22"/>
          <w:szCs w:val="22"/>
        </w:rPr>
        <w:t>Zamówienie musi zostać zrealizowane w terminie: do 120 dni od dnia udzielenia zamówienia jednak nie dłużej niż do 10 grudnia 2024 roku</w:t>
      </w:r>
    </w:p>
    <w:p w14:paraId="04EDC5E4" w14:textId="77777777" w:rsidR="004A4674" w:rsidRPr="00B96CE0" w:rsidRDefault="004A4674" w:rsidP="00B857B2">
      <w:pPr>
        <w:pStyle w:val="Default"/>
        <w:spacing w:line="276" w:lineRule="auto"/>
        <w:jc w:val="both"/>
        <w:rPr>
          <w:rFonts w:ascii="Times New Roman" w:hAnsi="Times New Roman" w:cs="Times New Roman"/>
          <w:sz w:val="22"/>
          <w:szCs w:val="22"/>
        </w:rPr>
      </w:pPr>
      <w:r w:rsidRPr="00B96CE0">
        <w:rPr>
          <w:rFonts w:ascii="Times New Roman" w:hAnsi="Times New Roman" w:cs="Times New Roman"/>
          <w:sz w:val="22"/>
          <w:szCs w:val="22"/>
        </w:rPr>
        <w:t>oraz wzór umowy par. 3 Okres realizacji Umowy i okres obowiązywania Umowy</w:t>
      </w:r>
    </w:p>
    <w:p w14:paraId="30CD68A3" w14:textId="77777777" w:rsidR="004A4674" w:rsidRPr="00B96CE0" w:rsidRDefault="004A4674"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„Termin wykonania przedmiotu umowy to okres 120 dni od daty zawarcia Umowy. Termin ten nie obejmuje okresu Gwarancji.”</w:t>
      </w:r>
    </w:p>
    <w:p w14:paraId="53340084" w14:textId="77777777" w:rsidR="004A4674" w:rsidRPr="00B96CE0" w:rsidRDefault="004A4674" w:rsidP="00B857B2">
      <w:pPr>
        <w:pStyle w:val="Default"/>
        <w:spacing w:line="276" w:lineRule="auto"/>
        <w:jc w:val="both"/>
        <w:rPr>
          <w:rFonts w:ascii="Times New Roman" w:hAnsi="Times New Roman" w:cs="Times New Roman"/>
          <w:bCs/>
          <w:sz w:val="22"/>
          <w:szCs w:val="22"/>
        </w:rPr>
      </w:pPr>
      <w:r w:rsidRPr="00B96CE0">
        <w:rPr>
          <w:rFonts w:ascii="Times New Roman" w:hAnsi="Times New Roman" w:cs="Times New Roman"/>
          <w:bCs/>
          <w:sz w:val="22"/>
          <w:szCs w:val="22"/>
        </w:rPr>
        <w:t xml:space="preserve">Pytanie: </w:t>
      </w:r>
    </w:p>
    <w:p w14:paraId="0D04B6DA" w14:textId="77777777" w:rsidR="004A4674" w:rsidRPr="00B96CE0" w:rsidRDefault="004A4674" w:rsidP="00B857B2">
      <w:pPr>
        <w:pStyle w:val="Default"/>
        <w:spacing w:line="276" w:lineRule="auto"/>
        <w:jc w:val="both"/>
        <w:rPr>
          <w:rFonts w:ascii="Times New Roman" w:hAnsi="Times New Roman" w:cs="Times New Roman"/>
          <w:bCs/>
          <w:sz w:val="22"/>
          <w:szCs w:val="22"/>
        </w:rPr>
      </w:pPr>
      <w:r w:rsidRPr="00B96CE0">
        <w:rPr>
          <w:rFonts w:ascii="Times New Roman" w:hAnsi="Times New Roman" w:cs="Times New Roman"/>
          <w:bCs/>
          <w:sz w:val="22"/>
          <w:szCs w:val="22"/>
        </w:rPr>
        <w:t xml:space="preserve">Wnosimy o wydłużenie terminu realizacji do 8 miesięcy od dnia udzielenia zamówienia. Z doświadczenia Wykonawcy z realizacji podobnych wdrożeń wynika, że termin realizacji 120 dni przy tak szerokim zakresie, jaki jest ujęty w niniejszym postępowaniu jest nierealny do wykonania, zwłaszcza że część realizacji przypadać będzie na okres urlopowy, a ponad 40 dni przypada na wymagany przez Zamawiającego projekt techniczny i procedurę zgłaszania i uwzględniania uwag do projektu.  </w:t>
      </w:r>
    </w:p>
    <w:p w14:paraId="22622927" w14:textId="77777777" w:rsidR="00413081" w:rsidRPr="00B96CE0" w:rsidRDefault="005827C4" w:rsidP="00413081">
      <w:pPr>
        <w:pStyle w:val="Default"/>
        <w:spacing w:line="276" w:lineRule="auto"/>
        <w:jc w:val="both"/>
        <w:rPr>
          <w:rFonts w:ascii="Times New Roman" w:eastAsia="Carlito" w:hAnsi="Times New Roman" w:cs="Times New Roman"/>
          <w:b/>
          <w:bCs/>
          <w:color w:val="auto"/>
          <w:sz w:val="22"/>
          <w:szCs w:val="22"/>
          <w:lang w:eastAsia="en-US"/>
        </w:rPr>
      </w:pPr>
      <w:r w:rsidRPr="00B96CE0">
        <w:rPr>
          <w:rFonts w:ascii="Times New Roman" w:hAnsi="Times New Roman" w:cs="Times New Roman"/>
          <w:b/>
          <w:bCs/>
          <w:sz w:val="22"/>
          <w:szCs w:val="22"/>
        </w:rPr>
        <w:t>Stanowisko (wyjaśnienie) Zamawiającego:</w:t>
      </w:r>
      <w:r w:rsidR="00413081" w:rsidRPr="00B96CE0">
        <w:rPr>
          <w:rFonts w:ascii="Times New Roman" w:hAnsi="Times New Roman" w:cs="Times New Roman"/>
          <w:b/>
          <w:bCs/>
          <w:sz w:val="22"/>
          <w:szCs w:val="22"/>
        </w:rPr>
        <w:t xml:space="preserve"> </w:t>
      </w:r>
      <w:r w:rsidR="00413081" w:rsidRPr="00B96CE0">
        <w:rPr>
          <w:rFonts w:ascii="Times New Roman" w:eastAsia="Carlito" w:hAnsi="Times New Roman" w:cs="Times New Roman"/>
          <w:color w:val="auto"/>
          <w:sz w:val="22"/>
          <w:szCs w:val="22"/>
          <w:lang w:eastAsia="en-US"/>
        </w:rPr>
        <w:t>Zamawiający dopuszcza realizację w terminie maksymalnie do 10 grudnia 2024 roku, w tym terminie oczekuję przygotowania i oddania systemu do pracy produkcyjnej (dostarczenia sprzętu, licencji, przygotowania środowiska). Zamawiający oczekuję uruchomienia produkcyjnego w terminie do 3 miesięcy po oddaniu systemu.</w:t>
      </w:r>
    </w:p>
    <w:p w14:paraId="32F7B770" w14:textId="77777777" w:rsidR="005827C4" w:rsidRPr="00B96CE0" w:rsidRDefault="005827C4" w:rsidP="00B857B2">
      <w:pPr>
        <w:spacing w:before="60" w:after="60"/>
        <w:ind w:left="30" w:right="-72"/>
        <w:jc w:val="both"/>
        <w:rPr>
          <w:b/>
          <w:bCs/>
          <w:sz w:val="22"/>
          <w:szCs w:val="22"/>
        </w:rPr>
      </w:pPr>
    </w:p>
    <w:p w14:paraId="099A4D98" w14:textId="64451D13" w:rsidR="005827C4" w:rsidRPr="00B96CE0" w:rsidRDefault="005827C4" w:rsidP="00B857B2">
      <w:pPr>
        <w:spacing w:before="60" w:after="60"/>
        <w:ind w:left="30" w:right="-72"/>
        <w:jc w:val="both"/>
        <w:rPr>
          <w:b/>
          <w:bCs/>
          <w:sz w:val="22"/>
          <w:szCs w:val="22"/>
        </w:rPr>
      </w:pPr>
      <w:r w:rsidRPr="00B96CE0">
        <w:rPr>
          <w:b/>
          <w:bCs/>
          <w:sz w:val="22"/>
          <w:szCs w:val="22"/>
        </w:rPr>
        <w:t>Pytanie nr 9</w:t>
      </w:r>
    </w:p>
    <w:p w14:paraId="58FAD2D5"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9. Informacja o podmiotowych środkach dowodowych, pkt 9.1, ppkt 1) Oświadczenie o zatrudnianiu osób na podstawie umowy o pracę</w:t>
      </w:r>
    </w:p>
    <w:p w14:paraId="297720D4"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Pytanie:</w:t>
      </w:r>
    </w:p>
    <w:p w14:paraId="5A332A9F"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 xml:space="preserve">Wnosimy o usunięcie załącznika nr 8 do SWZ oraz wymagania dotyczącego złożenia wraz z ofertą oświadczenia o zatrudnieniu osób na podstawie umowy o pracę. Zamawiający nigdzie w warunkach udziału w postępowaniu nie zawarł informacji dotyczących wymagania zatrudnienia osób na umowę o pracę (co zresztą byłoby trudne z punktu widzenia PZP), a podmiotowe środki dowodowe zgodnie z art. 7 pkt 17 ustawy PZP mają służyć potwierdzeniu braku podstaw wkluczenia, spełniania warunków udziału w postępowaniu lub kryteriów selekcji z wyjątkiem oświadczenia o którym mowa w art. 125 ust. 1 PZP. Oświadczenie o zatrudnieniu osób na podstawie umowy o pracę w świetle zapisów SWZ nie podlega pod żadne z tych kryteriów, więc jako takie nie może być wymagane przez Zamawiającego na etapie składania ofert. Wymagania dotyczące konieczności zatrudnienia osób na podstawie umowy o pracę winny być weryfikowane na etapie realizacji zamówienia, a zasady ich weryfikacji powinny być ujęte w umowie. W niniejszym postępowaniu Zamawiający we wzorze umowy nie zawarł takowych zasad weryfikacji zatrudniania osób na podstawie umowy o pracę. </w:t>
      </w:r>
    </w:p>
    <w:p w14:paraId="77F70C25" w14:textId="77777777" w:rsidR="004A4674" w:rsidRPr="00B96CE0" w:rsidRDefault="004A4674" w:rsidP="00B857B2">
      <w:pPr>
        <w:pStyle w:val="Stopka"/>
        <w:tabs>
          <w:tab w:val="clear" w:pos="4536"/>
          <w:tab w:val="clear" w:pos="9072"/>
          <w:tab w:val="left" w:pos="1080"/>
        </w:tabs>
        <w:spacing w:line="276" w:lineRule="auto"/>
        <w:jc w:val="both"/>
        <w:rPr>
          <w:color w:val="000000" w:themeColor="text1"/>
          <w:sz w:val="22"/>
          <w:szCs w:val="22"/>
        </w:rPr>
      </w:pPr>
      <w:r w:rsidRPr="00B96CE0">
        <w:rPr>
          <w:color w:val="000000" w:themeColor="text1"/>
          <w:sz w:val="22"/>
          <w:szCs w:val="22"/>
        </w:rPr>
        <w:t xml:space="preserve">Ponadto, </w:t>
      </w:r>
      <w:r w:rsidRPr="00B96CE0">
        <w:rPr>
          <w:color w:val="000000" w:themeColor="text1"/>
          <w:sz w:val="22"/>
          <w:szCs w:val="22"/>
          <w:u w:val="single"/>
        </w:rPr>
        <w:t>ogłoszenie o zamówieniu wskazuje</w:t>
      </w:r>
      <w:r w:rsidRPr="00B96CE0">
        <w:rPr>
          <w:color w:val="000000" w:themeColor="text1"/>
          <w:sz w:val="22"/>
          <w:szCs w:val="22"/>
        </w:rPr>
        <w:t>, że oświadczenie dotyczące zatrudnienia na podstawie umowy o pracę stanowi zał. nr 1 do SWZ, natomiast zgodnie z SWZ i faktyczną numeracją naniesioną w załącznikach – zał. nr 1 stanowi formularz ofertowy, a wspomniane oświadczenie to zał. nr 8 do SWZ.</w:t>
      </w:r>
    </w:p>
    <w:p w14:paraId="2A6BDB51" w14:textId="361C1F6A" w:rsidR="00413081" w:rsidRPr="00B96CE0" w:rsidRDefault="005827C4" w:rsidP="00413081">
      <w:pPr>
        <w:spacing w:line="276" w:lineRule="auto"/>
        <w:contextualSpacing/>
        <w:jc w:val="both"/>
        <w:rPr>
          <w:b/>
          <w:bCs/>
          <w:sz w:val="22"/>
          <w:szCs w:val="22"/>
        </w:rPr>
      </w:pPr>
      <w:r w:rsidRPr="00B96CE0">
        <w:rPr>
          <w:b/>
          <w:bCs/>
          <w:sz w:val="22"/>
          <w:szCs w:val="22"/>
        </w:rPr>
        <w:t>Stanowisko (wyjaśnienie) Zamawiającego:</w:t>
      </w:r>
      <w:r w:rsidR="00413081" w:rsidRPr="00B96CE0">
        <w:rPr>
          <w:sz w:val="22"/>
          <w:szCs w:val="22"/>
        </w:rPr>
        <w:t xml:space="preserve">. </w:t>
      </w:r>
      <w:r w:rsidR="00021030" w:rsidRPr="00B96CE0">
        <w:rPr>
          <w:sz w:val="22"/>
          <w:szCs w:val="22"/>
        </w:rPr>
        <w:t xml:space="preserve">Zamawiający </w:t>
      </w:r>
      <w:r w:rsidR="004C6723">
        <w:rPr>
          <w:sz w:val="22"/>
          <w:szCs w:val="22"/>
        </w:rPr>
        <w:t xml:space="preserve">podtrzymuje </w:t>
      </w:r>
      <w:r w:rsidR="00021030" w:rsidRPr="00B96CE0">
        <w:rPr>
          <w:sz w:val="22"/>
          <w:szCs w:val="22"/>
        </w:rPr>
        <w:t>zapis</w:t>
      </w:r>
      <w:r w:rsidR="004C6723">
        <w:rPr>
          <w:sz w:val="22"/>
          <w:szCs w:val="22"/>
        </w:rPr>
        <w:t>y</w:t>
      </w:r>
      <w:r w:rsidR="00021030" w:rsidRPr="00B96CE0">
        <w:rPr>
          <w:sz w:val="22"/>
          <w:szCs w:val="22"/>
        </w:rPr>
        <w:t xml:space="preserve"> w tym zakresie. </w:t>
      </w:r>
      <w:r w:rsidR="004C6723">
        <w:rPr>
          <w:sz w:val="22"/>
          <w:szCs w:val="22"/>
        </w:rPr>
        <w:t xml:space="preserve">            </w:t>
      </w:r>
      <w:bookmarkStart w:id="2" w:name="_GoBack"/>
      <w:bookmarkEnd w:id="2"/>
      <w:r w:rsidR="004C6723">
        <w:rPr>
          <w:sz w:val="22"/>
          <w:szCs w:val="22"/>
        </w:rPr>
        <w:t>W związku z modyfikacją treści m.in. rozdziału 4 pkt 4.2</w:t>
      </w:r>
    </w:p>
    <w:p w14:paraId="7F9F65E7" w14:textId="06C98B85" w:rsidR="005827C4" w:rsidRDefault="005827C4" w:rsidP="00B857B2">
      <w:pPr>
        <w:spacing w:after="40"/>
        <w:ind w:left="30" w:right="-72"/>
        <w:jc w:val="both"/>
        <w:rPr>
          <w:b/>
          <w:bCs/>
          <w:sz w:val="22"/>
          <w:szCs w:val="22"/>
        </w:rPr>
      </w:pPr>
    </w:p>
    <w:p w14:paraId="59E0BCEF" w14:textId="77777777" w:rsidR="00B96CE0" w:rsidRPr="00B96CE0" w:rsidRDefault="00B96CE0" w:rsidP="00B857B2">
      <w:pPr>
        <w:spacing w:after="40"/>
        <w:ind w:left="30" w:right="-72"/>
        <w:jc w:val="both"/>
        <w:rPr>
          <w:b/>
          <w:bCs/>
          <w:sz w:val="22"/>
          <w:szCs w:val="22"/>
        </w:rPr>
      </w:pPr>
    </w:p>
    <w:p w14:paraId="21155D22" w14:textId="592DDB8A" w:rsidR="005827C4" w:rsidRPr="00B96CE0" w:rsidRDefault="005827C4" w:rsidP="00B857B2">
      <w:pPr>
        <w:spacing w:before="60" w:after="60"/>
        <w:ind w:left="30" w:right="-72"/>
        <w:jc w:val="both"/>
        <w:rPr>
          <w:b/>
          <w:bCs/>
          <w:sz w:val="22"/>
          <w:szCs w:val="22"/>
        </w:rPr>
      </w:pPr>
      <w:r w:rsidRPr="00B96CE0">
        <w:rPr>
          <w:b/>
          <w:bCs/>
          <w:sz w:val="22"/>
          <w:szCs w:val="22"/>
        </w:rPr>
        <w:lastRenderedPageBreak/>
        <w:t>Pytanie nr 10</w:t>
      </w:r>
    </w:p>
    <w:p w14:paraId="1074217B"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9. Informacja o podmiotowych środkach dowodowych, pkt 9.2, lp. 1: Wykaz dostaw lub usług</w:t>
      </w:r>
    </w:p>
    <w:tbl>
      <w:tblPr>
        <w:tblW w:w="94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67"/>
      </w:tblGrid>
      <w:tr w:rsidR="004A4674" w:rsidRPr="00B96CE0" w14:paraId="569E32EC" w14:textId="77777777" w:rsidTr="00E123BC">
        <w:tc>
          <w:tcPr>
            <w:tcW w:w="709" w:type="dxa"/>
            <w:tcBorders>
              <w:top w:val="single" w:sz="4" w:space="0" w:color="auto"/>
              <w:left w:val="single" w:sz="4" w:space="0" w:color="auto"/>
              <w:bottom w:val="single" w:sz="4" w:space="0" w:color="auto"/>
              <w:right w:val="single" w:sz="4" w:space="0" w:color="auto"/>
            </w:tcBorders>
            <w:hideMark/>
          </w:tcPr>
          <w:p w14:paraId="5EB66E80" w14:textId="77777777" w:rsidR="004A4674" w:rsidRPr="00B96CE0" w:rsidRDefault="004A4674" w:rsidP="00B857B2">
            <w:pPr>
              <w:spacing w:before="120" w:after="120" w:line="276" w:lineRule="auto"/>
              <w:jc w:val="both"/>
              <w:rPr>
                <w:sz w:val="22"/>
                <w:szCs w:val="22"/>
              </w:rPr>
            </w:pPr>
            <w:r w:rsidRPr="00B96CE0">
              <w:rPr>
                <w:b/>
                <w:sz w:val="22"/>
                <w:szCs w:val="22"/>
              </w:rPr>
              <w:t>Lp.</w:t>
            </w:r>
          </w:p>
        </w:tc>
        <w:tc>
          <w:tcPr>
            <w:tcW w:w="8767" w:type="dxa"/>
            <w:tcBorders>
              <w:top w:val="single" w:sz="4" w:space="0" w:color="auto"/>
              <w:left w:val="single" w:sz="4" w:space="0" w:color="auto"/>
              <w:bottom w:val="single" w:sz="4" w:space="0" w:color="auto"/>
              <w:right w:val="single" w:sz="4" w:space="0" w:color="auto"/>
            </w:tcBorders>
            <w:hideMark/>
          </w:tcPr>
          <w:p w14:paraId="17BA06A9" w14:textId="77777777" w:rsidR="004A4674" w:rsidRPr="00B96CE0" w:rsidRDefault="004A4674" w:rsidP="00B857B2">
            <w:pPr>
              <w:spacing w:before="120" w:after="120" w:line="276" w:lineRule="auto"/>
              <w:jc w:val="both"/>
              <w:rPr>
                <w:sz w:val="22"/>
                <w:szCs w:val="22"/>
              </w:rPr>
            </w:pPr>
            <w:r w:rsidRPr="00B96CE0">
              <w:rPr>
                <w:b/>
                <w:sz w:val="22"/>
                <w:szCs w:val="22"/>
              </w:rPr>
              <w:t>Wymagany dokument</w:t>
            </w:r>
          </w:p>
        </w:tc>
      </w:tr>
      <w:tr w:rsidR="004A4674" w:rsidRPr="00B96CE0" w14:paraId="4E23C4C6" w14:textId="77777777" w:rsidTr="00E123BC">
        <w:tc>
          <w:tcPr>
            <w:tcW w:w="709" w:type="dxa"/>
            <w:tcBorders>
              <w:top w:val="single" w:sz="4" w:space="0" w:color="auto"/>
              <w:left w:val="single" w:sz="4" w:space="0" w:color="auto"/>
              <w:bottom w:val="single" w:sz="4" w:space="0" w:color="auto"/>
              <w:right w:val="single" w:sz="4" w:space="0" w:color="auto"/>
            </w:tcBorders>
            <w:hideMark/>
          </w:tcPr>
          <w:p w14:paraId="0E14640D" w14:textId="77777777" w:rsidR="004A4674" w:rsidRPr="00B96CE0" w:rsidRDefault="004A4674" w:rsidP="00B857B2">
            <w:pPr>
              <w:spacing w:before="120" w:after="120" w:line="360" w:lineRule="auto"/>
              <w:jc w:val="both"/>
              <w:rPr>
                <w:sz w:val="22"/>
                <w:szCs w:val="22"/>
              </w:rPr>
            </w:pPr>
            <w:r w:rsidRPr="00B96CE0">
              <w:rPr>
                <w:sz w:val="22"/>
                <w:szCs w:val="22"/>
              </w:rPr>
              <w:t>1</w:t>
            </w:r>
          </w:p>
        </w:tc>
        <w:tc>
          <w:tcPr>
            <w:tcW w:w="8767" w:type="dxa"/>
            <w:tcBorders>
              <w:top w:val="single" w:sz="4" w:space="0" w:color="auto"/>
              <w:left w:val="single" w:sz="4" w:space="0" w:color="auto"/>
              <w:bottom w:val="single" w:sz="4" w:space="0" w:color="auto"/>
              <w:right w:val="single" w:sz="4" w:space="0" w:color="auto"/>
            </w:tcBorders>
            <w:hideMark/>
          </w:tcPr>
          <w:p w14:paraId="3F4EF1CF" w14:textId="77777777" w:rsidR="004A4674" w:rsidRPr="00B96CE0" w:rsidRDefault="004A4674" w:rsidP="00B857B2">
            <w:pPr>
              <w:spacing w:before="120" w:line="360" w:lineRule="auto"/>
              <w:jc w:val="both"/>
              <w:rPr>
                <w:b/>
                <w:bCs/>
                <w:sz w:val="22"/>
                <w:szCs w:val="22"/>
              </w:rPr>
            </w:pPr>
            <w:r w:rsidRPr="00B96CE0">
              <w:rPr>
                <w:b/>
                <w:bCs/>
                <w:sz w:val="22"/>
                <w:szCs w:val="22"/>
              </w:rPr>
              <w:t>Wykaz dostaw lub usług</w:t>
            </w:r>
          </w:p>
          <w:p w14:paraId="529F56AF" w14:textId="77777777" w:rsidR="004A4674" w:rsidRPr="00B96CE0" w:rsidRDefault="004A4674" w:rsidP="00B857B2">
            <w:pPr>
              <w:spacing w:after="120" w:line="360" w:lineRule="auto"/>
              <w:jc w:val="both"/>
              <w:rPr>
                <w:sz w:val="22"/>
                <w:szCs w:val="22"/>
              </w:rPr>
            </w:pPr>
            <w:r w:rsidRPr="00B96CE0">
              <w:rPr>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45CD522A" w14:textId="77777777" w:rsidR="004A4674" w:rsidRPr="00B96CE0" w:rsidRDefault="004A4674" w:rsidP="00B857B2">
            <w:pPr>
              <w:spacing w:after="120" w:line="360" w:lineRule="auto"/>
              <w:jc w:val="both"/>
              <w:rPr>
                <w:color w:val="000000" w:themeColor="text1"/>
                <w:sz w:val="22"/>
                <w:szCs w:val="22"/>
              </w:rPr>
            </w:pPr>
            <w:r w:rsidRPr="00B96CE0">
              <w:rPr>
                <w:b/>
                <w:bCs/>
                <w:sz w:val="22"/>
                <w:szCs w:val="22"/>
              </w:rPr>
              <w:t xml:space="preserve">Minimalny poziom </w:t>
            </w:r>
            <w:r w:rsidRPr="00B96CE0">
              <w:rPr>
                <w:b/>
                <w:bCs/>
                <w:sz w:val="22"/>
                <w:szCs w:val="22"/>
                <w:u w:val="single"/>
              </w:rPr>
              <w:t>ewentualnie</w:t>
            </w:r>
            <w:r w:rsidRPr="00B96CE0">
              <w:rPr>
                <w:b/>
                <w:bCs/>
                <w:sz w:val="22"/>
                <w:szCs w:val="22"/>
              </w:rPr>
              <w:t xml:space="preserve"> wymaganych standardów</w:t>
            </w:r>
            <w:r w:rsidRPr="00B96CE0">
              <w:rPr>
                <w:sz w:val="22"/>
                <w:szCs w:val="22"/>
              </w:rPr>
              <w:t>:</w:t>
            </w:r>
          </w:p>
          <w:p w14:paraId="70D5DFE2" w14:textId="77777777" w:rsidR="004A4674" w:rsidRPr="00B96CE0" w:rsidRDefault="004A4674" w:rsidP="00B857B2">
            <w:pPr>
              <w:spacing w:after="120" w:line="360" w:lineRule="auto"/>
              <w:jc w:val="both"/>
              <w:rPr>
                <w:color w:val="000000" w:themeColor="text1"/>
                <w:sz w:val="22"/>
                <w:szCs w:val="22"/>
              </w:rPr>
            </w:pPr>
            <w:r w:rsidRPr="00B96CE0">
              <w:rPr>
                <w:color w:val="000000" w:themeColor="text1"/>
                <w:sz w:val="22"/>
                <w:szCs w:val="22"/>
              </w:rPr>
              <w:t>Zamawiający uzna warunek za spełniony jeżeli Wykonawca wykaże, że w okresie ostatnich trzech lat przed upływem terminu składania ofert, a jeżeli okres prowadzenia działalności jest krótszy - w tym okresie, wykonał należycie:</w:t>
            </w:r>
          </w:p>
          <w:p w14:paraId="57FADE02" w14:textId="77777777" w:rsidR="004A4674" w:rsidRPr="00B96CE0" w:rsidRDefault="004A4674" w:rsidP="00B857B2">
            <w:pPr>
              <w:spacing w:after="120" w:line="360" w:lineRule="auto"/>
              <w:jc w:val="both"/>
              <w:rPr>
                <w:sz w:val="22"/>
                <w:szCs w:val="22"/>
              </w:rPr>
            </w:pPr>
            <w:r w:rsidRPr="00B96CE0">
              <w:rPr>
                <w:color w:val="FF0000"/>
                <w:sz w:val="22"/>
                <w:szCs w:val="22"/>
              </w:rPr>
              <w:t xml:space="preserve">- </w:t>
            </w:r>
            <w:r w:rsidRPr="00B96CE0">
              <w:rPr>
                <w:b/>
                <w:bCs/>
                <w:sz w:val="22"/>
                <w:szCs w:val="22"/>
                <w:u w:val="single"/>
              </w:rPr>
              <w:t>co najmniej dwa zamówienia, w ramach każdego z nich Wykonawca: wdrożył systemem klasy SEOD, przeprowadził szkolenie dla min. 5 pracowników Zamawiającego z zakresu administrowania oraz ich użytkowania przez personel szpitala, w ramach każdego z zamówienia wartość powyższego zakresu wynosiła min. 700 000 PLN brutto wraz z załączeniem dowodu/ów potwierdzających że wskazana usługa została wykonana lub jest wykonywana należycie - załącznik nr 10 do SWZ.</w:t>
            </w:r>
          </w:p>
        </w:tc>
      </w:tr>
    </w:tbl>
    <w:p w14:paraId="4D40B5CC"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p>
    <w:p w14:paraId="468B3318"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Pytanie:</w:t>
      </w:r>
    </w:p>
    <w:p w14:paraId="6533ED58"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Wnosimy o zmianę zapisów w w/w punkcie dotyczących wykazu usług lub dostaw:</w:t>
      </w:r>
    </w:p>
    <w:p w14:paraId="142529B4"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p>
    <w:p w14:paraId="70BDA4F8" w14:textId="77777777" w:rsidR="004A4674" w:rsidRPr="00B96CE0" w:rsidRDefault="004A4674" w:rsidP="00B857B2">
      <w:pPr>
        <w:pStyle w:val="Default"/>
        <w:numPr>
          <w:ilvl w:val="0"/>
          <w:numId w:val="8"/>
        </w:numPr>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lastRenderedPageBreak/>
        <w:t>Wykreślenie sformułowania „Minimalny poziom ewentualnie wymaganych standardów” – lub wyjaśnienie, co Zamawiający rozumie przez sformułowanie „ewentualnie wymaganych”? Zamawiający powinien w sposób jasny i nie budzący wątpliwości sformułować minimalne warunki udziału w postępowaniu, a nie określać je jako ewentualne  - co pozostawia dowolność Wykonawcom do ich spełnienia lub nie.</w:t>
      </w:r>
    </w:p>
    <w:p w14:paraId="366EC258" w14:textId="77777777" w:rsidR="004A4674" w:rsidRPr="00B96CE0" w:rsidRDefault="004A4674" w:rsidP="00B857B2">
      <w:pPr>
        <w:pStyle w:val="Default"/>
        <w:numPr>
          <w:ilvl w:val="0"/>
          <w:numId w:val="8"/>
        </w:numPr>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 xml:space="preserve">Modyfikację warunków udziału w postępowaniu dotyczącą określenia „system klasy SEOD”. W ogólnie przyjętej nomenklaturze stosuje się pojęcie system klasy ERP, ale nie funkcjonuje pojęcie system klasy SEOD. Zamawiający w OPZ używa skrótu SEOD do systemu elektronicznego obiegu dokumentów, ale jest to raczej indywidualnie przyjęty skrót w tej dokumentacji niż ogólnie przyjęte nazewnictwo. </w:t>
      </w:r>
    </w:p>
    <w:p w14:paraId="5222745F" w14:textId="77777777" w:rsidR="004A4674" w:rsidRPr="00B96CE0" w:rsidRDefault="004A4674" w:rsidP="00B857B2">
      <w:pPr>
        <w:pStyle w:val="Default"/>
        <w:numPr>
          <w:ilvl w:val="0"/>
          <w:numId w:val="8"/>
        </w:numPr>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Modyfikację warunków udziału w postępowaniu w powyższym zakresie, z uwzględnieniem proporcjonalności wymagań do oszacowanej przez Zamawiającego wartości zamówienia i przyjętej na rynku praktyki, że wymagane od Wykonawcy doświadczenie określa się na ok. połowę szacowanej wartości zamówienia na np. następujące.:</w:t>
      </w:r>
    </w:p>
    <w:p w14:paraId="0ED74884" w14:textId="77777777" w:rsidR="004A4674" w:rsidRPr="00B96CE0" w:rsidRDefault="004A4674" w:rsidP="00B857B2">
      <w:pPr>
        <w:pStyle w:val="Akapitzlist"/>
        <w:spacing w:line="276" w:lineRule="auto"/>
        <w:ind w:left="720"/>
        <w:jc w:val="both"/>
        <w:rPr>
          <w:rFonts w:ascii="Times New Roman" w:hAnsi="Times New Roman" w:cs="Times New Roman"/>
          <w:i/>
          <w:iCs/>
          <w:color w:val="000000" w:themeColor="text1"/>
        </w:rPr>
      </w:pPr>
      <w:r w:rsidRPr="00B96CE0">
        <w:rPr>
          <w:rFonts w:ascii="Times New Roman" w:hAnsi="Times New Roman" w:cs="Times New Roman"/>
          <w:i/>
          <w:iCs/>
          <w:color w:val="000000" w:themeColor="text1"/>
        </w:rPr>
        <w:t>Zamawiający uzna warunek za spełniony, jeżeli Wykonawca wykaże, że w okresie ostatnich trzech lat przed upływem terminu składania ofert, a jeżeli okres prowadzenia działalności jest krótszy - w tym okresie, wykonał należycie:</w:t>
      </w:r>
    </w:p>
    <w:p w14:paraId="7405A7EC" w14:textId="77777777" w:rsidR="004A4674" w:rsidRPr="00B96CE0" w:rsidRDefault="004A4674" w:rsidP="00B857B2">
      <w:pPr>
        <w:pStyle w:val="Default"/>
        <w:spacing w:line="276" w:lineRule="auto"/>
        <w:ind w:left="720"/>
        <w:jc w:val="both"/>
        <w:rPr>
          <w:rFonts w:ascii="Times New Roman" w:hAnsi="Times New Roman" w:cs="Times New Roman"/>
          <w:i/>
          <w:iCs/>
          <w:sz w:val="22"/>
          <w:szCs w:val="22"/>
        </w:rPr>
      </w:pPr>
      <w:r w:rsidRPr="00B96CE0">
        <w:rPr>
          <w:rFonts w:ascii="Times New Roman" w:hAnsi="Times New Roman" w:cs="Times New Roman"/>
          <w:i/>
          <w:iCs/>
          <w:color w:val="auto"/>
          <w:sz w:val="22"/>
          <w:szCs w:val="22"/>
        </w:rPr>
        <w:t>co najmniej dwa zamówienia</w:t>
      </w:r>
      <w:r w:rsidRPr="00B96CE0">
        <w:rPr>
          <w:rFonts w:ascii="Times New Roman" w:hAnsi="Times New Roman" w:cs="Times New Roman"/>
          <w:i/>
          <w:iCs/>
          <w:sz w:val="22"/>
          <w:szCs w:val="22"/>
        </w:rPr>
        <w:t xml:space="preserve"> o wartości nie mniejszej niż 300 000,00 złotych brutto każde, obejmujące wdrożenie systemu do elektronicznego systemu obiegu dokumentów, co najmniej w następujących obszarach funkcjonalnych (każde z zamówień):</w:t>
      </w:r>
    </w:p>
    <w:p w14:paraId="1807FCE0" w14:textId="77777777" w:rsidR="004A4674" w:rsidRPr="00B96CE0" w:rsidRDefault="004A4674" w:rsidP="00B857B2">
      <w:pPr>
        <w:pStyle w:val="Default"/>
        <w:spacing w:line="276" w:lineRule="auto"/>
        <w:ind w:left="851" w:hanging="142"/>
        <w:jc w:val="both"/>
        <w:rPr>
          <w:rFonts w:ascii="Times New Roman" w:hAnsi="Times New Roman" w:cs="Times New Roman"/>
          <w:i/>
          <w:iCs/>
          <w:sz w:val="22"/>
          <w:szCs w:val="22"/>
        </w:rPr>
      </w:pPr>
      <w:r w:rsidRPr="00B96CE0">
        <w:rPr>
          <w:rFonts w:ascii="Times New Roman" w:hAnsi="Times New Roman" w:cs="Times New Roman"/>
          <w:i/>
          <w:iCs/>
          <w:sz w:val="22"/>
          <w:szCs w:val="22"/>
        </w:rPr>
        <w:t>-</w:t>
      </w:r>
      <w:r w:rsidRPr="00B96CE0">
        <w:rPr>
          <w:rFonts w:ascii="Times New Roman" w:hAnsi="Times New Roman" w:cs="Times New Roman"/>
          <w:i/>
          <w:iCs/>
          <w:sz w:val="22"/>
          <w:szCs w:val="22"/>
        </w:rPr>
        <w:tab/>
        <w:t>dedykowanego rejestru i obiegu korespondencji przychodzącej, wychodzącej i wewnętrznej,</w:t>
      </w:r>
    </w:p>
    <w:p w14:paraId="057CE5D6" w14:textId="77777777" w:rsidR="004A4674" w:rsidRPr="00B96CE0" w:rsidRDefault="004A4674" w:rsidP="00B857B2">
      <w:pPr>
        <w:pStyle w:val="Default"/>
        <w:spacing w:line="276" w:lineRule="auto"/>
        <w:ind w:left="851" w:hanging="142"/>
        <w:jc w:val="both"/>
        <w:rPr>
          <w:rFonts w:ascii="Times New Roman" w:hAnsi="Times New Roman" w:cs="Times New Roman"/>
          <w:i/>
          <w:iCs/>
          <w:sz w:val="22"/>
          <w:szCs w:val="22"/>
        </w:rPr>
      </w:pPr>
      <w:r w:rsidRPr="00B96CE0">
        <w:rPr>
          <w:rFonts w:ascii="Times New Roman" w:hAnsi="Times New Roman" w:cs="Times New Roman"/>
          <w:i/>
          <w:iCs/>
          <w:sz w:val="22"/>
          <w:szCs w:val="22"/>
        </w:rPr>
        <w:t>- dedykowanego rejestru umów</w:t>
      </w:r>
    </w:p>
    <w:p w14:paraId="2389E8A8" w14:textId="77777777" w:rsidR="004A4674" w:rsidRPr="00B96CE0" w:rsidRDefault="004A4674" w:rsidP="00B857B2">
      <w:pPr>
        <w:pStyle w:val="Default"/>
        <w:spacing w:line="276" w:lineRule="auto"/>
        <w:ind w:left="851" w:hanging="142"/>
        <w:jc w:val="both"/>
        <w:rPr>
          <w:rFonts w:ascii="Times New Roman" w:hAnsi="Times New Roman" w:cs="Times New Roman"/>
          <w:i/>
          <w:iCs/>
          <w:sz w:val="22"/>
          <w:szCs w:val="22"/>
        </w:rPr>
      </w:pPr>
      <w:r w:rsidRPr="00B96CE0">
        <w:rPr>
          <w:rFonts w:ascii="Times New Roman" w:hAnsi="Times New Roman" w:cs="Times New Roman"/>
          <w:i/>
          <w:iCs/>
          <w:sz w:val="22"/>
          <w:szCs w:val="22"/>
        </w:rPr>
        <w:t>-</w:t>
      </w:r>
      <w:r w:rsidRPr="00B96CE0">
        <w:rPr>
          <w:rFonts w:ascii="Times New Roman" w:hAnsi="Times New Roman" w:cs="Times New Roman"/>
          <w:i/>
          <w:iCs/>
          <w:sz w:val="22"/>
          <w:szCs w:val="22"/>
        </w:rPr>
        <w:tab/>
        <w:t xml:space="preserve">integracji systemu obiegu dokumentów z systemem ERP w zakresie związanym z pobieraniem z systemu ERP bazy kontrahentów, </w:t>
      </w:r>
    </w:p>
    <w:p w14:paraId="0A5C429C" w14:textId="7CAF4B6C" w:rsidR="004A4674" w:rsidRPr="00B96CE0" w:rsidRDefault="004A4674" w:rsidP="00B857B2">
      <w:pPr>
        <w:spacing w:before="60" w:after="60"/>
        <w:ind w:left="30" w:right="-72"/>
        <w:jc w:val="both"/>
        <w:rPr>
          <w:b/>
          <w:bCs/>
          <w:sz w:val="22"/>
          <w:szCs w:val="22"/>
        </w:rPr>
      </w:pPr>
      <w:r w:rsidRPr="00B96CE0">
        <w:rPr>
          <w:i/>
          <w:iCs/>
          <w:sz w:val="22"/>
          <w:szCs w:val="22"/>
        </w:rPr>
        <w:t>oraz przeprowadzenie szkoleń dla minimum 5 pracowników Zamawiającego z zakresu administrowania i użytkowania systemu wraz z załączeniem dowodu/ów potwierdzających że wskazane zamówienie zostało wykonane lub jest wykonywane należycie - załącznik nr 10 do SWZ</w:t>
      </w:r>
    </w:p>
    <w:p w14:paraId="4BA2B1E6" w14:textId="77777777"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p>
    <w:p w14:paraId="5C36EA82" w14:textId="77777777" w:rsidR="00413081" w:rsidRPr="00B96CE0" w:rsidRDefault="00413081" w:rsidP="00413081">
      <w:pPr>
        <w:pStyle w:val="Default"/>
        <w:numPr>
          <w:ilvl w:val="0"/>
          <w:numId w:val="17"/>
        </w:numPr>
        <w:spacing w:line="276" w:lineRule="auto"/>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Zamawiający wykreśla sformułowanie: „Minimalny poziom ewentualnie wymaganych standardów”</w:t>
      </w:r>
    </w:p>
    <w:p w14:paraId="41CF64ED" w14:textId="77777777" w:rsidR="00413081" w:rsidRPr="00B96CE0" w:rsidRDefault="00413081" w:rsidP="00413081">
      <w:pPr>
        <w:pStyle w:val="Default"/>
        <w:numPr>
          <w:ilvl w:val="0"/>
          <w:numId w:val="17"/>
        </w:numPr>
        <w:spacing w:line="276" w:lineRule="auto"/>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Zamawiający poprzez skrót system klasy SEOD rozumie: Systemu Elektronicznego Obiegu Dokumentów  - SEOD (nie dot. systemu klasy ERP),</w:t>
      </w:r>
    </w:p>
    <w:p w14:paraId="4C5FC0EC" w14:textId="77777777" w:rsidR="00413081" w:rsidRPr="00B96CE0" w:rsidRDefault="00413081" w:rsidP="00413081">
      <w:pPr>
        <w:pStyle w:val="Default"/>
        <w:numPr>
          <w:ilvl w:val="0"/>
          <w:numId w:val="17"/>
        </w:numPr>
        <w:spacing w:line="276" w:lineRule="auto"/>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Zamawiający modyfikuje wymagania w punkcie „C” na poniższe:</w:t>
      </w:r>
    </w:p>
    <w:p w14:paraId="0C682C73" w14:textId="77777777" w:rsidR="00413081" w:rsidRPr="00B96CE0" w:rsidRDefault="00413081" w:rsidP="00413081">
      <w:pPr>
        <w:pStyle w:val="Akapitzlist"/>
        <w:spacing w:line="276" w:lineRule="auto"/>
        <w:jc w:val="both"/>
        <w:rPr>
          <w:rFonts w:ascii="Times New Roman" w:hAnsi="Times New Roman" w:cs="Times New Roman"/>
        </w:rPr>
      </w:pPr>
      <w:r w:rsidRPr="00B96CE0">
        <w:rPr>
          <w:rFonts w:ascii="Times New Roman" w:hAnsi="Times New Roman" w:cs="Times New Roman"/>
        </w:rPr>
        <w:t>„Zamawiający uzna warunek za spełniony jeżeli Wykonawca wykaże, że w okresie ostatnich trzech lat przed upływem terminu składania ofert, a jeżeli okres prowadzenia działalności jest krótszy - w tym okresie, wykonał należycie:</w:t>
      </w:r>
    </w:p>
    <w:p w14:paraId="137DDDD8" w14:textId="77777777" w:rsidR="00413081" w:rsidRPr="00B96CE0" w:rsidRDefault="00413081" w:rsidP="00413081">
      <w:pPr>
        <w:pStyle w:val="Default"/>
        <w:spacing w:line="276" w:lineRule="auto"/>
        <w:ind w:left="720"/>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 xml:space="preserve">co najmniej dwa zamówienia o wartości nie mniejszej niż 300 000,00 złotych brutto każde dla </w:t>
      </w:r>
      <w:r w:rsidRPr="00B96CE0">
        <w:rPr>
          <w:rFonts w:ascii="Times New Roman" w:eastAsia="Aptos" w:hAnsi="Times New Roman" w:cs="Times New Roman"/>
          <w:color w:val="auto"/>
          <w:sz w:val="22"/>
          <w:szCs w:val="22"/>
        </w:rPr>
        <w:t>podmiotu leczniczego realizującego świadczenia szpitalne</w:t>
      </w:r>
      <w:r w:rsidRPr="00B96CE0">
        <w:rPr>
          <w:rFonts w:ascii="Times New Roman" w:hAnsi="Times New Roman" w:cs="Times New Roman"/>
          <w:color w:val="auto"/>
          <w:sz w:val="22"/>
          <w:szCs w:val="22"/>
        </w:rPr>
        <w:t>, obejmujące wdrożenie systemu do elektronicznego systemu obiegu dokumentów, co najmniej w następujących obszarach funkcjonalnych (każde z zamówień):</w:t>
      </w:r>
    </w:p>
    <w:p w14:paraId="5EB4656F" w14:textId="77777777" w:rsidR="00413081" w:rsidRPr="00B96CE0" w:rsidRDefault="00413081" w:rsidP="00413081">
      <w:pPr>
        <w:pStyle w:val="Default"/>
        <w:spacing w:line="276" w:lineRule="auto"/>
        <w:ind w:left="851" w:hanging="142"/>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w:t>
      </w:r>
      <w:r w:rsidRPr="00B96CE0">
        <w:rPr>
          <w:rFonts w:ascii="Times New Roman" w:hAnsi="Times New Roman" w:cs="Times New Roman"/>
          <w:color w:val="auto"/>
          <w:sz w:val="22"/>
          <w:szCs w:val="22"/>
        </w:rPr>
        <w:tab/>
        <w:t>dedykowanego rejestru i obiegu korespondencji przychodzącej, wychodzącej i wewnętrznej,</w:t>
      </w:r>
    </w:p>
    <w:p w14:paraId="49A4357B" w14:textId="77777777" w:rsidR="00413081" w:rsidRPr="00B96CE0" w:rsidRDefault="00413081" w:rsidP="00413081">
      <w:pPr>
        <w:pStyle w:val="Default"/>
        <w:spacing w:line="276" w:lineRule="auto"/>
        <w:ind w:left="851" w:hanging="142"/>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 dedykowanego rejestru umów</w:t>
      </w:r>
    </w:p>
    <w:p w14:paraId="3BA48793" w14:textId="77777777" w:rsidR="00413081" w:rsidRPr="00B96CE0" w:rsidRDefault="00413081" w:rsidP="00413081">
      <w:pPr>
        <w:pStyle w:val="Default"/>
        <w:spacing w:line="276" w:lineRule="auto"/>
        <w:ind w:left="709"/>
        <w:jc w:val="both"/>
        <w:rPr>
          <w:rFonts w:ascii="Times New Roman" w:hAnsi="Times New Roman" w:cs="Times New Roman"/>
          <w:color w:val="auto"/>
          <w:sz w:val="22"/>
          <w:szCs w:val="22"/>
        </w:rPr>
      </w:pPr>
      <w:r w:rsidRPr="00B96CE0">
        <w:rPr>
          <w:rFonts w:ascii="Times New Roman" w:hAnsi="Times New Roman" w:cs="Times New Roman"/>
          <w:color w:val="auto"/>
          <w:sz w:val="22"/>
          <w:szCs w:val="22"/>
        </w:rPr>
        <w:t>oraz przeprowadzenie szkoleń dla minimum 5 pracowników Zamawiającego z zakresu administrowania i użytkowania systemu wraz z załączeniem dowodu/ów potwierdzających że wskazane zamówienie zostało wykonane lub jest wykonywane należycie - załącznik nr 10 do SWZ.”</w:t>
      </w:r>
    </w:p>
    <w:p w14:paraId="271B451B" w14:textId="77777777" w:rsidR="00413081" w:rsidRDefault="00413081" w:rsidP="00B857B2">
      <w:pPr>
        <w:spacing w:after="40"/>
        <w:ind w:left="30" w:right="-72"/>
        <w:jc w:val="both"/>
        <w:rPr>
          <w:b/>
          <w:bCs/>
          <w:sz w:val="22"/>
          <w:szCs w:val="22"/>
        </w:rPr>
      </w:pPr>
    </w:p>
    <w:p w14:paraId="1DBCF8C3" w14:textId="77777777" w:rsidR="00B96CE0" w:rsidRPr="00B96CE0" w:rsidRDefault="00B96CE0" w:rsidP="00B857B2">
      <w:pPr>
        <w:spacing w:after="40"/>
        <w:ind w:left="30" w:right="-72"/>
        <w:jc w:val="both"/>
        <w:rPr>
          <w:b/>
          <w:bCs/>
          <w:sz w:val="22"/>
          <w:szCs w:val="22"/>
        </w:rPr>
      </w:pPr>
    </w:p>
    <w:p w14:paraId="3B8FA882" w14:textId="6DCB5613" w:rsidR="005827C4" w:rsidRPr="00B96CE0" w:rsidRDefault="005827C4" w:rsidP="00413081">
      <w:pPr>
        <w:spacing w:before="60" w:after="60"/>
        <w:ind w:right="-72"/>
        <w:jc w:val="both"/>
        <w:rPr>
          <w:b/>
          <w:bCs/>
          <w:sz w:val="22"/>
          <w:szCs w:val="22"/>
        </w:rPr>
      </w:pPr>
      <w:r w:rsidRPr="00B96CE0">
        <w:rPr>
          <w:b/>
          <w:bCs/>
          <w:sz w:val="22"/>
          <w:szCs w:val="22"/>
        </w:rPr>
        <w:lastRenderedPageBreak/>
        <w:t>Pytanie nr 11</w:t>
      </w:r>
    </w:p>
    <w:p w14:paraId="386B3D9F"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9. Informacja o podmiotowych środkach dowodowych, pkt 9.2, lp. 2: Wykaz osób</w:t>
      </w:r>
    </w:p>
    <w:tbl>
      <w:tblPr>
        <w:tblW w:w="94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67"/>
      </w:tblGrid>
      <w:tr w:rsidR="004A4674" w:rsidRPr="00B96CE0" w14:paraId="7119A111" w14:textId="77777777" w:rsidTr="00E123BC">
        <w:tc>
          <w:tcPr>
            <w:tcW w:w="709" w:type="dxa"/>
            <w:tcBorders>
              <w:top w:val="single" w:sz="4" w:space="0" w:color="auto"/>
              <w:left w:val="single" w:sz="4" w:space="0" w:color="auto"/>
              <w:bottom w:val="single" w:sz="4" w:space="0" w:color="auto"/>
              <w:right w:val="single" w:sz="4" w:space="0" w:color="auto"/>
            </w:tcBorders>
            <w:hideMark/>
          </w:tcPr>
          <w:p w14:paraId="649FE0C5" w14:textId="77777777" w:rsidR="004A4674" w:rsidRPr="00B96CE0" w:rsidRDefault="004A4674" w:rsidP="00B857B2">
            <w:pPr>
              <w:spacing w:before="120" w:after="120" w:line="276" w:lineRule="auto"/>
              <w:jc w:val="both"/>
              <w:rPr>
                <w:sz w:val="22"/>
                <w:szCs w:val="22"/>
              </w:rPr>
            </w:pPr>
            <w:r w:rsidRPr="00B96CE0">
              <w:rPr>
                <w:b/>
                <w:sz w:val="22"/>
                <w:szCs w:val="22"/>
              </w:rPr>
              <w:t>Lp.</w:t>
            </w:r>
          </w:p>
        </w:tc>
        <w:tc>
          <w:tcPr>
            <w:tcW w:w="8767" w:type="dxa"/>
            <w:tcBorders>
              <w:top w:val="single" w:sz="4" w:space="0" w:color="auto"/>
              <w:left w:val="single" w:sz="4" w:space="0" w:color="auto"/>
              <w:bottom w:val="single" w:sz="4" w:space="0" w:color="auto"/>
              <w:right w:val="single" w:sz="4" w:space="0" w:color="auto"/>
            </w:tcBorders>
            <w:hideMark/>
          </w:tcPr>
          <w:p w14:paraId="647ED761" w14:textId="77777777" w:rsidR="004A4674" w:rsidRPr="00B96CE0" w:rsidRDefault="004A4674" w:rsidP="00B857B2">
            <w:pPr>
              <w:spacing w:before="120" w:after="120" w:line="276" w:lineRule="auto"/>
              <w:jc w:val="both"/>
              <w:rPr>
                <w:sz w:val="22"/>
                <w:szCs w:val="22"/>
              </w:rPr>
            </w:pPr>
            <w:r w:rsidRPr="00B96CE0">
              <w:rPr>
                <w:b/>
                <w:sz w:val="22"/>
                <w:szCs w:val="22"/>
              </w:rPr>
              <w:t>Wymagany dokument</w:t>
            </w:r>
          </w:p>
        </w:tc>
      </w:tr>
      <w:tr w:rsidR="004A4674" w:rsidRPr="00B96CE0" w14:paraId="075A25BA" w14:textId="77777777" w:rsidTr="00E123BC">
        <w:tc>
          <w:tcPr>
            <w:tcW w:w="709" w:type="dxa"/>
            <w:tcBorders>
              <w:top w:val="single" w:sz="4" w:space="0" w:color="auto"/>
              <w:left w:val="single" w:sz="4" w:space="0" w:color="auto"/>
              <w:bottom w:val="single" w:sz="4" w:space="0" w:color="auto"/>
              <w:right w:val="single" w:sz="4" w:space="0" w:color="auto"/>
            </w:tcBorders>
            <w:hideMark/>
          </w:tcPr>
          <w:p w14:paraId="7F44FA8A" w14:textId="77777777" w:rsidR="004A4674" w:rsidRPr="00B96CE0" w:rsidRDefault="004A4674" w:rsidP="00B857B2">
            <w:pPr>
              <w:spacing w:before="120" w:after="120" w:line="360" w:lineRule="auto"/>
              <w:jc w:val="both"/>
              <w:rPr>
                <w:sz w:val="22"/>
                <w:szCs w:val="22"/>
              </w:rPr>
            </w:pPr>
            <w:r w:rsidRPr="00B96CE0">
              <w:rPr>
                <w:sz w:val="22"/>
                <w:szCs w:val="22"/>
              </w:rPr>
              <w:t>2</w:t>
            </w:r>
          </w:p>
        </w:tc>
        <w:tc>
          <w:tcPr>
            <w:tcW w:w="8767" w:type="dxa"/>
            <w:tcBorders>
              <w:top w:val="single" w:sz="4" w:space="0" w:color="auto"/>
              <w:left w:val="single" w:sz="4" w:space="0" w:color="auto"/>
              <w:bottom w:val="single" w:sz="4" w:space="0" w:color="auto"/>
              <w:right w:val="single" w:sz="4" w:space="0" w:color="auto"/>
            </w:tcBorders>
            <w:hideMark/>
          </w:tcPr>
          <w:p w14:paraId="144C7998" w14:textId="77777777" w:rsidR="004A4674" w:rsidRPr="00B96CE0" w:rsidRDefault="004A4674" w:rsidP="00B857B2">
            <w:pPr>
              <w:spacing w:before="120" w:line="360" w:lineRule="auto"/>
              <w:jc w:val="both"/>
              <w:rPr>
                <w:b/>
                <w:bCs/>
                <w:sz w:val="22"/>
                <w:szCs w:val="22"/>
              </w:rPr>
            </w:pPr>
            <w:r w:rsidRPr="00B96CE0">
              <w:rPr>
                <w:b/>
                <w:bCs/>
                <w:sz w:val="22"/>
                <w:szCs w:val="22"/>
              </w:rPr>
              <w:t>Wykaz osób</w:t>
            </w:r>
          </w:p>
          <w:p w14:paraId="54E180A1" w14:textId="77777777" w:rsidR="004A4674" w:rsidRPr="00B96CE0" w:rsidRDefault="004A4674" w:rsidP="00B857B2">
            <w:pPr>
              <w:spacing w:after="120" w:line="360" w:lineRule="auto"/>
              <w:jc w:val="both"/>
              <w:rPr>
                <w:sz w:val="22"/>
                <w:szCs w:val="22"/>
              </w:rPr>
            </w:pPr>
            <w:r w:rsidRPr="00B96CE0">
              <w:rPr>
                <w:sz w:val="22"/>
                <w:szCs w:val="22"/>
              </w:rPr>
              <w:t xml:space="preserve">Wykaz osób, skierowanych przez wykonawcę do realizacji zamówienia publicznego, w szczególności odpowiedzialnych za świadczenie usług, kontrolę jakości </w:t>
            </w:r>
            <w:r w:rsidRPr="00B96CE0">
              <w:rPr>
                <w:sz w:val="22"/>
                <w:szCs w:val="22"/>
                <w:u w:val="single"/>
              </w:rPr>
              <w:t>lub kierowanie robotami budowlanymi</w:t>
            </w:r>
            <w:r w:rsidRPr="00B96CE0">
              <w:rPr>
                <w:sz w:val="22"/>
                <w:szCs w:val="22"/>
              </w:rPr>
              <w:t>, wraz z informacjami na temat ich kwalifikacji zawodowych, uprawnień, doświadczenia i wykształcenia niezbędnych do wykonania zamówienia publicznego, a także zakresu wykonywanych przez nie czynności oraz informacją o podstawie do dysponowania tymi osobami  - zgodnie z załącznikiem nr 11 do SWZ</w:t>
            </w:r>
          </w:p>
          <w:p w14:paraId="6A10741B" w14:textId="77777777" w:rsidR="004A4674" w:rsidRPr="00B96CE0" w:rsidRDefault="004A4674" w:rsidP="00B857B2">
            <w:pPr>
              <w:spacing w:after="120" w:line="360" w:lineRule="auto"/>
              <w:jc w:val="both"/>
              <w:rPr>
                <w:sz w:val="22"/>
                <w:szCs w:val="22"/>
              </w:rPr>
            </w:pPr>
            <w:r w:rsidRPr="00B96CE0">
              <w:rPr>
                <w:sz w:val="22"/>
                <w:szCs w:val="22"/>
              </w:rPr>
              <w:t xml:space="preserve">Warunek zostanie uznany za spełniony, jeżeli Wykonawca wykaże, </w:t>
            </w:r>
          </w:p>
          <w:p w14:paraId="144324ED" w14:textId="77777777" w:rsidR="004A4674" w:rsidRPr="00B96CE0" w:rsidRDefault="004A4674" w:rsidP="00B857B2">
            <w:pPr>
              <w:spacing w:after="120" w:line="360" w:lineRule="auto"/>
              <w:jc w:val="both"/>
              <w:rPr>
                <w:sz w:val="22"/>
                <w:szCs w:val="22"/>
              </w:rPr>
            </w:pPr>
            <w:r w:rsidRPr="00B96CE0">
              <w:rPr>
                <w:sz w:val="22"/>
                <w:szCs w:val="22"/>
              </w:rPr>
              <w:t>że dysponuje lub będzie dysponował w okresie realizacji zamówienia następującymi osobami:</w:t>
            </w:r>
          </w:p>
          <w:p w14:paraId="6EEC47E6" w14:textId="77777777" w:rsidR="004A4674" w:rsidRPr="00B96CE0" w:rsidRDefault="004A4674" w:rsidP="00B857B2">
            <w:pPr>
              <w:spacing w:after="120" w:line="360" w:lineRule="auto"/>
              <w:jc w:val="both"/>
              <w:rPr>
                <w:sz w:val="22"/>
                <w:szCs w:val="22"/>
              </w:rPr>
            </w:pPr>
            <w:r w:rsidRPr="00B96CE0">
              <w:rPr>
                <w:sz w:val="22"/>
                <w:szCs w:val="22"/>
              </w:rPr>
              <w:t>- co najmniej dwoma osobami skierowanymi do realizacji zamówienia w charakterze wdrożeniowców SEOD, posiadającymi co najmniej trzyletnie doświadczenie w pełnieniu funkcji wdrożeniowca w zakresie analizy wymagań, projektowania i wdrażania systemów informatycznych potwierdzone certyfikatami związanymi z kierowaniem projektami informatycznymi do obsługi podmiotów działalności leczniczej (zakładów opieki zdrowotnej) i w tym okresie każdy z nich brał udział w co najmniej 3 wdrożeniach systemów SEOD,</w:t>
            </w:r>
          </w:p>
          <w:p w14:paraId="798F3E68" w14:textId="77777777" w:rsidR="004A4674" w:rsidRPr="00B96CE0" w:rsidRDefault="004A4674" w:rsidP="00B857B2">
            <w:pPr>
              <w:spacing w:after="120" w:line="360" w:lineRule="auto"/>
              <w:jc w:val="both"/>
              <w:rPr>
                <w:sz w:val="22"/>
                <w:szCs w:val="22"/>
              </w:rPr>
            </w:pPr>
            <w:r w:rsidRPr="00B96CE0">
              <w:rPr>
                <w:sz w:val="22"/>
                <w:szCs w:val="22"/>
              </w:rPr>
              <w:t>Zamawiający dopuszcza pełnienia kilku funkcji (więcej niż dwóch) z wymienionych powyżej przez tę samą osobę.</w:t>
            </w:r>
          </w:p>
        </w:tc>
      </w:tr>
    </w:tbl>
    <w:p w14:paraId="2866137C" w14:textId="77777777" w:rsidR="004A4674" w:rsidRPr="00B96CE0" w:rsidRDefault="004A4674" w:rsidP="00B857B2">
      <w:pPr>
        <w:pStyle w:val="Default"/>
        <w:spacing w:line="276" w:lineRule="auto"/>
        <w:jc w:val="both"/>
        <w:rPr>
          <w:rFonts w:ascii="Times New Roman" w:hAnsi="Times New Roman" w:cs="Times New Roman"/>
          <w:b/>
          <w:bCs/>
          <w:color w:val="auto"/>
          <w:sz w:val="22"/>
          <w:szCs w:val="22"/>
        </w:rPr>
      </w:pPr>
    </w:p>
    <w:p w14:paraId="6F063763" w14:textId="77777777" w:rsidR="004A4674" w:rsidRPr="00B96CE0" w:rsidRDefault="004A4674" w:rsidP="00B857B2">
      <w:pPr>
        <w:pStyle w:val="Default"/>
        <w:spacing w:line="276" w:lineRule="auto"/>
        <w:jc w:val="both"/>
        <w:rPr>
          <w:rFonts w:ascii="Times New Roman" w:hAnsi="Times New Roman" w:cs="Times New Roman"/>
          <w:b/>
          <w:bCs/>
          <w:color w:val="auto"/>
          <w:sz w:val="22"/>
          <w:szCs w:val="22"/>
        </w:rPr>
      </w:pPr>
      <w:r w:rsidRPr="00B96CE0">
        <w:rPr>
          <w:rFonts w:ascii="Times New Roman" w:hAnsi="Times New Roman" w:cs="Times New Roman"/>
          <w:b/>
          <w:bCs/>
          <w:color w:val="auto"/>
          <w:sz w:val="22"/>
          <w:szCs w:val="22"/>
        </w:rPr>
        <w:t xml:space="preserve">Pytanie: </w:t>
      </w:r>
    </w:p>
    <w:p w14:paraId="5C87CBC5" w14:textId="77777777" w:rsidR="004A4674" w:rsidRPr="00B96CE0" w:rsidRDefault="004A4674" w:rsidP="00B857B2">
      <w:pPr>
        <w:spacing w:line="276" w:lineRule="auto"/>
        <w:contextualSpacing/>
        <w:jc w:val="both"/>
        <w:rPr>
          <w:sz w:val="22"/>
          <w:szCs w:val="22"/>
        </w:rPr>
      </w:pPr>
      <w:r w:rsidRPr="00B96CE0">
        <w:rPr>
          <w:sz w:val="22"/>
          <w:szCs w:val="22"/>
        </w:rPr>
        <w:t>Wnosimy o:</w:t>
      </w:r>
    </w:p>
    <w:p w14:paraId="60A139AD" w14:textId="77777777" w:rsidR="004A4674" w:rsidRPr="00B96CE0" w:rsidRDefault="004A4674" w:rsidP="00B857B2">
      <w:pPr>
        <w:pStyle w:val="Akapitzlist"/>
        <w:widowControl/>
        <w:numPr>
          <w:ilvl w:val="0"/>
          <w:numId w:val="9"/>
        </w:numPr>
        <w:autoSpaceDE/>
        <w:autoSpaceDN/>
        <w:spacing w:line="276" w:lineRule="auto"/>
        <w:contextualSpacing/>
        <w:jc w:val="both"/>
        <w:rPr>
          <w:rFonts w:ascii="Times New Roman" w:hAnsi="Times New Roman" w:cs="Times New Roman"/>
        </w:rPr>
      </w:pPr>
      <w:r w:rsidRPr="00B96CE0">
        <w:rPr>
          <w:rFonts w:ascii="Times New Roman" w:hAnsi="Times New Roman" w:cs="Times New Roman"/>
        </w:rPr>
        <w:t xml:space="preserve">Usunięcie zwrotu „(…) lub kierowanie robotami budowlanymi (…)” – i zastąpienie go adekwatnym do przedmiotu zamówienia sformułowaniem </w:t>
      </w:r>
      <w:r w:rsidRPr="00B96CE0">
        <w:rPr>
          <w:rFonts w:ascii="Times New Roman" w:hAnsi="Times New Roman" w:cs="Times New Roman"/>
          <w:i/>
          <w:iCs/>
          <w:u w:val="single"/>
        </w:rPr>
        <w:t xml:space="preserve"> lub kierowanie pracami wdrożeniowymi</w:t>
      </w:r>
      <w:r w:rsidRPr="00B96CE0">
        <w:rPr>
          <w:rFonts w:ascii="Times New Roman" w:hAnsi="Times New Roman" w:cs="Times New Roman"/>
        </w:rPr>
        <w:t>.</w:t>
      </w:r>
    </w:p>
    <w:p w14:paraId="242E9E61" w14:textId="77777777" w:rsidR="004A4674" w:rsidRPr="00B96CE0" w:rsidRDefault="004A4674" w:rsidP="00B857B2">
      <w:pPr>
        <w:pStyle w:val="Akapitzlist"/>
        <w:widowControl/>
        <w:numPr>
          <w:ilvl w:val="0"/>
          <w:numId w:val="9"/>
        </w:numPr>
        <w:autoSpaceDE/>
        <w:autoSpaceDN/>
        <w:spacing w:line="276" w:lineRule="auto"/>
        <w:contextualSpacing/>
        <w:jc w:val="both"/>
        <w:rPr>
          <w:rFonts w:ascii="Times New Roman" w:hAnsi="Times New Roman" w:cs="Times New Roman"/>
        </w:rPr>
      </w:pPr>
      <w:r w:rsidRPr="00B96CE0">
        <w:rPr>
          <w:rFonts w:ascii="Times New Roman" w:hAnsi="Times New Roman" w:cs="Times New Roman"/>
        </w:rPr>
        <w:t xml:space="preserve">Usunięcie sformułowania „Zamawiający dopuszcza pełnienia kilku funkcji (więcej niż dwóch) z wymienionych powyżej przez tę samą osobę” – gdyż ograniczenie wymagań dotyczących wykazu osób do dwóch wdrożeniowców SEOD – czyli dwóch osób o dokładnie tych samych kompetencjach - powyższe wymaganie jest absurdalne. Oznaczałoby to w praktyce, że Wykonawca może dysponować jednym wdrożeniowcem spełniającym opisane wymaganie i będzie on „łączył w sobie” dokładnie te same funkcje i wymagania drugiego wdrożeniowca. Sformułowanie takie ma sens wtedy, kiedy wymagania dotyczące osób są różne. </w:t>
      </w:r>
    </w:p>
    <w:p w14:paraId="2B7EC4BC" w14:textId="77777777" w:rsidR="004A4674" w:rsidRPr="00B96CE0" w:rsidRDefault="004A4674" w:rsidP="00B857B2">
      <w:pPr>
        <w:pStyle w:val="Akapitzlist"/>
        <w:widowControl/>
        <w:numPr>
          <w:ilvl w:val="0"/>
          <w:numId w:val="9"/>
        </w:numPr>
        <w:autoSpaceDE/>
        <w:autoSpaceDN/>
        <w:spacing w:line="276" w:lineRule="auto"/>
        <w:contextualSpacing/>
        <w:jc w:val="both"/>
        <w:rPr>
          <w:rFonts w:ascii="Times New Roman" w:hAnsi="Times New Roman" w:cs="Times New Roman"/>
        </w:rPr>
      </w:pPr>
      <w:r w:rsidRPr="00B96CE0">
        <w:rPr>
          <w:rFonts w:ascii="Times New Roman" w:hAnsi="Times New Roman" w:cs="Times New Roman"/>
        </w:rPr>
        <w:t>Usunięcie zwrotu „potwierdzone certyfikatami związanymi z kierowaniem projektami informatycznymi do obsługi podmiotów działalności leczniczej (zakładów opieki zdrowotnej)”</w:t>
      </w:r>
      <w:r w:rsidRPr="00B96CE0">
        <w:rPr>
          <w:rFonts w:ascii="Times New Roman" w:hAnsi="Times New Roman" w:cs="Times New Roman"/>
          <w:i/>
          <w:iCs/>
        </w:rPr>
        <w:t xml:space="preserve"> – </w:t>
      </w:r>
      <w:r w:rsidRPr="00B96CE0">
        <w:rPr>
          <w:rFonts w:ascii="Times New Roman" w:hAnsi="Times New Roman" w:cs="Times New Roman"/>
        </w:rPr>
        <w:t xml:space="preserve">według wiedzy Wykonawcy nie istnieją certyfikaty związane z kierowaniem projektami informatycznymi do obsługi podmiotów działalności leczniczej (zakładów opieki zdrowotnej) </w:t>
      </w:r>
      <w:r w:rsidRPr="00B96CE0">
        <w:rPr>
          <w:rFonts w:ascii="Times New Roman" w:hAnsi="Times New Roman" w:cs="Times New Roman"/>
        </w:rPr>
        <w:lastRenderedPageBreak/>
        <w:t xml:space="preserve">lub prosimy o wskazanie przykładów konkretnych certyfikatów, które spełniają powyższe wymaganie Zamawiającego. </w:t>
      </w:r>
    </w:p>
    <w:p w14:paraId="394E1D70" w14:textId="77777777" w:rsidR="004A4674" w:rsidRPr="00B96CE0" w:rsidRDefault="004A4674" w:rsidP="00B857B2">
      <w:pPr>
        <w:pStyle w:val="Akapitzlist"/>
        <w:widowControl/>
        <w:numPr>
          <w:ilvl w:val="0"/>
          <w:numId w:val="9"/>
        </w:numPr>
        <w:autoSpaceDE/>
        <w:autoSpaceDN/>
        <w:spacing w:line="276" w:lineRule="auto"/>
        <w:contextualSpacing/>
        <w:jc w:val="both"/>
        <w:rPr>
          <w:rFonts w:ascii="Times New Roman" w:hAnsi="Times New Roman" w:cs="Times New Roman"/>
        </w:rPr>
      </w:pPr>
      <w:r w:rsidRPr="00B96CE0">
        <w:rPr>
          <w:rFonts w:ascii="Times New Roman" w:hAnsi="Times New Roman" w:cs="Times New Roman"/>
        </w:rPr>
        <w:t xml:space="preserve">Wnosimy o usunięcie zwrotu „projektowania” – Zamawiający w niniejszym postępowaniu oczekuje dostawy gotowego, funkcjonującego na rynku oprogramowania i skonfigurowania go pod potrzeby Zamawiającego – co potwierdzają wymagania dotyczące obligatoryjnej próbki, a nie projektowania systemu od nowa na potrzeby niniejszego zamówienia. Wymaganie dotyczące projektowania jest więc nadmiarowe w stosunku do przedmiotu zamówienia. </w:t>
      </w:r>
    </w:p>
    <w:p w14:paraId="3DBB68EC" w14:textId="77777777" w:rsidR="00413081" w:rsidRPr="00B96CE0" w:rsidRDefault="005827C4" w:rsidP="00413081">
      <w:pPr>
        <w:spacing w:line="276" w:lineRule="auto"/>
        <w:jc w:val="both"/>
        <w:rPr>
          <w:b/>
          <w:bCs/>
          <w:sz w:val="22"/>
          <w:szCs w:val="22"/>
        </w:rPr>
      </w:pPr>
      <w:r w:rsidRPr="00B96CE0">
        <w:rPr>
          <w:b/>
          <w:bCs/>
          <w:sz w:val="22"/>
          <w:szCs w:val="22"/>
        </w:rPr>
        <w:t>Stanowisko (wyjaśnienie) Zamawiającego</w:t>
      </w:r>
      <w:r w:rsidR="00413081" w:rsidRPr="00B96CE0">
        <w:rPr>
          <w:b/>
          <w:bCs/>
          <w:sz w:val="22"/>
          <w:szCs w:val="22"/>
        </w:rPr>
        <w:t xml:space="preserve"> A</w:t>
      </w:r>
      <w:r w:rsidRPr="00B96CE0">
        <w:rPr>
          <w:b/>
          <w:bCs/>
          <w:sz w:val="22"/>
          <w:szCs w:val="22"/>
        </w:rPr>
        <w:t>:</w:t>
      </w:r>
      <w:r w:rsidR="00413081" w:rsidRPr="00B96CE0">
        <w:rPr>
          <w:b/>
          <w:bCs/>
          <w:sz w:val="22"/>
          <w:szCs w:val="22"/>
        </w:rPr>
        <w:t xml:space="preserve"> </w:t>
      </w:r>
      <w:r w:rsidR="00413081" w:rsidRPr="00B96CE0">
        <w:rPr>
          <w:sz w:val="22"/>
          <w:szCs w:val="22"/>
        </w:rPr>
        <w:t>Zamawiający modyfikuje zapis zgodnie z pytaniem Wykonawcy.</w:t>
      </w:r>
    </w:p>
    <w:p w14:paraId="1220EAFA" w14:textId="69D394B1" w:rsidR="00413081" w:rsidRPr="00B96CE0" w:rsidRDefault="00413081" w:rsidP="00413081">
      <w:pPr>
        <w:spacing w:after="40"/>
        <w:ind w:left="30" w:right="-72"/>
        <w:jc w:val="both"/>
        <w:rPr>
          <w:b/>
          <w:bCs/>
          <w:sz w:val="22"/>
          <w:szCs w:val="22"/>
        </w:rPr>
      </w:pPr>
      <w:r w:rsidRPr="00B96CE0">
        <w:rPr>
          <w:b/>
          <w:bCs/>
          <w:sz w:val="22"/>
          <w:szCs w:val="22"/>
        </w:rPr>
        <w:t>Stanowisko (wyjaśnienie) Zamawiającego B:</w:t>
      </w:r>
      <w:r w:rsidRPr="00B96CE0">
        <w:rPr>
          <w:sz w:val="22"/>
          <w:szCs w:val="22"/>
        </w:rPr>
        <w:t xml:space="preserve"> Zamawiający usuwa zapis. </w:t>
      </w:r>
    </w:p>
    <w:p w14:paraId="46152335" w14:textId="77777777" w:rsidR="00413081" w:rsidRPr="00B96CE0" w:rsidRDefault="00413081" w:rsidP="00413081">
      <w:pPr>
        <w:spacing w:after="40"/>
        <w:ind w:left="30" w:right="-72"/>
        <w:jc w:val="both"/>
        <w:rPr>
          <w:sz w:val="22"/>
          <w:szCs w:val="22"/>
        </w:rPr>
      </w:pPr>
      <w:r w:rsidRPr="00B96CE0">
        <w:rPr>
          <w:b/>
          <w:bCs/>
          <w:sz w:val="22"/>
          <w:szCs w:val="22"/>
        </w:rPr>
        <w:t xml:space="preserve">Stanowisko (wyjaśnienie) Zamawiającego C,D: </w:t>
      </w:r>
      <w:r w:rsidRPr="00B96CE0">
        <w:rPr>
          <w:sz w:val="22"/>
          <w:szCs w:val="22"/>
        </w:rPr>
        <w:t xml:space="preserve">Zamawiający modyfikuje zapis na następujący:  </w:t>
      </w:r>
    </w:p>
    <w:p w14:paraId="13E33DAF" w14:textId="33F48FF5" w:rsidR="00413081" w:rsidRPr="00B96CE0" w:rsidRDefault="00413081" w:rsidP="00413081">
      <w:pPr>
        <w:spacing w:after="40"/>
        <w:ind w:left="30" w:right="-72"/>
        <w:jc w:val="both"/>
        <w:rPr>
          <w:sz w:val="22"/>
          <w:szCs w:val="22"/>
        </w:rPr>
      </w:pPr>
      <w:r w:rsidRPr="00B96CE0">
        <w:rPr>
          <w:sz w:val="22"/>
          <w:szCs w:val="22"/>
        </w:rPr>
        <w:t>- co najmniej dwoma osobami skierowanymi do realizacji zamówienia w charakterze wdrożeniowców SEOD, posiadającymi co najmniej trzyletnie doświadczenie w pełnieniu funkcji wdrożeniowca w zakresie analizy wymagań, wdrażania systemów informatycznych potwierdzone certyfikatami Prince Foundation lub równoważny i w tym okresie każdy z nich brał udział w co najmniej 3 wdrożeniach systemów SEOD</w:t>
      </w:r>
    </w:p>
    <w:p w14:paraId="44AF1544" w14:textId="77777777" w:rsidR="005827C4" w:rsidRPr="00B96CE0" w:rsidRDefault="005827C4" w:rsidP="00B857B2">
      <w:pPr>
        <w:spacing w:before="60" w:after="60"/>
        <w:ind w:right="-72"/>
        <w:jc w:val="both"/>
        <w:rPr>
          <w:b/>
          <w:bCs/>
          <w:sz w:val="22"/>
          <w:szCs w:val="22"/>
        </w:rPr>
      </w:pPr>
    </w:p>
    <w:p w14:paraId="6F055269" w14:textId="4D6BDA80" w:rsidR="005827C4" w:rsidRPr="00B96CE0" w:rsidRDefault="005827C4" w:rsidP="00B857B2">
      <w:pPr>
        <w:spacing w:before="60" w:after="60"/>
        <w:ind w:right="-72"/>
        <w:jc w:val="both"/>
        <w:rPr>
          <w:b/>
          <w:bCs/>
          <w:sz w:val="22"/>
          <w:szCs w:val="22"/>
        </w:rPr>
      </w:pPr>
      <w:r w:rsidRPr="00B96CE0">
        <w:rPr>
          <w:b/>
          <w:bCs/>
          <w:sz w:val="22"/>
          <w:szCs w:val="22"/>
        </w:rPr>
        <w:t xml:space="preserve">Pytanie nr 12 </w:t>
      </w:r>
    </w:p>
    <w:p w14:paraId="5E049822"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9. Informacja o podmiotowych środkach dowodowych, pkt 9.2, lp. 4: Zezwolenie, licencja, koncesja lub wpis do rejestru w zakresie określonych usług</w:t>
      </w:r>
    </w:p>
    <w:tbl>
      <w:tblPr>
        <w:tblW w:w="94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67"/>
      </w:tblGrid>
      <w:tr w:rsidR="004A4674" w:rsidRPr="00B96CE0" w14:paraId="14C910EB" w14:textId="77777777" w:rsidTr="00E123BC">
        <w:tc>
          <w:tcPr>
            <w:tcW w:w="709" w:type="dxa"/>
            <w:tcBorders>
              <w:top w:val="single" w:sz="4" w:space="0" w:color="auto"/>
              <w:left w:val="single" w:sz="4" w:space="0" w:color="auto"/>
              <w:bottom w:val="single" w:sz="4" w:space="0" w:color="auto"/>
              <w:right w:val="single" w:sz="4" w:space="0" w:color="auto"/>
            </w:tcBorders>
            <w:hideMark/>
          </w:tcPr>
          <w:p w14:paraId="39CE1AA9" w14:textId="77777777" w:rsidR="004A4674" w:rsidRPr="00B96CE0" w:rsidRDefault="004A4674" w:rsidP="00B857B2">
            <w:pPr>
              <w:spacing w:before="120" w:after="120" w:line="276" w:lineRule="auto"/>
              <w:jc w:val="both"/>
              <w:rPr>
                <w:sz w:val="22"/>
                <w:szCs w:val="22"/>
              </w:rPr>
            </w:pPr>
            <w:r w:rsidRPr="00B96CE0">
              <w:rPr>
                <w:b/>
                <w:sz w:val="22"/>
                <w:szCs w:val="22"/>
              </w:rPr>
              <w:t>Lp.</w:t>
            </w:r>
          </w:p>
        </w:tc>
        <w:tc>
          <w:tcPr>
            <w:tcW w:w="8767" w:type="dxa"/>
            <w:tcBorders>
              <w:top w:val="single" w:sz="4" w:space="0" w:color="auto"/>
              <w:left w:val="single" w:sz="4" w:space="0" w:color="auto"/>
              <w:bottom w:val="single" w:sz="4" w:space="0" w:color="auto"/>
              <w:right w:val="single" w:sz="4" w:space="0" w:color="auto"/>
            </w:tcBorders>
            <w:hideMark/>
          </w:tcPr>
          <w:p w14:paraId="32E1A022" w14:textId="77777777" w:rsidR="004A4674" w:rsidRPr="00B96CE0" w:rsidRDefault="004A4674" w:rsidP="00B857B2">
            <w:pPr>
              <w:spacing w:before="120" w:after="120" w:line="276" w:lineRule="auto"/>
              <w:jc w:val="both"/>
              <w:rPr>
                <w:sz w:val="22"/>
                <w:szCs w:val="22"/>
              </w:rPr>
            </w:pPr>
            <w:r w:rsidRPr="00B96CE0">
              <w:rPr>
                <w:b/>
                <w:sz w:val="22"/>
                <w:szCs w:val="22"/>
              </w:rPr>
              <w:t>Wymagany dokument</w:t>
            </w:r>
          </w:p>
        </w:tc>
      </w:tr>
      <w:tr w:rsidR="004A4674" w:rsidRPr="00B96CE0" w14:paraId="04BF9DE6" w14:textId="77777777" w:rsidTr="00E123BC">
        <w:tc>
          <w:tcPr>
            <w:tcW w:w="709" w:type="dxa"/>
            <w:tcBorders>
              <w:top w:val="single" w:sz="4" w:space="0" w:color="auto"/>
              <w:left w:val="single" w:sz="4" w:space="0" w:color="auto"/>
              <w:bottom w:val="single" w:sz="4" w:space="0" w:color="auto"/>
              <w:right w:val="single" w:sz="4" w:space="0" w:color="auto"/>
            </w:tcBorders>
            <w:hideMark/>
          </w:tcPr>
          <w:p w14:paraId="009AD5AD" w14:textId="77777777" w:rsidR="004A4674" w:rsidRPr="00B96CE0" w:rsidRDefault="004A4674" w:rsidP="00B857B2">
            <w:pPr>
              <w:spacing w:before="120" w:after="120" w:line="360" w:lineRule="auto"/>
              <w:jc w:val="both"/>
              <w:rPr>
                <w:sz w:val="22"/>
                <w:szCs w:val="22"/>
              </w:rPr>
            </w:pPr>
            <w:r w:rsidRPr="00B96CE0">
              <w:rPr>
                <w:sz w:val="22"/>
                <w:szCs w:val="22"/>
              </w:rPr>
              <w:t>4</w:t>
            </w:r>
          </w:p>
        </w:tc>
        <w:tc>
          <w:tcPr>
            <w:tcW w:w="8767" w:type="dxa"/>
            <w:tcBorders>
              <w:top w:val="single" w:sz="4" w:space="0" w:color="auto"/>
              <w:left w:val="single" w:sz="4" w:space="0" w:color="auto"/>
              <w:bottom w:val="single" w:sz="4" w:space="0" w:color="auto"/>
              <w:right w:val="single" w:sz="4" w:space="0" w:color="auto"/>
            </w:tcBorders>
            <w:hideMark/>
          </w:tcPr>
          <w:p w14:paraId="4F03FA34" w14:textId="77777777" w:rsidR="004A4674" w:rsidRPr="00B96CE0" w:rsidRDefault="004A4674" w:rsidP="00B857B2">
            <w:pPr>
              <w:spacing w:before="120" w:line="360" w:lineRule="auto"/>
              <w:jc w:val="both"/>
              <w:rPr>
                <w:b/>
                <w:bCs/>
                <w:sz w:val="22"/>
                <w:szCs w:val="22"/>
              </w:rPr>
            </w:pPr>
            <w:r w:rsidRPr="00B96CE0">
              <w:rPr>
                <w:b/>
                <w:bCs/>
                <w:sz w:val="22"/>
                <w:szCs w:val="22"/>
              </w:rPr>
              <w:t>Zezwolenie, licencja, koncesja lub wpis do rejestru w zakresie określonych usług</w:t>
            </w:r>
          </w:p>
          <w:p w14:paraId="66A28B1C" w14:textId="77777777" w:rsidR="004A4674" w:rsidRPr="00B96CE0" w:rsidRDefault="004A4674" w:rsidP="00B857B2">
            <w:pPr>
              <w:spacing w:after="120" w:line="360" w:lineRule="auto"/>
              <w:jc w:val="both"/>
              <w:rPr>
                <w:sz w:val="22"/>
                <w:szCs w:val="22"/>
              </w:rPr>
            </w:pPr>
            <w:r w:rsidRPr="00B96CE0">
              <w:rPr>
                <w:sz w:val="22"/>
                <w:szCs w:val="22"/>
              </w:rPr>
              <w:t xml:space="preserve">Odpowiednie zezwolenie, licencja, koncesja lub potwierdzenie wpisu do rejestru działalności regulowanej, jeżeli ich posiadanie jest niezbędne do świadczenia określonych usług w kraju, w którym Wykonawca ma siedzibę lub miejsce zamieszkania. Zamawiający uzna warunek za </w:t>
            </w:r>
            <w:r w:rsidRPr="00B96CE0">
              <w:rPr>
                <w:color w:val="000000" w:themeColor="text1"/>
                <w:sz w:val="22"/>
                <w:szCs w:val="22"/>
              </w:rPr>
              <w:t xml:space="preserve">spełniony jeżeli </w:t>
            </w:r>
            <w:r w:rsidRPr="00B96CE0">
              <w:rPr>
                <w:color w:val="000000" w:themeColor="text1"/>
                <w:sz w:val="22"/>
                <w:szCs w:val="22"/>
                <w:u w:val="single"/>
              </w:rPr>
              <w:t>Wykonawca wykaże, że posiada certyfikat zarządzania projektami np. PRINCE 2 lub PMP lub inny równoważny</w:t>
            </w:r>
            <w:r w:rsidRPr="00B96CE0">
              <w:rPr>
                <w:color w:val="000000" w:themeColor="text1"/>
                <w:sz w:val="22"/>
                <w:szCs w:val="22"/>
              </w:rPr>
              <w:t>,</w:t>
            </w:r>
          </w:p>
        </w:tc>
      </w:tr>
    </w:tbl>
    <w:p w14:paraId="4619232C" w14:textId="77777777" w:rsidR="004A4674" w:rsidRPr="00B96CE0" w:rsidRDefault="004A4674" w:rsidP="00B857B2">
      <w:pPr>
        <w:spacing w:line="276" w:lineRule="auto"/>
        <w:contextualSpacing/>
        <w:jc w:val="both"/>
        <w:rPr>
          <w:color w:val="000000" w:themeColor="text1"/>
          <w:sz w:val="22"/>
          <w:szCs w:val="22"/>
        </w:rPr>
      </w:pPr>
    </w:p>
    <w:p w14:paraId="4D6725AD" w14:textId="77777777" w:rsidR="004A4674" w:rsidRPr="00B96CE0" w:rsidRDefault="004A4674" w:rsidP="00B857B2">
      <w:pPr>
        <w:spacing w:line="276" w:lineRule="auto"/>
        <w:contextualSpacing/>
        <w:jc w:val="both"/>
        <w:rPr>
          <w:b/>
          <w:bCs/>
          <w:color w:val="000000" w:themeColor="text1"/>
          <w:sz w:val="22"/>
          <w:szCs w:val="22"/>
        </w:rPr>
      </w:pPr>
      <w:r w:rsidRPr="00B96CE0">
        <w:rPr>
          <w:b/>
          <w:bCs/>
          <w:color w:val="000000" w:themeColor="text1"/>
          <w:sz w:val="22"/>
          <w:szCs w:val="22"/>
        </w:rPr>
        <w:t>Pytanie:</w:t>
      </w:r>
    </w:p>
    <w:p w14:paraId="091D3DC2" w14:textId="77777777" w:rsidR="004A4674" w:rsidRPr="00B96CE0" w:rsidRDefault="004A4674" w:rsidP="00B857B2">
      <w:pPr>
        <w:spacing w:line="276" w:lineRule="auto"/>
        <w:contextualSpacing/>
        <w:jc w:val="both"/>
        <w:rPr>
          <w:b/>
          <w:bCs/>
          <w:color w:val="000000" w:themeColor="text1"/>
          <w:sz w:val="22"/>
          <w:szCs w:val="22"/>
        </w:rPr>
      </w:pPr>
      <w:r w:rsidRPr="00B96CE0">
        <w:rPr>
          <w:sz w:val="22"/>
          <w:szCs w:val="22"/>
        </w:rPr>
        <w:t xml:space="preserve">Wnosimy o usunięcie wymagania: „Zamawiający uzna warunek za spełniony jeżeli Wykonawca wykaże, że posiada certyfikat zarządzania projektami np. PRINCE 2 lub PMP lub inny równoważny”. Certyfikaty dotyczące zarządzania projektami wystawiane są na osoby fizyczne, a nie podmioty gospodarcze. Wykonawca jako podmiot gospodarczy, a nie osoba fizyczna nie może więc posiadać certyfikatu zarządzania projektami np. PRINCE 2 lub PMP. Wymaganie takie </w:t>
      </w:r>
      <w:r w:rsidRPr="00B96CE0">
        <w:rPr>
          <w:color w:val="000000" w:themeColor="text1"/>
          <w:sz w:val="22"/>
          <w:szCs w:val="22"/>
        </w:rPr>
        <w:t xml:space="preserve">miałoby sens jeśli odnosiło by się do konkretnych osób skierowanych przez wykonawcę do realizacji zamówienia, a nie do samego Wykonawcy. </w:t>
      </w:r>
    </w:p>
    <w:p w14:paraId="61F012D6" w14:textId="71810FE0" w:rsidR="00413081" w:rsidRPr="00B96CE0" w:rsidRDefault="005827C4" w:rsidP="00413081">
      <w:pPr>
        <w:spacing w:line="276" w:lineRule="auto"/>
        <w:contextualSpacing/>
        <w:jc w:val="both"/>
        <w:rPr>
          <w:bCs/>
          <w:sz w:val="22"/>
          <w:szCs w:val="22"/>
        </w:rPr>
      </w:pPr>
      <w:r w:rsidRPr="00B96CE0">
        <w:rPr>
          <w:b/>
          <w:bCs/>
          <w:sz w:val="22"/>
          <w:szCs w:val="22"/>
        </w:rPr>
        <w:t>Stanowisko (wyjaśnienie) Zamawiającego:</w:t>
      </w:r>
      <w:r w:rsidR="00413081" w:rsidRPr="00B96CE0">
        <w:rPr>
          <w:b/>
          <w:bCs/>
          <w:sz w:val="22"/>
          <w:szCs w:val="22"/>
        </w:rPr>
        <w:t xml:space="preserve"> </w:t>
      </w:r>
      <w:r w:rsidR="00413081" w:rsidRPr="00B96CE0">
        <w:rPr>
          <w:bCs/>
          <w:sz w:val="22"/>
          <w:szCs w:val="22"/>
        </w:rPr>
        <w:t xml:space="preserve">Zamawiający usuwa wymaganie. Zamawiający modyfikuje SWZ w tym zakresie. </w:t>
      </w:r>
    </w:p>
    <w:p w14:paraId="7797E201" w14:textId="77777777" w:rsidR="00413081" w:rsidRDefault="00413081" w:rsidP="00413081">
      <w:pPr>
        <w:spacing w:line="276" w:lineRule="auto"/>
        <w:contextualSpacing/>
        <w:jc w:val="both"/>
        <w:rPr>
          <w:b/>
          <w:sz w:val="22"/>
          <w:szCs w:val="22"/>
        </w:rPr>
      </w:pPr>
    </w:p>
    <w:p w14:paraId="75A025CE" w14:textId="77777777" w:rsidR="00B96CE0" w:rsidRDefault="00B96CE0" w:rsidP="00413081">
      <w:pPr>
        <w:spacing w:line="276" w:lineRule="auto"/>
        <w:contextualSpacing/>
        <w:jc w:val="both"/>
        <w:rPr>
          <w:b/>
          <w:sz w:val="22"/>
          <w:szCs w:val="22"/>
        </w:rPr>
      </w:pPr>
    </w:p>
    <w:p w14:paraId="1BD74F4B" w14:textId="77777777" w:rsidR="00B96CE0" w:rsidRDefault="00B96CE0" w:rsidP="00413081">
      <w:pPr>
        <w:spacing w:line="276" w:lineRule="auto"/>
        <w:contextualSpacing/>
        <w:jc w:val="both"/>
        <w:rPr>
          <w:b/>
          <w:sz w:val="22"/>
          <w:szCs w:val="22"/>
        </w:rPr>
      </w:pPr>
    </w:p>
    <w:p w14:paraId="2E09A2AD" w14:textId="77777777" w:rsidR="00B96CE0" w:rsidRDefault="00B96CE0" w:rsidP="00413081">
      <w:pPr>
        <w:spacing w:line="276" w:lineRule="auto"/>
        <w:contextualSpacing/>
        <w:jc w:val="both"/>
        <w:rPr>
          <w:b/>
          <w:sz w:val="22"/>
          <w:szCs w:val="22"/>
        </w:rPr>
      </w:pPr>
    </w:p>
    <w:p w14:paraId="42B283B1" w14:textId="77777777" w:rsidR="00B96CE0" w:rsidRDefault="00B96CE0" w:rsidP="00413081">
      <w:pPr>
        <w:spacing w:line="276" w:lineRule="auto"/>
        <w:contextualSpacing/>
        <w:jc w:val="both"/>
        <w:rPr>
          <w:b/>
          <w:sz w:val="22"/>
          <w:szCs w:val="22"/>
        </w:rPr>
      </w:pPr>
    </w:p>
    <w:p w14:paraId="5572E3A8" w14:textId="77777777" w:rsidR="00B96CE0" w:rsidRPr="00B96CE0" w:rsidRDefault="00B96CE0" w:rsidP="00413081">
      <w:pPr>
        <w:spacing w:line="276" w:lineRule="auto"/>
        <w:contextualSpacing/>
        <w:jc w:val="both"/>
        <w:rPr>
          <w:b/>
          <w:sz w:val="22"/>
          <w:szCs w:val="22"/>
        </w:rPr>
      </w:pPr>
    </w:p>
    <w:p w14:paraId="7F40D50A" w14:textId="22FADCC1" w:rsidR="005827C4" w:rsidRPr="00B96CE0" w:rsidRDefault="005827C4" w:rsidP="00B857B2">
      <w:pPr>
        <w:spacing w:before="60" w:after="60"/>
        <w:ind w:left="30" w:right="-72"/>
        <w:jc w:val="both"/>
        <w:rPr>
          <w:b/>
          <w:bCs/>
          <w:sz w:val="22"/>
          <w:szCs w:val="22"/>
        </w:rPr>
      </w:pPr>
      <w:r w:rsidRPr="00B96CE0">
        <w:rPr>
          <w:b/>
          <w:bCs/>
          <w:sz w:val="22"/>
          <w:szCs w:val="22"/>
        </w:rPr>
        <w:lastRenderedPageBreak/>
        <w:t>Pytanie nr 13</w:t>
      </w:r>
    </w:p>
    <w:p w14:paraId="04364DC0"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rozdział 21. Opis kryteriów oceny ofert, wraz z podaniem wag tych kryteriów i sposobu oceny ofert, pkt 21.2, nr kryterium: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4A4674" w:rsidRPr="00B96CE0" w14:paraId="632DFF8B" w14:textId="77777777" w:rsidTr="00413081">
        <w:tc>
          <w:tcPr>
            <w:tcW w:w="2368" w:type="dxa"/>
            <w:vAlign w:val="center"/>
          </w:tcPr>
          <w:p w14:paraId="32517B5E" w14:textId="77777777" w:rsidR="004A4674" w:rsidRPr="00B96CE0" w:rsidRDefault="004A4674" w:rsidP="00B857B2">
            <w:pPr>
              <w:spacing w:before="60" w:after="120" w:line="360" w:lineRule="auto"/>
              <w:jc w:val="both"/>
              <w:rPr>
                <w:sz w:val="22"/>
                <w:szCs w:val="22"/>
              </w:rPr>
            </w:pPr>
            <w:r w:rsidRPr="00B96CE0">
              <w:rPr>
                <w:sz w:val="22"/>
                <w:szCs w:val="22"/>
              </w:rPr>
              <w:t>3</w:t>
            </w:r>
          </w:p>
        </w:tc>
        <w:tc>
          <w:tcPr>
            <w:tcW w:w="6268" w:type="dxa"/>
          </w:tcPr>
          <w:p w14:paraId="7AF69CF6" w14:textId="77777777" w:rsidR="004A4674" w:rsidRPr="00B96CE0" w:rsidRDefault="004A4674" w:rsidP="00413081">
            <w:pPr>
              <w:pStyle w:val="Tekstpodstawowy"/>
              <w:spacing w:before="60" w:line="360" w:lineRule="auto"/>
              <w:rPr>
                <w:b/>
                <w:bCs/>
                <w:sz w:val="22"/>
                <w:szCs w:val="22"/>
              </w:rPr>
            </w:pPr>
            <w:r w:rsidRPr="00B96CE0">
              <w:rPr>
                <w:b/>
                <w:bCs/>
                <w:sz w:val="22"/>
                <w:szCs w:val="22"/>
              </w:rPr>
              <w:t>Wliczony w ofertę okres utrzymania i serwisowania systemu</w:t>
            </w:r>
          </w:p>
          <w:p w14:paraId="61F08512" w14:textId="77777777" w:rsidR="004A4674" w:rsidRPr="00B96CE0" w:rsidRDefault="004A4674" w:rsidP="00413081">
            <w:pPr>
              <w:spacing w:before="60" w:after="120" w:line="360" w:lineRule="auto"/>
              <w:rPr>
                <w:sz w:val="22"/>
                <w:szCs w:val="22"/>
              </w:rPr>
            </w:pPr>
            <w:r w:rsidRPr="00B96CE0">
              <w:rPr>
                <w:sz w:val="22"/>
                <w:szCs w:val="22"/>
              </w:rPr>
              <w:t>Wliczony w ofertę okres utrzymania i serwisowania systemu :</w:t>
            </w:r>
            <w:r w:rsidRPr="00B96CE0">
              <w:rPr>
                <w:sz w:val="22"/>
                <w:szCs w:val="22"/>
              </w:rPr>
              <w:br/>
              <w:t>- 36 miesięcy - 0%</w:t>
            </w:r>
            <w:r w:rsidRPr="00B96CE0">
              <w:rPr>
                <w:sz w:val="22"/>
                <w:szCs w:val="22"/>
              </w:rPr>
              <w:br/>
              <w:t>- 48 miesiące - 3%</w:t>
            </w:r>
            <w:r w:rsidRPr="00B96CE0">
              <w:rPr>
                <w:sz w:val="22"/>
                <w:szCs w:val="22"/>
              </w:rPr>
              <w:br/>
              <w:t>- 54 miesięcy - 5 %</w:t>
            </w:r>
          </w:p>
        </w:tc>
      </w:tr>
    </w:tbl>
    <w:p w14:paraId="76B168EF" w14:textId="77777777" w:rsidR="004A4674" w:rsidRPr="00B96CE0" w:rsidRDefault="004A4674" w:rsidP="00B857B2">
      <w:pPr>
        <w:pStyle w:val="Default"/>
        <w:spacing w:line="276" w:lineRule="auto"/>
        <w:jc w:val="both"/>
        <w:rPr>
          <w:rFonts w:ascii="Times New Roman" w:hAnsi="Times New Roman" w:cs="Times New Roman"/>
          <w:b/>
          <w:bCs/>
          <w:i/>
          <w:iCs/>
          <w:color w:val="000000" w:themeColor="text1"/>
          <w:sz w:val="22"/>
          <w:szCs w:val="22"/>
          <w:u w:val="single"/>
        </w:rPr>
      </w:pPr>
    </w:p>
    <w:p w14:paraId="0F13992E"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7DE83307" w14:textId="77777777" w:rsidR="004A4674" w:rsidRPr="00B96CE0" w:rsidRDefault="004A4674" w:rsidP="00B857B2">
      <w:pPr>
        <w:spacing w:line="276" w:lineRule="auto"/>
        <w:contextualSpacing/>
        <w:jc w:val="both"/>
        <w:rPr>
          <w:color w:val="000000" w:themeColor="text1"/>
          <w:sz w:val="22"/>
          <w:szCs w:val="22"/>
        </w:rPr>
      </w:pPr>
      <w:r w:rsidRPr="00B96CE0">
        <w:rPr>
          <w:color w:val="000000" w:themeColor="text1"/>
          <w:sz w:val="22"/>
          <w:szCs w:val="22"/>
        </w:rPr>
        <w:t xml:space="preserve">Wnosimy o modyfikację punktacji za to kryterium na następujące: </w:t>
      </w:r>
    </w:p>
    <w:p w14:paraId="4FFA9205" w14:textId="77777777" w:rsidR="004A4674" w:rsidRPr="00B96CE0" w:rsidRDefault="004A4674" w:rsidP="00413081">
      <w:pPr>
        <w:spacing w:line="276" w:lineRule="auto"/>
        <w:contextualSpacing/>
        <w:rPr>
          <w:sz w:val="22"/>
          <w:szCs w:val="22"/>
        </w:rPr>
      </w:pPr>
      <w:r w:rsidRPr="00B96CE0">
        <w:rPr>
          <w:sz w:val="22"/>
          <w:szCs w:val="22"/>
        </w:rPr>
        <w:t>- 36 miesięcy – 0 punktów</w:t>
      </w:r>
      <w:r w:rsidRPr="00B96CE0">
        <w:rPr>
          <w:sz w:val="22"/>
          <w:szCs w:val="22"/>
        </w:rPr>
        <w:br/>
        <w:t>- 48 miesiące – 3 punkty</w:t>
      </w:r>
      <w:r w:rsidRPr="00B96CE0">
        <w:rPr>
          <w:sz w:val="22"/>
          <w:szCs w:val="22"/>
        </w:rPr>
        <w:br/>
        <w:t>- 54 miesięcy – 5 punktów</w:t>
      </w:r>
    </w:p>
    <w:p w14:paraId="5AC0BB08" w14:textId="77777777" w:rsidR="004A4674" w:rsidRPr="00B96CE0" w:rsidRDefault="004A4674" w:rsidP="00B857B2">
      <w:pPr>
        <w:spacing w:line="276" w:lineRule="auto"/>
        <w:contextualSpacing/>
        <w:jc w:val="both"/>
        <w:rPr>
          <w:sz w:val="22"/>
          <w:szCs w:val="22"/>
        </w:rPr>
      </w:pPr>
      <w:r w:rsidRPr="00B96CE0">
        <w:rPr>
          <w:sz w:val="22"/>
          <w:szCs w:val="22"/>
        </w:rPr>
        <w:t xml:space="preserve">Zamawiający w dwóch pierwszych kryteriach określił wzór, według którego finalnym jego wynikiem będzie przyznana odpowiednia liczba punktów dla każdego Wykonawcy. Przyznając w trzecim kryterium wartość procentową – sumarycznie do wyłonienia najkorzystniejszej oferty Zamawiający musiałby dodać punkty z pierwszego i drugiego kryterium do procentów z trzeciego kryterium, co jest nieprawidłowe z punktu zasad matematyki. </w:t>
      </w:r>
    </w:p>
    <w:p w14:paraId="24833461" w14:textId="77777777" w:rsidR="00413081" w:rsidRPr="00B96CE0" w:rsidRDefault="005827C4" w:rsidP="00413081">
      <w:pPr>
        <w:spacing w:line="276" w:lineRule="auto"/>
        <w:contextualSpacing/>
        <w:rPr>
          <w:b/>
          <w:bCs/>
          <w:sz w:val="22"/>
          <w:szCs w:val="22"/>
        </w:rPr>
      </w:pPr>
      <w:r w:rsidRPr="00B96CE0">
        <w:rPr>
          <w:b/>
          <w:bCs/>
          <w:sz w:val="22"/>
          <w:szCs w:val="22"/>
        </w:rPr>
        <w:t>Stanowisko (wyjaśnienie) Zamawiającego:</w:t>
      </w:r>
      <w:r w:rsidR="00413081" w:rsidRPr="00B96CE0">
        <w:rPr>
          <w:b/>
          <w:bCs/>
          <w:sz w:val="22"/>
          <w:szCs w:val="22"/>
        </w:rPr>
        <w:t xml:space="preserve"> </w:t>
      </w:r>
      <w:r w:rsidR="00413081" w:rsidRPr="00B96CE0">
        <w:rPr>
          <w:sz w:val="22"/>
          <w:szCs w:val="22"/>
        </w:rPr>
        <w:t>Zamawiający modyfikuje punktację zgodnie z propozycją.</w:t>
      </w:r>
    </w:p>
    <w:p w14:paraId="3F9DF52E" w14:textId="77777777" w:rsidR="005827C4" w:rsidRPr="00B96CE0" w:rsidRDefault="005827C4" w:rsidP="00B857B2">
      <w:pPr>
        <w:spacing w:before="60" w:after="60"/>
        <w:ind w:left="30" w:right="-72"/>
        <w:jc w:val="both"/>
        <w:rPr>
          <w:b/>
          <w:bCs/>
          <w:sz w:val="22"/>
          <w:szCs w:val="22"/>
        </w:rPr>
      </w:pPr>
    </w:p>
    <w:p w14:paraId="4A3C4F00" w14:textId="3D17827F" w:rsidR="005827C4" w:rsidRPr="00B96CE0" w:rsidRDefault="005827C4" w:rsidP="00B857B2">
      <w:pPr>
        <w:spacing w:before="60" w:after="60"/>
        <w:ind w:left="30" w:right="-72"/>
        <w:jc w:val="both"/>
        <w:rPr>
          <w:b/>
          <w:bCs/>
          <w:sz w:val="22"/>
          <w:szCs w:val="22"/>
        </w:rPr>
      </w:pPr>
      <w:r w:rsidRPr="00B96CE0">
        <w:rPr>
          <w:b/>
          <w:bCs/>
          <w:sz w:val="22"/>
          <w:szCs w:val="22"/>
        </w:rPr>
        <w:t>Pytanie nr 14</w:t>
      </w:r>
    </w:p>
    <w:p w14:paraId="082916D2"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SWZ, OPZ oraz zał. nr 3 i 4 do SWZ</w:t>
      </w:r>
    </w:p>
    <w:p w14:paraId="3006D6A7" w14:textId="77777777" w:rsidR="004A4674" w:rsidRPr="00B96CE0" w:rsidRDefault="004A4674" w:rsidP="00B857B2">
      <w:pPr>
        <w:pStyle w:val="Stopka"/>
        <w:tabs>
          <w:tab w:val="clear" w:pos="4536"/>
          <w:tab w:val="clear" w:pos="9072"/>
          <w:tab w:val="left" w:pos="1080"/>
        </w:tabs>
        <w:spacing w:line="276" w:lineRule="auto"/>
        <w:jc w:val="both"/>
        <w:rPr>
          <w:color w:val="000000" w:themeColor="text1"/>
          <w:sz w:val="22"/>
          <w:szCs w:val="22"/>
        </w:rPr>
      </w:pPr>
      <w:r w:rsidRPr="00B96CE0">
        <w:rPr>
          <w:color w:val="000000" w:themeColor="text1"/>
          <w:sz w:val="22"/>
          <w:szCs w:val="22"/>
        </w:rPr>
        <w:t>Zamawiający wymaga załączenia do oferty zał. nr 3 (Scenariusz próbki w zakresie funkcjonalności dodatkowo punktowanych), natomiast w zał. nr 4 znajduje się tabela z kolumną do uzupełnienia przez Wykonawcę „Potwierdzenie Wykonawcy spełnienia poniższych wymagań TAK/NIE”, a tego zał. Zamawiający nie wymaga do złożenia razem z ofertą. Prosimy o zmianę zapisów SWZ w zakresie wymaganych dokumentów tzn. uwzględnienie również przedstawienia/załączenia do oferty przez Wykonawcę zał. nr 4 tj. Scenariusza próbki uwzględniającego potwierdzenie spełniania wymagań obligatoryjnych.</w:t>
      </w:r>
    </w:p>
    <w:p w14:paraId="64FB4A81" w14:textId="77777777" w:rsidR="00413081" w:rsidRPr="00B96CE0" w:rsidRDefault="005827C4" w:rsidP="00413081">
      <w:pPr>
        <w:pStyle w:val="Stopka"/>
        <w:tabs>
          <w:tab w:val="clear" w:pos="4536"/>
          <w:tab w:val="clear" w:pos="9072"/>
          <w:tab w:val="left" w:pos="1080"/>
        </w:tabs>
        <w:spacing w:line="276" w:lineRule="auto"/>
        <w:jc w:val="both"/>
        <w:rPr>
          <w:b/>
          <w:bCs/>
          <w:sz w:val="22"/>
          <w:szCs w:val="22"/>
        </w:rPr>
      </w:pPr>
      <w:r w:rsidRPr="00B96CE0">
        <w:rPr>
          <w:b/>
          <w:bCs/>
          <w:sz w:val="22"/>
          <w:szCs w:val="22"/>
        </w:rPr>
        <w:t>Stanowisko (wyjaśnienie) Zamawiającego:</w:t>
      </w:r>
      <w:r w:rsidR="00413081" w:rsidRPr="00B96CE0">
        <w:rPr>
          <w:b/>
          <w:bCs/>
          <w:sz w:val="22"/>
          <w:szCs w:val="22"/>
        </w:rPr>
        <w:t xml:space="preserve"> </w:t>
      </w:r>
      <w:r w:rsidR="00413081" w:rsidRPr="00B96CE0">
        <w:rPr>
          <w:sz w:val="22"/>
          <w:szCs w:val="22"/>
        </w:rPr>
        <w:t>Zamawiający potwierdza, że załącznik należy złożyć razem z ofertą</w:t>
      </w:r>
    </w:p>
    <w:p w14:paraId="194D53AD" w14:textId="4EE2D3EA" w:rsidR="005827C4" w:rsidRPr="00B96CE0" w:rsidRDefault="00413081"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15</w:t>
      </w:r>
    </w:p>
    <w:p w14:paraId="18BD6357" w14:textId="69BD4176" w:rsidR="004A4674" w:rsidRPr="00B96CE0" w:rsidRDefault="004A4674" w:rsidP="00413081">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 xml:space="preserve">Dotyczy: SWZ 21. Opis kryteriów oceny ofert wraz z podaniem wag tych kryteriów i sposobu oceny </w:t>
      </w:r>
      <w:proofErr w:type="spellStart"/>
      <w:r w:rsidRPr="00B96CE0">
        <w:rPr>
          <w:rFonts w:ascii="Times New Roman" w:hAnsi="Times New Roman" w:cs="Times New Roman"/>
          <w:color w:val="000000" w:themeColor="text1"/>
          <w:sz w:val="22"/>
          <w:szCs w:val="22"/>
        </w:rPr>
        <w:t>ofert</w:t>
      </w:r>
      <w:r w:rsidRPr="00B96CE0">
        <w:rPr>
          <w:rFonts w:ascii="Times New Roman" w:hAnsi="Times New Roman" w:cs="Times New Roman"/>
          <w:sz w:val="22"/>
          <w:szCs w:val="22"/>
        </w:rPr>
        <w:t>„Przy</w:t>
      </w:r>
      <w:proofErr w:type="spellEnd"/>
      <w:r w:rsidRPr="00B96CE0">
        <w:rPr>
          <w:rFonts w:ascii="Times New Roman" w:hAnsi="Times New Roman" w:cs="Times New Roman"/>
          <w:sz w:val="22"/>
          <w:szCs w:val="22"/>
        </w:rPr>
        <w:t xml:space="preserve"> dokonywaniu wyboru najkorzystniejszej oferty Zamawiający stosować będzie niżej podane kryteria:</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783"/>
        <w:gridCol w:w="2693"/>
      </w:tblGrid>
      <w:tr w:rsidR="004A4674" w:rsidRPr="00B96CE0" w14:paraId="34984949" w14:textId="77777777" w:rsidTr="004A4674">
        <w:tc>
          <w:tcPr>
            <w:tcW w:w="851" w:type="dxa"/>
            <w:shd w:val="clear" w:color="auto" w:fill="F2F2F2"/>
          </w:tcPr>
          <w:p w14:paraId="3498C64A" w14:textId="77777777" w:rsidR="004A4674" w:rsidRPr="00B96CE0" w:rsidRDefault="004A4674" w:rsidP="00B857B2">
            <w:pPr>
              <w:spacing w:before="60" w:after="120" w:line="360" w:lineRule="auto"/>
              <w:jc w:val="both"/>
              <w:rPr>
                <w:b/>
                <w:sz w:val="22"/>
                <w:szCs w:val="22"/>
              </w:rPr>
            </w:pPr>
            <w:r w:rsidRPr="00B96CE0">
              <w:rPr>
                <w:b/>
                <w:sz w:val="22"/>
                <w:szCs w:val="22"/>
              </w:rPr>
              <w:t>Nr</w:t>
            </w:r>
          </w:p>
        </w:tc>
        <w:tc>
          <w:tcPr>
            <w:tcW w:w="5783" w:type="dxa"/>
            <w:shd w:val="clear" w:color="auto" w:fill="F2F2F2"/>
          </w:tcPr>
          <w:p w14:paraId="63FBDBDF" w14:textId="77777777" w:rsidR="004A4674" w:rsidRPr="00B96CE0" w:rsidRDefault="004A4674" w:rsidP="00B857B2">
            <w:pPr>
              <w:spacing w:before="60" w:after="120" w:line="360" w:lineRule="auto"/>
              <w:jc w:val="both"/>
              <w:rPr>
                <w:b/>
                <w:sz w:val="22"/>
                <w:szCs w:val="22"/>
              </w:rPr>
            </w:pPr>
            <w:r w:rsidRPr="00B96CE0">
              <w:rPr>
                <w:b/>
                <w:sz w:val="22"/>
                <w:szCs w:val="22"/>
              </w:rPr>
              <w:t xml:space="preserve">Nazwa kryterium </w:t>
            </w:r>
          </w:p>
        </w:tc>
        <w:tc>
          <w:tcPr>
            <w:tcW w:w="2693" w:type="dxa"/>
            <w:shd w:val="clear" w:color="auto" w:fill="F2F2F2"/>
          </w:tcPr>
          <w:p w14:paraId="502EF5CB" w14:textId="77777777" w:rsidR="004A4674" w:rsidRPr="00B96CE0" w:rsidRDefault="004A4674" w:rsidP="00B857B2">
            <w:pPr>
              <w:spacing w:before="60" w:after="120" w:line="360" w:lineRule="auto"/>
              <w:jc w:val="both"/>
              <w:rPr>
                <w:b/>
                <w:sz w:val="22"/>
                <w:szCs w:val="22"/>
              </w:rPr>
            </w:pPr>
            <w:r w:rsidRPr="00B96CE0">
              <w:rPr>
                <w:b/>
                <w:sz w:val="22"/>
                <w:szCs w:val="22"/>
              </w:rPr>
              <w:t>Waga</w:t>
            </w:r>
          </w:p>
        </w:tc>
      </w:tr>
      <w:tr w:rsidR="004A4674" w:rsidRPr="00B96CE0" w14:paraId="716A9271" w14:textId="77777777" w:rsidTr="004A4674">
        <w:tc>
          <w:tcPr>
            <w:tcW w:w="851" w:type="dxa"/>
          </w:tcPr>
          <w:p w14:paraId="51403582" w14:textId="77777777" w:rsidR="004A4674" w:rsidRPr="00B96CE0" w:rsidRDefault="004A4674" w:rsidP="00B857B2">
            <w:pPr>
              <w:spacing w:before="60" w:after="120" w:line="360" w:lineRule="auto"/>
              <w:jc w:val="both"/>
              <w:rPr>
                <w:sz w:val="22"/>
                <w:szCs w:val="22"/>
              </w:rPr>
            </w:pPr>
            <w:r w:rsidRPr="00B96CE0">
              <w:rPr>
                <w:sz w:val="22"/>
                <w:szCs w:val="22"/>
              </w:rPr>
              <w:t>1</w:t>
            </w:r>
          </w:p>
        </w:tc>
        <w:tc>
          <w:tcPr>
            <w:tcW w:w="5783" w:type="dxa"/>
          </w:tcPr>
          <w:p w14:paraId="27519AB7" w14:textId="77777777" w:rsidR="004A4674" w:rsidRPr="00B96CE0" w:rsidRDefault="004A4674" w:rsidP="00B857B2">
            <w:pPr>
              <w:spacing w:before="60" w:after="120" w:line="360" w:lineRule="auto"/>
              <w:jc w:val="both"/>
              <w:rPr>
                <w:sz w:val="22"/>
                <w:szCs w:val="22"/>
              </w:rPr>
            </w:pPr>
            <w:r w:rsidRPr="00B96CE0">
              <w:rPr>
                <w:sz w:val="22"/>
                <w:szCs w:val="22"/>
              </w:rPr>
              <w:t>Cena</w:t>
            </w:r>
          </w:p>
        </w:tc>
        <w:tc>
          <w:tcPr>
            <w:tcW w:w="2693" w:type="dxa"/>
          </w:tcPr>
          <w:p w14:paraId="00A913D5" w14:textId="77777777" w:rsidR="004A4674" w:rsidRPr="00B96CE0" w:rsidRDefault="004A4674" w:rsidP="00B857B2">
            <w:pPr>
              <w:spacing w:before="60" w:after="120" w:line="360" w:lineRule="auto"/>
              <w:jc w:val="both"/>
              <w:rPr>
                <w:sz w:val="22"/>
                <w:szCs w:val="22"/>
              </w:rPr>
            </w:pPr>
            <w:r w:rsidRPr="00B96CE0">
              <w:rPr>
                <w:sz w:val="22"/>
                <w:szCs w:val="22"/>
              </w:rPr>
              <w:t>50 %</w:t>
            </w:r>
          </w:p>
        </w:tc>
      </w:tr>
      <w:tr w:rsidR="004A4674" w:rsidRPr="00B96CE0" w14:paraId="74EFBCA4" w14:textId="77777777" w:rsidTr="004A4674">
        <w:tc>
          <w:tcPr>
            <w:tcW w:w="851" w:type="dxa"/>
          </w:tcPr>
          <w:p w14:paraId="2080DE82" w14:textId="77777777" w:rsidR="004A4674" w:rsidRPr="00B96CE0" w:rsidRDefault="004A4674" w:rsidP="00B857B2">
            <w:pPr>
              <w:spacing w:before="60" w:after="120" w:line="360" w:lineRule="auto"/>
              <w:jc w:val="both"/>
              <w:rPr>
                <w:sz w:val="22"/>
                <w:szCs w:val="22"/>
              </w:rPr>
            </w:pPr>
            <w:r w:rsidRPr="00B96CE0">
              <w:rPr>
                <w:sz w:val="22"/>
                <w:szCs w:val="22"/>
              </w:rPr>
              <w:t>2</w:t>
            </w:r>
          </w:p>
        </w:tc>
        <w:tc>
          <w:tcPr>
            <w:tcW w:w="5783" w:type="dxa"/>
          </w:tcPr>
          <w:p w14:paraId="0AE4DDFF" w14:textId="77777777" w:rsidR="004A4674" w:rsidRPr="00B96CE0" w:rsidRDefault="004A4674" w:rsidP="00B857B2">
            <w:pPr>
              <w:spacing w:before="60" w:after="120" w:line="360" w:lineRule="auto"/>
              <w:jc w:val="both"/>
              <w:rPr>
                <w:sz w:val="22"/>
                <w:szCs w:val="22"/>
              </w:rPr>
            </w:pPr>
            <w:r w:rsidRPr="00B96CE0">
              <w:rPr>
                <w:sz w:val="22"/>
                <w:szCs w:val="22"/>
              </w:rPr>
              <w:t>Funkcjonalność</w:t>
            </w:r>
          </w:p>
        </w:tc>
        <w:tc>
          <w:tcPr>
            <w:tcW w:w="2693" w:type="dxa"/>
          </w:tcPr>
          <w:p w14:paraId="09253F08" w14:textId="77777777" w:rsidR="004A4674" w:rsidRPr="00B96CE0" w:rsidRDefault="004A4674" w:rsidP="00B857B2">
            <w:pPr>
              <w:spacing w:before="60" w:after="120" w:line="360" w:lineRule="auto"/>
              <w:jc w:val="both"/>
              <w:rPr>
                <w:sz w:val="22"/>
                <w:szCs w:val="22"/>
              </w:rPr>
            </w:pPr>
            <w:r w:rsidRPr="00B96CE0">
              <w:rPr>
                <w:sz w:val="22"/>
                <w:szCs w:val="22"/>
              </w:rPr>
              <w:t>45 %</w:t>
            </w:r>
          </w:p>
        </w:tc>
      </w:tr>
      <w:tr w:rsidR="004A4674" w:rsidRPr="00B96CE0" w14:paraId="388F20FA" w14:textId="77777777" w:rsidTr="004A4674">
        <w:tc>
          <w:tcPr>
            <w:tcW w:w="851" w:type="dxa"/>
          </w:tcPr>
          <w:p w14:paraId="2C24DC43" w14:textId="77777777" w:rsidR="004A4674" w:rsidRPr="00B96CE0" w:rsidRDefault="004A4674" w:rsidP="00B857B2">
            <w:pPr>
              <w:spacing w:before="60" w:after="120" w:line="360" w:lineRule="auto"/>
              <w:jc w:val="both"/>
              <w:rPr>
                <w:sz w:val="22"/>
                <w:szCs w:val="22"/>
              </w:rPr>
            </w:pPr>
            <w:r w:rsidRPr="00B96CE0">
              <w:rPr>
                <w:sz w:val="22"/>
                <w:szCs w:val="22"/>
              </w:rPr>
              <w:lastRenderedPageBreak/>
              <w:t>3</w:t>
            </w:r>
          </w:p>
        </w:tc>
        <w:tc>
          <w:tcPr>
            <w:tcW w:w="5783" w:type="dxa"/>
          </w:tcPr>
          <w:p w14:paraId="1D22B369" w14:textId="77777777" w:rsidR="004A4674" w:rsidRPr="00B96CE0" w:rsidRDefault="004A4674" w:rsidP="00B857B2">
            <w:pPr>
              <w:spacing w:before="60" w:after="120" w:line="360" w:lineRule="auto"/>
              <w:jc w:val="both"/>
              <w:rPr>
                <w:b/>
                <w:bCs/>
                <w:sz w:val="22"/>
                <w:szCs w:val="22"/>
                <w:u w:val="single"/>
              </w:rPr>
            </w:pPr>
            <w:r w:rsidRPr="00B96CE0">
              <w:rPr>
                <w:b/>
                <w:bCs/>
                <w:sz w:val="22"/>
                <w:szCs w:val="22"/>
                <w:u w:val="single"/>
              </w:rPr>
              <w:t>Wliczony w ofertę okres utrzymania i serwisowania systemu</w:t>
            </w:r>
          </w:p>
        </w:tc>
        <w:tc>
          <w:tcPr>
            <w:tcW w:w="2693" w:type="dxa"/>
          </w:tcPr>
          <w:p w14:paraId="5749780B" w14:textId="77777777" w:rsidR="004A4674" w:rsidRPr="00B96CE0" w:rsidRDefault="004A4674" w:rsidP="00B857B2">
            <w:pPr>
              <w:spacing w:before="60" w:after="120" w:line="360" w:lineRule="auto"/>
              <w:jc w:val="both"/>
              <w:rPr>
                <w:sz w:val="22"/>
                <w:szCs w:val="22"/>
              </w:rPr>
            </w:pPr>
            <w:r w:rsidRPr="00B96CE0">
              <w:rPr>
                <w:sz w:val="22"/>
                <w:szCs w:val="22"/>
              </w:rPr>
              <w:t>5 %</w:t>
            </w:r>
          </w:p>
        </w:tc>
      </w:tr>
    </w:tbl>
    <w:p w14:paraId="65F0EEA2"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p>
    <w:p w14:paraId="66FFB88E"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oraz </w:t>
      </w:r>
    </w:p>
    <w:p w14:paraId="7B581B84"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Załącznika nr 1 do SWZ Formularz Oferty pkt. 3.5</w:t>
      </w:r>
    </w:p>
    <w:p w14:paraId="7E24816C"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„udzielamy gwarancji na okres ….miesięcy licząc od daty odbioru końcowego przedmiotu zamówienia”</w:t>
      </w:r>
    </w:p>
    <w:p w14:paraId="598610C8"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oraz </w:t>
      </w:r>
    </w:p>
    <w:p w14:paraId="073EAEF0"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wzór umowy par. 2 ust. 1f „zapewnienie utrzymania, wsparcia i serwisu Systemu (Gwarancja) na warunkach określonych w Opisie Przedmiotu Zamówienia oraz zgodnie z ofertą Wykonawcy stanowiącymi integralną część  niniejszej umowy.”</w:t>
      </w:r>
    </w:p>
    <w:p w14:paraId="0AC9DE58"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Pytanie:</w:t>
      </w:r>
    </w:p>
    <w:p w14:paraId="7D638F6F"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Prosimy o potwierdzenie, czy występujące w kryteriach oceny ofert  pojęcie „okres utrzymania i serwisowania systemu” jest tożsamym dla Zamawiającego z pojęciem „ okresu gwarancji” które Zamawiający stosuje w pkt. 3.5 formularza ofertowego oraz sformułowaniem „zapewnienie utrzymania, wsparcia i serwisu Systemu (Gwarancja) którym Zamawiający posługuje się we wzorze umowy?</w:t>
      </w:r>
    </w:p>
    <w:p w14:paraId="50F777B7" w14:textId="77777777" w:rsidR="00413081" w:rsidRPr="00B96CE0" w:rsidRDefault="005827C4" w:rsidP="00413081">
      <w:pPr>
        <w:pStyle w:val="Default"/>
        <w:spacing w:line="276" w:lineRule="auto"/>
        <w:jc w:val="both"/>
        <w:rPr>
          <w:rFonts w:ascii="Times New Roman" w:hAnsi="Times New Roman" w:cs="Times New Roman"/>
          <w:b/>
          <w:bCs/>
          <w:color w:val="auto"/>
          <w:sz w:val="22"/>
          <w:szCs w:val="22"/>
        </w:rPr>
      </w:pPr>
      <w:r w:rsidRPr="00B96CE0">
        <w:rPr>
          <w:rFonts w:ascii="Times New Roman" w:hAnsi="Times New Roman" w:cs="Times New Roman"/>
          <w:b/>
          <w:bCs/>
          <w:sz w:val="22"/>
          <w:szCs w:val="22"/>
        </w:rPr>
        <w:t>Stanowisko (wyjaśnienie) Zamawiającego:</w:t>
      </w:r>
      <w:r w:rsidR="00413081" w:rsidRPr="00B96CE0">
        <w:rPr>
          <w:rFonts w:ascii="Times New Roman" w:hAnsi="Times New Roman" w:cs="Times New Roman"/>
          <w:b/>
          <w:bCs/>
          <w:sz w:val="22"/>
          <w:szCs w:val="22"/>
        </w:rPr>
        <w:t xml:space="preserve"> </w:t>
      </w:r>
      <w:r w:rsidR="00413081" w:rsidRPr="00B96CE0">
        <w:rPr>
          <w:rFonts w:ascii="Times New Roman" w:hAnsi="Times New Roman" w:cs="Times New Roman"/>
          <w:color w:val="auto"/>
          <w:sz w:val="22"/>
          <w:szCs w:val="22"/>
        </w:rPr>
        <w:t>Zamawiający potwierdza</w:t>
      </w:r>
      <w:r w:rsidR="00413081" w:rsidRPr="00B96CE0">
        <w:rPr>
          <w:rFonts w:ascii="Times New Roman" w:hAnsi="Times New Roman" w:cs="Times New Roman"/>
          <w:b/>
          <w:bCs/>
          <w:color w:val="auto"/>
          <w:sz w:val="22"/>
          <w:szCs w:val="22"/>
        </w:rPr>
        <w:t xml:space="preserve"> </w:t>
      </w:r>
    </w:p>
    <w:p w14:paraId="1493D031" w14:textId="69131E52" w:rsidR="005827C4" w:rsidRPr="00B96CE0" w:rsidRDefault="00413081" w:rsidP="00413081">
      <w:pPr>
        <w:spacing w:before="60" w:after="60"/>
        <w:ind w:right="-72"/>
        <w:jc w:val="both"/>
        <w:rPr>
          <w:b/>
          <w:bCs/>
          <w:sz w:val="22"/>
          <w:szCs w:val="22"/>
        </w:rPr>
      </w:pPr>
      <w:r w:rsidRPr="00B96CE0">
        <w:rPr>
          <w:b/>
          <w:bCs/>
          <w:sz w:val="22"/>
          <w:szCs w:val="22"/>
        </w:rPr>
        <w:br/>
      </w:r>
      <w:r w:rsidR="005827C4" w:rsidRPr="00B96CE0">
        <w:rPr>
          <w:b/>
          <w:bCs/>
          <w:sz w:val="22"/>
          <w:szCs w:val="22"/>
        </w:rPr>
        <w:t>Pytanie nr 16</w:t>
      </w:r>
    </w:p>
    <w:p w14:paraId="2A38AF42"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OPZ</w:t>
      </w:r>
    </w:p>
    <w:p w14:paraId="5BA82ECC" w14:textId="77777777" w:rsidR="004A4674" w:rsidRPr="00B96CE0" w:rsidRDefault="004A4674" w:rsidP="00B857B2">
      <w:pPr>
        <w:pStyle w:val="Stopka"/>
        <w:tabs>
          <w:tab w:val="clear" w:pos="4536"/>
          <w:tab w:val="clear" w:pos="9072"/>
          <w:tab w:val="left" w:pos="1080"/>
        </w:tabs>
        <w:spacing w:line="276" w:lineRule="auto"/>
        <w:jc w:val="both"/>
        <w:rPr>
          <w:i/>
          <w:iCs/>
          <w:color w:val="000000" w:themeColor="text1"/>
          <w:sz w:val="22"/>
          <w:szCs w:val="22"/>
        </w:rPr>
      </w:pPr>
      <w:r w:rsidRPr="00B96CE0">
        <w:rPr>
          <w:i/>
          <w:iCs/>
          <w:color w:val="000000" w:themeColor="text1"/>
          <w:sz w:val="22"/>
          <w:szCs w:val="22"/>
        </w:rPr>
        <w:t xml:space="preserve">„System musi mieć możliwość tworzenia kopii zapasowych Backup w oparciu o rozbudowę obecnie wykorzystywanego przez Zamawiającego sprzętu i oprogramowania tj.: </w:t>
      </w:r>
    </w:p>
    <w:p w14:paraId="5E182E4F" w14:textId="77777777" w:rsidR="004A4674" w:rsidRPr="00B96CE0" w:rsidRDefault="004A4674" w:rsidP="00B857B2">
      <w:pPr>
        <w:pStyle w:val="Stopka"/>
        <w:tabs>
          <w:tab w:val="clear" w:pos="4536"/>
          <w:tab w:val="clear" w:pos="9072"/>
          <w:tab w:val="left" w:pos="1080"/>
        </w:tabs>
        <w:spacing w:line="276" w:lineRule="auto"/>
        <w:jc w:val="both"/>
        <w:rPr>
          <w:i/>
          <w:iCs/>
          <w:color w:val="000000" w:themeColor="text1"/>
          <w:sz w:val="22"/>
          <w:szCs w:val="22"/>
        </w:rPr>
      </w:pPr>
      <w:r w:rsidRPr="00B96CE0">
        <w:rPr>
          <w:i/>
          <w:iCs/>
          <w:color w:val="000000" w:themeColor="text1"/>
          <w:sz w:val="22"/>
          <w:szCs w:val="22"/>
        </w:rPr>
        <w:t xml:space="preserve">Identyfikator </w:t>
      </w:r>
      <w:proofErr w:type="spellStart"/>
      <w:r w:rsidRPr="00B96CE0">
        <w:rPr>
          <w:i/>
          <w:iCs/>
          <w:color w:val="000000" w:themeColor="text1"/>
          <w:sz w:val="22"/>
          <w:szCs w:val="22"/>
        </w:rPr>
        <w:t>CommCell</w:t>
      </w:r>
      <w:proofErr w:type="spellEnd"/>
      <w:r w:rsidRPr="00B96CE0">
        <w:rPr>
          <w:i/>
          <w:iCs/>
          <w:color w:val="000000" w:themeColor="text1"/>
          <w:sz w:val="22"/>
          <w:szCs w:val="22"/>
        </w:rPr>
        <w:t xml:space="preserve">: 102807 Nazwa: bs01 Wersja: 11.28.52 </w:t>
      </w:r>
      <w:proofErr w:type="spellStart"/>
      <w:r w:rsidRPr="00B96CE0">
        <w:rPr>
          <w:i/>
          <w:iCs/>
          <w:color w:val="000000" w:themeColor="text1"/>
          <w:sz w:val="22"/>
          <w:szCs w:val="22"/>
        </w:rPr>
        <w:t>Commvault</w:t>
      </w:r>
      <w:proofErr w:type="spellEnd"/>
      <w:r w:rsidRPr="00B96CE0">
        <w:rPr>
          <w:i/>
          <w:iCs/>
          <w:color w:val="000000" w:themeColor="text1"/>
          <w:sz w:val="22"/>
          <w:szCs w:val="22"/>
        </w:rPr>
        <w:t xml:space="preserve"> platform </w:t>
      </w:r>
      <w:proofErr w:type="spellStart"/>
      <w:r w:rsidRPr="00B96CE0">
        <w:rPr>
          <w:i/>
          <w:iCs/>
          <w:color w:val="000000" w:themeColor="text1"/>
          <w:sz w:val="22"/>
          <w:szCs w:val="22"/>
        </w:rPr>
        <w:t>release</w:t>
      </w:r>
      <w:proofErr w:type="spellEnd"/>
      <w:r w:rsidRPr="00B96CE0">
        <w:rPr>
          <w:i/>
          <w:iCs/>
          <w:color w:val="000000" w:themeColor="text1"/>
          <w:sz w:val="22"/>
          <w:szCs w:val="22"/>
        </w:rPr>
        <w:t>: 2022E</w:t>
      </w:r>
    </w:p>
    <w:p w14:paraId="60B5839C" w14:textId="77777777" w:rsidR="004A4674" w:rsidRPr="00B96CE0" w:rsidRDefault="004A4674" w:rsidP="00B857B2">
      <w:pPr>
        <w:pStyle w:val="Stopka"/>
        <w:tabs>
          <w:tab w:val="clear" w:pos="4536"/>
          <w:tab w:val="clear" w:pos="9072"/>
          <w:tab w:val="left" w:pos="1080"/>
        </w:tabs>
        <w:spacing w:line="276" w:lineRule="auto"/>
        <w:jc w:val="both"/>
        <w:rPr>
          <w:i/>
          <w:iCs/>
          <w:color w:val="000000" w:themeColor="text1"/>
          <w:sz w:val="22"/>
          <w:szCs w:val="22"/>
        </w:rPr>
      </w:pPr>
      <w:r w:rsidRPr="00B96CE0">
        <w:rPr>
          <w:i/>
          <w:iCs/>
          <w:color w:val="000000" w:themeColor="text1"/>
          <w:sz w:val="22"/>
          <w:szCs w:val="22"/>
        </w:rPr>
        <w:t>Wykonawca w ramach zamówienie bezpłatnie rozbuduje obecny system tworzenia kopii zapasowych o licencje i sprzęt niezbędny do bieżącego (codziennego tworzenia kopii zapasowych całość wdrażanego systemu informatycznego. Z kopii zapasowych utworzonych w ramach tego działania będzie możliwość odtworzenia kompletnego systemu informatycznego Zamawiającego wdrażanego w ramach postępowania.”</w:t>
      </w:r>
    </w:p>
    <w:p w14:paraId="2E86DBA1" w14:textId="77777777" w:rsidR="004A4674" w:rsidRPr="00B96CE0" w:rsidRDefault="004A4674" w:rsidP="00B857B2">
      <w:pPr>
        <w:pStyle w:val="Default"/>
        <w:spacing w:line="276" w:lineRule="auto"/>
        <w:jc w:val="both"/>
        <w:rPr>
          <w:rFonts w:ascii="Times New Roman" w:eastAsia="Times New Roman" w:hAnsi="Times New Roman" w:cs="Times New Roman"/>
          <w:b/>
          <w:bCs/>
          <w:color w:val="000000" w:themeColor="text1"/>
          <w:sz w:val="22"/>
          <w:szCs w:val="22"/>
        </w:rPr>
      </w:pPr>
      <w:r w:rsidRPr="00B96CE0">
        <w:rPr>
          <w:rFonts w:ascii="Times New Roman" w:eastAsia="Times New Roman" w:hAnsi="Times New Roman" w:cs="Times New Roman"/>
          <w:b/>
          <w:bCs/>
          <w:color w:val="000000" w:themeColor="text1"/>
          <w:sz w:val="22"/>
          <w:szCs w:val="22"/>
        </w:rPr>
        <w:t xml:space="preserve">Pytanie: </w:t>
      </w:r>
    </w:p>
    <w:p w14:paraId="06A46ECE" w14:textId="77777777" w:rsidR="004A4674" w:rsidRPr="00B96CE0" w:rsidRDefault="004A4674" w:rsidP="00B857B2">
      <w:pPr>
        <w:pStyle w:val="Stopka"/>
        <w:tabs>
          <w:tab w:val="clear" w:pos="4536"/>
          <w:tab w:val="clear" w:pos="9072"/>
          <w:tab w:val="left" w:pos="1080"/>
        </w:tabs>
        <w:spacing w:line="276" w:lineRule="auto"/>
        <w:jc w:val="both"/>
        <w:rPr>
          <w:color w:val="000000" w:themeColor="text1"/>
          <w:sz w:val="22"/>
          <w:szCs w:val="22"/>
        </w:rPr>
      </w:pPr>
      <w:r w:rsidRPr="00B96CE0">
        <w:rPr>
          <w:color w:val="000000" w:themeColor="text1"/>
          <w:sz w:val="22"/>
          <w:szCs w:val="22"/>
        </w:rPr>
        <w:t xml:space="preserve">Prosimy o potwierdzenie, czy w przypadku instalacji oferowanego przez Wykonawcę systemu na dwóch maszynach wirtualnych Zamawiającego Wykonawca musi wliczyć do ceny ofertowej sprzęt i licencje niezbędne do rozbudowy systemu Zamawiającego do tworzenia kopii zapasowych, czy też Zamawiający posiada wystarczającą liczbę licencji i sprzętu. </w:t>
      </w:r>
    </w:p>
    <w:p w14:paraId="6D3B9AF7" w14:textId="77777777" w:rsidR="004A4674" w:rsidRPr="00B96CE0" w:rsidRDefault="004A4674" w:rsidP="00B857B2">
      <w:pPr>
        <w:pStyle w:val="Stopka"/>
        <w:tabs>
          <w:tab w:val="clear" w:pos="4536"/>
          <w:tab w:val="clear" w:pos="9072"/>
          <w:tab w:val="left" w:pos="1080"/>
        </w:tabs>
        <w:spacing w:line="276" w:lineRule="auto"/>
        <w:jc w:val="both"/>
        <w:rPr>
          <w:color w:val="000000" w:themeColor="text1"/>
          <w:sz w:val="22"/>
          <w:szCs w:val="22"/>
        </w:rPr>
      </w:pPr>
      <w:r w:rsidRPr="00B96CE0">
        <w:rPr>
          <w:color w:val="000000" w:themeColor="text1"/>
          <w:sz w:val="22"/>
          <w:szCs w:val="22"/>
        </w:rPr>
        <w:t xml:space="preserve">Jeśli Zamawiający nie posiada wystarczającej liczby licencji i sprzętu, prosimy o wskazanie jaki sprzęt i o jakich minimalnych parametrach należy dostarczyć. </w:t>
      </w:r>
    </w:p>
    <w:p w14:paraId="05A692E3" w14:textId="34A847CF"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13081" w:rsidRPr="00B96CE0">
        <w:rPr>
          <w:b/>
          <w:bCs/>
          <w:sz w:val="22"/>
          <w:szCs w:val="22"/>
        </w:rPr>
        <w:t xml:space="preserve"> </w:t>
      </w:r>
      <w:r w:rsidR="00413081" w:rsidRPr="00B96CE0">
        <w:rPr>
          <w:sz w:val="22"/>
          <w:szCs w:val="22"/>
        </w:rPr>
        <w:t>Zamawiający potwierdza że w przypadku maksymalnie dwóch licencji posiada je i nie oczekuje ich dostarczenia w przypadku większej ilości wymaganych licencji koszt zakupu i rozbudowy systemu kopii zapasowej jest po stronie Wykonawcy.</w:t>
      </w:r>
    </w:p>
    <w:p w14:paraId="7619E424" w14:textId="77777777" w:rsidR="005827C4" w:rsidRPr="00B96CE0" w:rsidRDefault="005827C4" w:rsidP="00B857B2">
      <w:pPr>
        <w:spacing w:before="60" w:after="60"/>
        <w:ind w:left="30" w:right="-72"/>
        <w:jc w:val="both"/>
        <w:rPr>
          <w:b/>
          <w:bCs/>
          <w:sz w:val="22"/>
          <w:szCs w:val="22"/>
        </w:rPr>
      </w:pPr>
    </w:p>
    <w:p w14:paraId="625DD2F3" w14:textId="2071E536" w:rsidR="005827C4" w:rsidRPr="00B96CE0" w:rsidRDefault="005827C4" w:rsidP="00413081">
      <w:pPr>
        <w:spacing w:before="60" w:after="60"/>
        <w:ind w:right="-72"/>
        <w:jc w:val="both"/>
        <w:rPr>
          <w:b/>
          <w:bCs/>
          <w:sz w:val="22"/>
          <w:szCs w:val="22"/>
        </w:rPr>
      </w:pPr>
      <w:r w:rsidRPr="00B96CE0">
        <w:rPr>
          <w:b/>
          <w:bCs/>
          <w:sz w:val="22"/>
          <w:szCs w:val="22"/>
        </w:rPr>
        <w:t>Pytanie nr 17</w:t>
      </w:r>
    </w:p>
    <w:p w14:paraId="626EDD4C"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w:t>
      </w:r>
    </w:p>
    <w:p w14:paraId="522C864C" w14:textId="77777777" w:rsidR="004A4674" w:rsidRPr="00B96CE0" w:rsidRDefault="004A4674" w:rsidP="00B857B2">
      <w:pPr>
        <w:pStyle w:val="Default"/>
        <w:spacing w:line="276" w:lineRule="auto"/>
        <w:jc w:val="both"/>
        <w:rPr>
          <w:rFonts w:ascii="Times New Roman" w:eastAsia="Times New Roman" w:hAnsi="Times New Roman" w:cs="Times New Roman"/>
          <w:b/>
          <w:bCs/>
          <w:color w:val="000000" w:themeColor="text1"/>
          <w:sz w:val="22"/>
          <w:szCs w:val="22"/>
        </w:rPr>
      </w:pPr>
      <w:r w:rsidRPr="00B96CE0">
        <w:rPr>
          <w:rFonts w:ascii="Times New Roman" w:eastAsia="Times New Roman" w:hAnsi="Times New Roman" w:cs="Times New Roman"/>
          <w:b/>
          <w:bCs/>
          <w:color w:val="000000" w:themeColor="text1"/>
          <w:sz w:val="22"/>
          <w:szCs w:val="22"/>
        </w:rPr>
        <w:t xml:space="preserve">Pytanie: </w:t>
      </w:r>
    </w:p>
    <w:p w14:paraId="1128FBB6" w14:textId="36D79B0E" w:rsidR="004A4674" w:rsidRPr="00B96CE0" w:rsidRDefault="004A4674" w:rsidP="00413081">
      <w:pPr>
        <w:rPr>
          <w:color w:val="000000" w:themeColor="text1"/>
          <w:sz w:val="22"/>
          <w:szCs w:val="22"/>
        </w:rPr>
      </w:pPr>
      <w:r w:rsidRPr="00B96CE0">
        <w:rPr>
          <w:color w:val="000000" w:themeColor="text1"/>
          <w:sz w:val="22"/>
          <w:szCs w:val="22"/>
        </w:rPr>
        <w:t xml:space="preserve">Czy Zamawiający dopuszcza odbiory częściowe/fakturowanie częściowe, zgodnie z przygotowanym przez Wykonawcę i zatwierdzonym przez Zamawiającego harmonogramem rzeczowo-finansowym? </w:t>
      </w:r>
    </w:p>
    <w:p w14:paraId="3467E510" w14:textId="77777777" w:rsidR="00413081" w:rsidRPr="00B96CE0" w:rsidRDefault="005827C4" w:rsidP="00413081">
      <w:pPr>
        <w:rPr>
          <w:sz w:val="22"/>
          <w:szCs w:val="22"/>
        </w:rPr>
      </w:pPr>
      <w:r w:rsidRPr="00B96CE0">
        <w:rPr>
          <w:b/>
          <w:bCs/>
          <w:sz w:val="22"/>
          <w:szCs w:val="22"/>
        </w:rPr>
        <w:t>Stanowisko (wyjaśnienie) Zamawiającego:</w:t>
      </w:r>
      <w:r w:rsidR="00413081" w:rsidRPr="00B96CE0">
        <w:rPr>
          <w:b/>
          <w:bCs/>
          <w:sz w:val="22"/>
          <w:szCs w:val="22"/>
        </w:rPr>
        <w:t xml:space="preserve"> </w:t>
      </w:r>
      <w:r w:rsidR="00413081" w:rsidRPr="00B96CE0">
        <w:rPr>
          <w:sz w:val="22"/>
          <w:szCs w:val="22"/>
        </w:rPr>
        <w:t>Zamawiający nie wyraża zgody</w:t>
      </w:r>
    </w:p>
    <w:p w14:paraId="758DF03D" w14:textId="77777777" w:rsidR="005827C4" w:rsidRDefault="005827C4" w:rsidP="00B857B2">
      <w:pPr>
        <w:spacing w:before="60" w:after="60"/>
        <w:ind w:left="30" w:right="-72"/>
        <w:jc w:val="both"/>
        <w:rPr>
          <w:b/>
          <w:bCs/>
          <w:sz w:val="22"/>
          <w:szCs w:val="22"/>
        </w:rPr>
      </w:pPr>
    </w:p>
    <w:p w14:paraId="33949360" w14:textId="77777777" w:rsidR="00B96CE0" w:rsidRDefault="00B96CE0" w:rsidP="00B857B2">
      <w:pPr>
        <w:spacing w:before="60" w:after="60"/>
        <w:ind w:left="30" w:right="-72"/>
        <w:jc w:val="both"/>
        <w:rPr>
          <w:b/>
          <w:bCs/>
          <w:sz w:val="22"/>
          <w:szCs w:val="22"/>
        </w:rPr>
      </w:pPr>
    </w:p>
    <w:p w14:paraId="65E6A091" w14:textId="77777777" w:rsidR="00B96CE0" w:rsidRPr="00B96CE0" w:rsidRDefault="00B96CE0" w:rsidP="00B857B2">
      <w:pPr>
        <w:spacing w:before="60" w:after="60"/>
        <w:ind w:left="30" w:right="-72"/>
        <w:jc w:val="both"/>
        <w:rPr>
          <w:b/>
          <w:bCs/>
          <w:sz w:val="22"/>
          <w:szCs w:val="22"/>
        </w:rPr>
      </w:pPr>
    </w:p>
    <w:p w14:paraId="79DFA546" w14:textId="5E1753E2" w:rsidR="005827C4" w:rsidRPr="00B96CE0" w:rsidRDefault="005827C4" w:rsidP="00B857B2">
      <w:pPr>
        <w:spacing w:before="60" w:after="60"/>
        <w:ind w:left="30" w:right="-72"/>
        <w:jc w:val="both"/>
        <w:rPr>
          <w:b/>
          <w:bCs/>
          <w:sz w:val="22"/>
          <w:szCs w:val="22"/>
        </w:rPr>
      </w:pPr>
      <w:r w:rsidRPr="00B96CE0">
        <w:rPr>
          <w:b/>
          <w:bCs/>
          <w:sz w:val="22"/>
          <w:szCs w:val="22"/>
        </w:rPr>
        <w:lastRenderedPageBreak/>
        <w:t>Pytanie nr 18</w:t>
      </w:r>
    </w:p>
    <w:p w14:paraId="4148EF33"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 § 2. Przedmiot umowy, ust. 7</w:t>
      </w:r>
    </w:p>
    <w:p w14:paraId="260D5138" w14:textId="77777777" w:rsidR="004A4674" w:rsidRPr="00B96CE0" w:rsidRDefault="004A4674" w:rsidP="00B857B2">
      <w:pPr>
        <w:spacing w:line="276" w:lineRule="auto"/>
        <w:ind w:right="-20"/>
        <w:contextualSpacing/>
        <w:jc w:val="both"/>
        <w:rPr>
          <w:i/>
          <w:iCs/>
          <w:color w:val="000000" w:themeColor="text1"/>
          <w:sz w:val="22"/>
          <w:szCs w:val="22"/>
        </w:rPr>
      </w:pPr>
      <w:r w:rsidRPr="00B96CE0">
        <w:rPr>
          <w:i/>
          <w:iCs/>
          <w:color w:val="000000" w:themeColor="text1"/>
          <w:sz w:val="22"/>
          <w:szCs w:val="22"/>
        </w:rPr>
        <w:t>„7. Po zgłoszeniu przez Wykonawcę gotowości Systemu do odbioru, Zamawiający przeprowadzi odpowiednie testy akceptacyjne Systemu mające na celu potwierdzenie jego zgodności z postanowieniami niniejszej Umowy oraz przedstawi Wykonawcy wynik tych</w:t>
      </w:r>
      <w:bookmarkStart w:id="3" w:name="page3"/>
      <w:bookmarkEnd w:id="3"/>
      <w:r w:rsidRPr="00B96CE0">
        <w:rPr>
          <w:i/>
          <w:iCs/>
          <w:color w:val="000000" w:themeColor="text1"/>
          <w:sz w:val="22"/>
          <w:szCs w:val="22"/>
        </w:rPr>
        <w:t xml:space="preserve"> testów akceptacyjnych. Pozytywny wynik testu akceptacyjnego jest warunkiem podpisania protokołów odbioru, o którym mowa w </w:t>
      </w:r>
      <w:r w:rsidRPr="00B96CE0">
        <w:rPr>
          <w:i/>
          <w:iCs/>
          <w:color w:val="000000" w:themeColor="text1"/>
          <w:sz w:val="22"/>
          <w:szCs w:val="22"/>
          <w:u w:val="single"/>
        </w:rPr>
        <w:t>paragrafie 4 ust. 2</w:t>
      </w:r>
      <w:r w:rsidRPr="00B96CE0">
        <w:rPr>
          <w:i/>
          <w:iCs/>
          <w:color w:val="000000" w:themeColor="text1"/>
          <w:sz w:val="22"/>
          <w:szCs w:val="22"/>
        </w:rPr>
        <w:t>.”</w:t>
      </w:r>
    </w:p>
    <w:p w14:paraId="67F19514" w14:textId="77777777" w:rsidR="004A4674" w:rsidRPr="00B96CE0" w:rsidRDefault="004A4674" w:rsidP="00B857B2">
      <w:pPr>
        <w:pStyle w:val="Default"/>
        <w:spacing w:line="276" w:lineRule="auto"/>
        <w:jc w:val="both"/>
        <w:rPr>
          <w:rFonts w:ascii="Times New Roman" w:eastAsia="Times New Roman" w:hAnsi="Times New Roman" w:cs="Times New Roman"/>
          <w:b/>
          <w:bCs/>
          <w:color w:val="000000" w:themeColor="text1"/>
          <w:sz w:val="22"/>
          <w:szCs w:val="22"/>
        </w:rPr>
      </w:pPr>
      <w:r w:rsidRPr="00B96CE0">
        <w:rPr>
          <w:rFonts w:ascii="Times New Roman" w:eastAsia="Times New Roman" w:hAnsi="Times New Roman" w:cs="Times New Roman"/>
          <w:b/>
          <w:bCs/>
          <w:color w:val="000000" w:themeColor="text1"/>
          <w:sz w:val="22"/>
          <w:szCs w:val="22"/>
        </w:rPr>
        <w:t xml:space="preserve">Pytanie: </w:t>
      </w:r>
    </w:p>
    <w:p w14:paraId="39F101E6" w14:textId="77777777" w:rsidR="004A4674" w:rsidRPr="00B96CE0" w:rsidRDefault="004A4674" w:rsidP="00B857B2">
      <w:pPr>
        <w:jc w:val="both"/>
        <w:rPr>
          <w:color w:val="000000" w:themeColor="text1"/>
          <w:sz w:val="22"/>
          <w:szCs w:val="22"/>
        </w:rPr>
      </w:pPr>
      <w:r w:rsidRPr="00B96CE0">
        <w:rPr>
          <w:color w:val="000000" w:themeColor="text1"/>
          <w:sz w:val="22"/>
          <w:szCs w:val="22"/>
        </w:rPr>
        <w:t xml:space="preserve">Prosimy o korektę/wprowadzenie stosownego odniesienia tj. </w:t>
      </w:r>
      <w:r w:rsidRPr="00B96CE0">
        <w:rPr>
          <w:rFonts w:eastAsia="Calibri"/>
          <w:color w:val="000000" w:themeColor="text1"/>
          <w:sz w:val="22"/>
          <w:szCs w:val="22"/>
        </w:rPr>
        <w:t>paragraf</w:t>
      </w:r>
      <w:r w:rsidRPr="00B96CE0">
        <w:rPr>
          <w:color w:val="000000" w:themeColor="text1"/>
          <w:sz w:val="22"/>
          <w:szCs w:val="22"/>
        </w:rPr>
        <w:t xml:space="preserve"> 3, ust. 2.</w:t>
      </w:r>
    </w:p>
    <w:p w14:paraId="4B2B0FDA" w14:textId="77777777" w:rsidR="00413081" w:rsidRPr="00B96CE0" w:rsidRDefault="005827C4" w:rsidP="00413081">
      <w:pPr>
        <w:rPr>
          <w:b/>
          <w:bCs/>
          <w:color w:val="FF0000"/>
          <w:sz w:val="22"/>
          <w:szCs w:val="22"/>
        </w:rPr>
      </w:pPr>
      <w:r w:rsidRPr="00B96CE0">
        <w:rPr>
          <w:b/>
          <w:bCs/>
          <w:sz w:val="22"/>
          <w:szCs w:val="22"/>
        </w:rPr>
        <w:t>Stanowisko (wyjaśnienie) Zamawiającego:</w:t>
      </w:r>
      <w:r w:rsidR="00413081" w:rsidRPr="00B96CE0">
        <w:rPr>
          <w:b/>
          <w:bCs/>
          <w:sz w:val="22"/>
          <w:szCs w:val="22"/>
        </w:rPr>
        <w:t xml:space="preserve"> </w:t>
      </w:r>
      <w:r w:rsidR="00413081" w:rsidRPr="00B96CE0">
        <w:rPr>
          <w:sz w:val="22"/>
          <w:szCs w:val="22"/>
        </w:rPr>
        <w:t>Zamawiający koryguje odniesienie</w:t>
      </w:r>
    </w:p>
    <w:p w14:paraId="7318109F" w14:textId="77777777" w:rsidR="005827C4" w:rsidRPr="00B96CE0" w:rsidRDefault="005827C4" w:rsidP="00B857B2">
      <w:pPr>
        <w:spacing w:before="60" w:after="60"/>
        <w:ind w:left="30" w:right="-72"/>
        <w:jc w:val="both"/>
        <w:rPr>
          <w:b/>
          <w:bCs/>
          <w:sz w:val="22"/>
          <w:szCs w:val="22"/>
        </w:rPr>
      </w:pPr>
    </w:p>
    <w:p w14:paraId="5726944A" w14:textId="32A2B982" w:rsidR="005827C4" w:rsidRPr="00B96CE0" w:rsidRDefault="005827C4" w:rsidP="00B857B2">
      <w:pPr>
        <w:spacing w:before="60" w:after="60"/>
        <w:ind w:left="30" w:right="-72"/>
        <w:jc w:val="both"/>
        <w:rPr>
          <w:b/>
          <w:bCs/>
          <w:sz w:val="22"/>
          <w:szCs w:val="22"/>
        </w:rPr>
      </w:pPr>
      <w:r w:rsidRPr="00B96CE0">
        <w:rPr>
          <w:b/>
          <w:bCs/>
          <w:sz w:val="22"/>
          <w:szCs w:val="22"/>
        </w:rPr>
        <w:t>Pytanie nr 19</w:t>
      </w:r>
    </w:p>
    <w:p w14:paraId="09B3401E"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 § 4. Wynagrodzenie, ust. 4</w:t>
      </w:r>
    </w:p>
    <w:p w14:paraId="3CAF676F"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301FF16E" w14:textId="77777777" w:rsidR="004A4674" w:rsidRPr="00B96CE0" w:rsidRDefault="004A4674" w:rsidP="00B857B2">
      <w:pPr>
        <w:jc w:val="both"/>
        <w:rPr>
          <w:color w:val="000000" w:themeColor="text1"/>
          <w:sz w:val="22"/>
          <w:szCs w:val="22"/>
        </w:rPr>
      </w:pPr>
      <w:r w:rsidRPr="00B96CE0">
        <w:rPr>
          <w:color w:val="000000" w:themeColor="text1"/>
          <w:sz w:val="22"/>
          <w:szCs w:val="22"/>
        </w:rPr>
        <w:t>Prosimy o wskazanie terminu płatności. Obecnie wskazany jest termin „xx” – czy to oznacza 20 dni?</w:t>
      </w:r>
    </w:p>
    <w:p w14:paraId="5D864A3F" w14:textId="77777777" w:rsidR="004921B2" w:rsidRPr="00B96CE0" w:rsidRDefault="005827C4" w:rsidP="004921B2">
      <w:pPr>
        <w:rPr>
          <w:b/>
          <w:bCs/>
          <w:color w:val="FF0000"/>
          <w:sz w:val="22"/>
          <w:szCs w:val="22"/>
        </w:rPr>
      </w:pPr>
      <w:r w:rsidRPr="00B96CE0">
        <w:rPr>
          <w:b/>
          <w:bCs/>
          <w:sz w:val="22"/>
          <w:szCs w:val="22"/>
        </w:rPr>
        <w:t>Stanowisko (wyjaśnienie) Zamawiającego:</w:t>
      </w:r>
      <w:r w:rsidR="00413081" w:rsidRPr="00B96CE0">
        <w:rPr>
          <w:b/>
          <w:bCs/>
          <w:sz w:val="22"/>
          <w:szCs w:val="22"/>
        </w:rPr>
        <w:t xml:space="preserve"> </w:t>
      </w:r>
      <w:r w:rsidR="004921B2" w:rsidRPr="00B96CE0">
        <w:rPr>
          <w:sz w:val="22"/>
          <w:szCs w:val="22"/>
        </w:rPr>
        <w:t>Zamawiający wskazuje termin płatności na 60 dni</w:t>
      </w:r>
    </w:p>
    <w:p w14:paraId="2C9C6D2B" w14:textId="77777777" w:rsidR="005827C4" w:rsidRPr="00B96CE0" w:rsidRDefault="005827C4" w:rsidP="00B857B2">
      <w:pPr>
        <w:spacing w:before="60" w:after="60"/>
        <w:ind w:left="30" w:right="-72"/>
        <w:jc w:val="both"/>
        <w:rPr>
          <w:b/>
          <w:bCs/>
          <w:sz w:val="22"/>
          <w:szCs w:val="22"/>
        </w:rPr>
      </w:pPr>
    </w:p>
    <w:p w14:paraId="547095BB" w14:textId="24DAF10D" w:rsidR="005827C4" w:rsidRPr="00B96CE0" w:rsidRDefault="005827C4" w:rsidP="00B857B2">
      <w:pPr>
        <w:spacing w:before="60" w:after="60"/>
        <w:ind w:left="30" w:right="-72"/>
        <w:jc w:val="both"/>
        <w:rPr>
          <w:b/>
          <w:bCs/>
          <w:sz w:val="22"/>
          <w:szCs w:val="22"/>
        </w:rPr>
      </w:pPr>
      <w:r w:rsidRPr="00B96CE0">
        <w:rPr>
          <w:b/>
          <w:bCs/>
          <w:sz w:val="22"/>
          <w:szCs w:val="22"/>
        </w:rPr>
        <w:t>Pytanie nr 20</w:t>
      </w:r>
    </w:p>
    <w:p w14:paraId="1B647870"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 § 5. Obowiązki Wykonawcy, ust. 12</w:t>
      </w:r>
    </w:p>
    <w:p w14:paraId="786D22FF" w14:textId="77777777" w:rsidR="004A4674" w:rsidRPr="00B96CE0" w:rsidRDefault="004A4674" w:rsidP="00B857B2">
      <w:pPr>
        <w:jc w:val="both"/>
        <w:rPr>
          <w:i/>
          <w:iCs/>
          <w:color w:val="000000" w:themeColor="text1"/>
          <w:sz w:val="22"/>
          <w:szCs w:val="22"/>
        </w:rPr>
      </w:pPr>
      <w:r w:rsidRPr="00B96CE0">
        <w:rPr>
          <w:i/>
          <w:iCs/>
          <w:color w:val="000000" w:themeColor="text1"/>
          <w:sz w:val="22"/>
          <w:szCs w:val="22"/>
        </w:rPr>
        <w:t xml:space="preserve">„12. </w:t>
      </w:r>
      <w:r w:rsidRPr="00B96CE0">
        <w:rPr>
          <w:rFonts w:eastAsia="Arial"/>
          <w:iCs/>
          <w:color w:val="000000"/>
          <w:sz w:val="22"/>
          <w:szCs w:val="22"/>
        </w:rPr>
        <w:t xml:space="preserve">Zmiana danych osób wymienionych </w:t>
      </w:r>
      <w:r w:rsidRPr="00B96CE0">
        <w:rPr>
          <w:rFonts w:eastAsia="Arial"/>
          <w:iCs/>
          <w:color w:val="000000"/>
          <w:sz w:val="22"/>
          <w:szCs w:val="22"/>
          <w:u w:val="single"/>
        </w:rPr>
        <w:t>w ust. 1</w:t>
      </w:r>
      <w:r w:rsidRPr="00B96CE0">
        <w:rPr>
          <w:rFonts w:eastAsia="Arial"/>
          <w:iCs/>
          <w:color w:val="000000"/>
          <w:sz w:val="22"/>
          <w:szCs w:val="22"/>
        </w:rPr>
        <w:t xml:space="preserve"> nie stanowi zmiany Umowy. Zmiana taka następuje poprzez pisemne zawiadomienie drugiej Strony o zmianie koordynatora wraz z podaniem danych nowego koordynatora.</w:t>
      </w:r>
      <w:r w:rsidRPr="00B96CE0">
        <w:rPr>
          <w:i/>
          <w:iCs/>
          <w:color w:val="000000" w:themeColor="text1"/>
          <w:sz w:val="22"/>
          <w:szCs w:val="22"/>
        </w:rPr>
        <w:t xml:space="preserve"> Wykonawca zmieniając koordynatora projektu </w:t>
      </w:r>
      <w:r w:rsidRPr="00B96CE0">
        <w:rPr>
          <w:i/>
          <w:iCs/>
          <w:color w:val="000000" w:themeColor="text1"/>
          <w:sz w:val="22"/>
          <w:szCs w:val="22"/>
          <w:u w:val="single"/>
        </w:rPr>
        <w:t xml:space="preserve">zobowiązany jest zapewnić osobę spełniającą warunki postawione w SWZ oraz kryterium </w:t>
      </w:r>
      <w:proofErr w:type="spellStart"/>
      <w:r w:rsidRPr="00B96CE0">
        <w:rPr>
          <w:i/>
          <w:iCs/>
          <w:color w:val="000000" w:themeColor="text1"/>
          <w:sz w:val="22"/>
          <w:szCs w:val="22"/>
          <w:u w:val="single"/>
        </w:rPr>
        <w:t>pozacenowym</w:t>
      </w:r>
      <w:proofErr w:type="spellEnd"/>
      <w:r w:rsidRPr="00B96CE0">
        <w:rPr>
          <w:i/>
          <w:iCs/>
          <w:color w:val="000000" w:themeColor="text1"/>
          <w:sz w:val="22"/>
          <w:szCs w:val="22"/>
        </w:rPr>
        <w:t xml:space="preserve"> na tym samym poziomie co osoba wskazana w ofercie. (…)”</w:t>
      </w:r>
    </w:p>
    <w:p w14:paraId="0DE48754"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13284A34" w14:textId="77777777" w:rsidR="004A4674" w:rsidRPr="00B96CE0" w:rsidRDefault="004A4674" w:rsidP="00B857B2">
      <w:pPr>
        <w:jc w:val="both"/>
        <w:rPr>
          <w:color w:val="000000" w:themeColor="text1"/>
          <w:sz w:val="22"/>
          <w:szCs w:val="22"/>
        </w:rPr>
      </w:pPr>
      <w:r w:rsidRPr="00B96CE0">
        <w:rPr>
          <w:color w:val="000000" w:themeColor="text1"/>
          <w:sz w:val="22"/>
          <w:szCs w:val="22"/>
        </w:rPr>
        <w:t>Wnosimy o:</w:t>
      </w:r>
    </w:p>
    <w:p w14:paraId="0BB37892" w14:textId="77777777" w:rsidR="004A4674" w:rsidRPr="00B96CE0" w:rsidRDefault="004A4674" w:rsidP="00B857B2">
      <w:pPr>
        <w:pStyle w:val="Akapitzlist"/>
        <w:numPr>
          <w:ilvl w:val="0"/>
          <w:numId w:val="10"/>
        </w:numPr>
        <w:jc w:val="both"/>
        <w:rPr>
          <w:rFonts w:ascii="Times New Roman" w:hAnsi="Times New Roman" w:cs="Times New Roman"/>
          <w:color w:val="000000" w:themeColor="text1"/>
        </w:rPr>
      </w:pPr>
      <w:r w:rsidRPr="00B96CE0">
        <w:rPr>
          <w:rFonts w:ascii="Times New Roman" w:hAnsi="Times New Roman" w:cs="Times New Roman"/>
          <w:color w:val="000000" w:themeColor="text1"/>
        </w:rPr>
        <w:t>Poprawienie odniesienia do ust. 11 zamiast do ust. 1</w:t>
      </w:r>
    </w:p>
    <w:p w14:paraId="7F253E0B" w14:textId="77777777" w:rsidR="004A4674" w:rsidRPr="00B96CE0" w:rsidRDefault="004A4674" w:rsidP="00B857B2">
      <w:pPr>
        <w:pStyle w:val="Akapitzlist"/>
        <w:numPr>
          <w:ilvl w:val="0"/>
          <w:numId w:val="10"/>
        </w:numPr>
        <w:jc w:val="both"/>
        <w:rPr>
          <w:rFonts w:ascii="Times New Roman" w:hAnsi="Times New Roman" w:cs="Times New Roman"/>
          <w:color w:val="000000" w:themeColor="text1"/>
        </w:rPr>
      </w:pPr>
      <w:r w:rsidRPr="00B96CE0">
        <w:rPr>
          <w:rFonts w:ascii="Times New Roman" w:hAnsi="Times New Roman" w:cs="Times New Roman"/>
          <w:color w:val="000000" w:themeColor="text1"/>
        </w:rPr>
        <w:t>Usunięcie ze wzoru umowy zapisu „</w:t>
      </w:r>
      <w:r w:rsidRPr="00B96CE0">
        <w:rPr>
          <w:rFonts w:ascii="Times New Roman" w:hAnsi="Times New Roman" w:cs="Times New Roman"/>
          <w:i/>
          <w:iCs/>
          <w:color w:val="000000" w:themeColor="text1"/>
        </w:rPr>
        <w:t xml:space="preserve">Wykonawca zmieniając koordynatora projektu </w:t>
      </w:r>
      <w:r w:rsidRPr="00B96CE0">
        <w:rPr>
          <w:rFonts w:ascii="Times New Roman" w:hAnsi="Times New Roman" w:cs="Times New Roman"/>
          <w:i/>
          <w:iCs/>
          <w:color w:val="000000" w:themeColor="text1"/>
          <w:u w:val="single"/>
        </w:rPr>
        <w:t xml:space="preserve">zobowiązany jest zapewnić osobę spełniającą warunki postawione w SWZ oraz kryterium </w:t>
      </w:r>
      <w:proofErr w:type="spellStart"/>
      <w:r w:rsidRPr="00B96CE0">
        <w:rPr>
          <w:rFonts w:ascii="Times New Roman" w:hAnsi="Times New Roman" w:cs="Times New Roman"/>
          <w:i/>
          <w:iCs/>
          <w:color w:val="000000" w:themeColor="text1"/>
          <w:u w:val="single"/>
        </w:rPr>
        <w:t>pozacenowym</w:t>
      </w:r>
      <w:proofErr w:type="spellEnd"/>
      <w:r w:rsidRPr="00B96CE0">
        <w:rPr>
          <w:rFonts w:ascii="Times New Roman" w:hAnsi="Times New Roman" w:cs="Times New Roman"/>
          <w:i/>
          <w:iCs/>
          <w:color w:val="000000" w:themeColor="text1"/>
        </w:rPr>
        <w:t xml:space="preserve"> na tym samym poziomie co osoba wskazana w ofercie</w:t>
      </w:r>
      <w:r w:rsidRPr="00B96CE0">
        <w:rPr>
          <w:rFonts w:ascii="Times New Roman" w:hAnsi="Times New Roman" w:cs="Times New Roman"/>
          <w:color w:val="000000" w:themeColor="text1"/>
        </w:rPr>
        <w:t xml:space="preserve">”. Zamawiający nie precyzuje w kryterium oceny ofert kryterium </w:t>
      </w:r>
      <w:proofErr w:type="spellStart"/>
      <w:r w:rsidRPr="00B96CE0">
        <w:rPr>
          <w:rFonts w:ascii="Times New Roman" w:hAnsi="Times New Roman" w:cs="Times New Roman"/>
          <w:color w:val="000000" w:themeColor="text1"/>
        </w:rPr>
        <w:t>pozacenowego</w:t>
      </w:r>
      <w:proofErr w:type="spellEnd"/>
      <w:r w:rsidRPr="00B96CE0">
        <w:rPr>
          <w:rFonts w:ascii="Times New Roman" w:hAnsi="Times New Roman" w:cs="Times New Roman"/>
          <w:color w:val="000000" w:themeColor="text1"/>
        </w:rPr>
        <w:t xml:space="preserve"> odnoszącego się do osób, ani też w warunkach udziału w postępowaniu nie określa wymagań dla koordynatora projektu. </w:t>
      </w:r>
    </w:p>
    <w:p w14:paraId="369EB644" w14:textId="77777777" w:rsidR="004921B2" w:rsidRPr="00B96CE0" w:rsidRDefault="005827C4" w:rsidP="004921B2">
      <w:pPr>
        <w:rPr>
          <w:b/>
          <w:bCs/>
          <w:color w:val="FF0000"/>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koryguje odniesienie i usuwa zapis z pkt b)</w:t>
      </w:r>
    </w:p>
    <w:p w14:paraId="23719057" w14:textId="74625606" w:rsidR="005827C4" w:rsidRPr="00B96CE0" w:rsidRDefault="004921B2"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21</w:t>
      </w:r>
    </w:p>
    <w:p w14:paraId="2FC405BA" w14:textId="77777777" w:rsidR="004A4674" w:rsidRPr="00B96CE0" w:rsidRDefault="004A4674" w:rsidP="00B857B2">
      <w:pPr>
        <w:spacing w:line="276" w:lineRule="auto"/>
        <w:ind w:right="-20"/>
        <w:contextualSpacing/>
        <w:jc w:val="both"/>
        <w:rPr>
          <w:b/>
          <w:bCs/>
          <w:color w:val="000000" w:themeColor="text1"/>
          <w:sz w:val="22"/>
          <w:szCs w:val="22"/>
        </w:rPr>
      </w:pPr>
      <w:r w:rsidRPr="00B96CE0">
        <w:rPr>
          <w:b/>
          <w:bCs/>
          <w:color w:val="000000" w:themeColor="text1"/>
          <w:sz w:val="22"/>
          <w:szCs w:val="22"/>
        </w:rPr>
        <w:t>Dotyczy: Załącznika nr 5 do SWZ Wzór umowy par. 5 ust. 14 i 15</w:t>
      </w:r>
    </w:p>
    <w:p w14:paraId="0E1C7E6D" w14:textId="77777777" w:rsidR="004A4674" w:rsidRPr="00B96CE0" w:rsidRDefault="004A4674" w:rsidP="00B857B2">
      <w:pPr>
        <w:spacing w:line="276" w:lineRule="auto"/>
        <w:ind w:right="-20"/>
        <w:contextualSpacing/>
        <w:jc w:val="both"/>
        <w:rPr>
          <w:rFonts w:eastAsia="Arial"/>
          <w:i/>
          <w:iCs/>
          <w:color w:val="000000"/>
          <w:sz w:val="22"/>
          <w:szCs w:val="22"/>
        </w:rPr>
      </w:pPr>
      <w:r w:rsidRPr="00B96CE0">
        <w:rPr>
          <w:i/>
          <w:iCs/>
          <w:color w:val="000000" w:themeColor="text1"/>
          <w:sz w:val="22"/>
          <w:szCs w:val="22"/>
        </w:rPr>
        <w:t xml:space="preserve">„14. </w:t>
      </w:r>
      <w:r w:rsidRPr="00B96CE0">
        <w:rPr>
          <w:rFonts w:eastAsia="Arial"/>
          <w:i/>
          <w:iCs/>
          <w:color w:val="000000"/>
          <w:sz w:val="22"/>
          <w:szCs w:val="22"/>
        </w:rPr>
        <w:t>Wykonawca zobowiązuje się przygotowywać stosowne raporty z postępu prac określone w Projekcie technicznym, zwane dalej Raportami.</w:t>
      </w:r>
    </w:p>
    <w:p w14:paraId="762AC481" w14:textId="77777777" w:rsidR="004A4674" w:rsidRPr="00B96CE0" w:rsidRDefault="004A4674" w:rsidP="00B857B2">
      <w:pPr>
        <w:spacing w:line="276" w:lineRule="auto"/>
        <w:ind w:right="-20"/>
        <w:contextualSpacing/>
        <w:jc w:val="both"/>
        <w:rPr>
          <w:rFonts w:eastAsia="Arial"/>
          <w:i/>
          <w:iCs/>
          <w:color w:val="000000"/>
          <w:sz w:val="22"/>
          <w:szCs w:val="22"/>
        </w:rPr>
      </w:pPr>
      <w:r w:rsidRPr="00B96CE0">
        <w:rPr>
          <w:rFonts w:eastAsia="Arial"/>
          <w:i/>
          <w:iCs/>
          <w:color w:val="000000"/>
          <w:sz w:val="22"/>
          <w:szCs w:val="22"/>
        </w:rPr>
        <w:t>15. Zamawiający, w terminie 10 dni od otrzymania Raportów, powiadomi Wykonawcę o przyjęciu lub odrzuceniu otrzymanych Raportów z podaniem przyczyn ich odrzucenia.”</w:t>
      </w:r>
    </w:p>
    <w:p w14:paraId="61C18FCF" w14:textId="77777777" w:rsidR="004A4674" w:rsidRPr="00B96CE0" w:rsidRDefault="004A4674"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Pytanie:</w:t>
      </w:r>
    </w:p>
    <w:p w14:paraId="59B6D748" w14:textId="77777777" w:rsidR="004A4674" w:rsidRPr="00B96CE0" w:rsidRDefault="004A4674"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 xml:space="preserve">Wnosimy o usunięcie wymagań dotyczących Raportów – czyli ust. 14 i 15. Nie ma doprecyzowanych wymagań w ich zakresie, które zgodnie z brzemieniem ust. 14 mają być określone w projekcie technicznym, co do którego nie ma szczegółowych wymagań odnośnie jego zawartości, nie ma też określonej częstotliwości sporządzania raportów. </w:t>
      </w:r>
    </w:p>
    <w:p w14:paraId="566DD240" w14:textId="77777777" w:rsidR="004A4674" w:rsidRPr="00B96CE0" w:rsidRDefault="004A4674"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 xml:space="preserve">Poza tym, Zamawiający określił termin realizacji przedmiotu zamówienia na 120 dni, w tym 30 na przygotowanie projektu technicznego i potem kolejne na jego uzgodnienia i akceptację. Na realizację projektu realnie pozostaje ok. 80 dni – to bardzo krótki czas pomijając, że nierealny do realizacji, to </w:t>
      </w:r>
      <w:r w:rsidRPr="00B96CE0">
        <w:rPr>
          <w:rFonts w:eastAsia="Arial"/>
          <w:iCs/>
          <w:color w:val="000000"/>
          <w:sz w:val="22"/>
          <w:szCs w:val="22"/>
        </w:rPr>
        <w:lastRenderedPageBreak/>
        <w:t>dodatkowe obciążanie Wykonawcy przygotowywaniem bliżej nieokreślonych Raportów w nieokreślonej częstotliwości jest wymaganiem nadmiarowym. Co w przypadku kiedy po 10 dnia od złożenia raportu Zamawiający powiadomi wykonawcę o odrzuceniu raportu? Umowa w żaden sposób nie precyzuje dalszej ścieżki postępowania, a biorąc po uwagę że 10 dni na akceptację raportu przez Zamawiającego stanowi 1/7 rzeczywistego okresu realizacji prac, to raport w momencie jego zatwierdzania będzie już kompletnie oderwany od bieżącej sytuacji w projekcie.</w:t>
      </w:r>
    </w:p>
    <w:p w14:paraId="73DA6EEB" w14:textId="77777777" w:rsidR="004921B2" w:rsidRPr="00B96CE0" w:rsidRDefault="005827C4" w:rsidP="004921B2">
      <w:pPr>
        <w:rPr>
          <w:b/>
          <w:bCs/>
          <w:color w:val="FF0000"/>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usuwa wymaganie dotyczące raportów</w:t>
      </w:r>
    </w:p>
    <w:p w14:paraId="73614C1A" w14:textId="77777777" w:rsidR="005827C4" w:rsidRPr="00B96CE0" w:rsidRDefault="005827C4" w:rsidP="00B857B2">
      <w:pPr>
        <w:spacing w:before="60" w:after="60"/>
        <w:ind w:left="30" w:right="-72"/>
        <w:jc w:val="both"/>
        <w:rPr>
          <w:b/>
          <w:bCs/>
          <w:sz w:val="22"/>
          <w:szCs w:val="22"/>
        </w:rPr>
      </w:pPr>
    </w:p>
    <w:p w14:paraId="6330966F" w14:textId="0EBF9D68" w:rsidR="005827C4" w:rsidRPr="00B96CE0" w:rsidRDefault="005827C4" w:rsidP="00B857B2">
      <w:pPr>
        <w:spacing w:before="60" w:after="60"/>
        <w:ind w:left="30" w:right="-72"/>
        <w:jc w:val="both"/>
        <w:rPr>
          <w:b/>
          <w:bCs/>
          <w:sz w:val="22"/>
          <w:szCs w:val="22"/>
        </w:rPr>
      </w:pPr>
      <w:r w:rsidRPr="00B96CE0">
        <w:rPr>
          <w:b/>
          <w:bCs/>
          <w:sz w:val="22"/>
          <w:szCs w:val="22"/>
        </w:rPr>
        <w:t>Pytanie nr 22</w:t>
      </w:r>
    </w:p>
    <w:p w14:paraId="37BCBA60"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Dotyczy: Wzór umowy par. 2 ust. 1a </w:t>
      </w:r>
    </w:p>
    <w:p w14:paraId="5E46C1C0" w14:textId="77777777" w:rsidR="004A4674" w:rsidRPr="00B96CE0" w:rsidRDefault="004A4674" w:rsidP="00B857B2">
      <w:pPr>
        <w:pStyle w:val="Default"/>
        <w:spacing w:line="276" w:lineRule="auto"/>
        <w:jc w:val="both"/>
        <w:rPr>
          <w:rFonts w:ascii="Times New Roman" w:hAnsi="Times New Roman" w:cs="Times New Roman"/>
          <w:i/>
          <w:iCs/>
          <w:color w:val="000000" w:themeColor="text1"/>
          <w:sz w:val="22"/>
          <w:szCs w:val="22"/>
        </w:rPr>
      </w:pPr>
      <w:r w:rsidRPr="00B96CE0">
        <w:rPr>
          <w:rFonts w:ascii="Times New Roman" w:hAnsi="Times New Roman" w:cs="Times New Roman"/>
          <w:i/>
          <w:iCs/>
          <w:color w:val="000000" w:themeColor="text1"/>
          <w:sz w:val="22"/>
          <w:szCs w:val="22"/>
        </w:rPr>
        <w:t>„1. Przedmiotem Umowy jest wdrożenie systemu obiegu dokumentów – Systemu, w szczególności: a) zaprojektowanie Systemu”</w:t>
      </w:r>
    </w:p>
    <w:p w14:paraId="5B83CA86"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Pytanie:</w:t>
      </w:r>
    </w:p>
    <w:p w14:paraId="69FD6678"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 xml:space="preserve">Wnosimy o wykreślenie zapisu </w:t>
      </w:r>
      <w:r w:rsidRPr="00B96CE0">
        <w:rPr>
          <w:rFonts w:ascii="Times New Roman" w:hAnsi="Times New Roman" w:cs="Times New Roman"/>
          <w:i/>
          <w:iCs/>
          <w:color w:val="000000" w:themeColor="text1"/>
          <w:sz w:val="22"/>
          <w:szCs w:val="22"/>
        </w:rPr>
        <w:t xml:space="preserve">„zaprojektowanie Systemu” </w:t>
      </w:r>
      <w:r w:rsidRPr="00B96CE0">
        <w:rPr>
          <w:rFonts w:ascii="Times New Roman" w:hAnsi="Times New Roman" w:cs="Times New Roman"/>
          <w:color w:val="000000" w:themeColor="text1"/>
          <w:sz w:val="22"/>
          <w:szCs w:val="22"/>
        </w:rPr>
        <w:t>– Zamawiający wymaga dostarczenia gotowego oprogramowania i wymaga potwierdzenia jego gotowości na dzień składania ofert w postaci próbki systemu, a nie projektowania i tworzenia systemu pod potrzeby Zamawiającego.</w:t>
      </w:r>
    </w:p>
    <w:p w14:paraId="5A080D7E" w14:textId="491ACE8C"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nie wyraża zgody, Zamawiający poprzez zaprojektowanie rozumie dostosowanie oferowanego systemu do potrzeb Zamawiającego</w:t>
      </w:r>
    </w:p>
    <w:p w14:paraId="58BEDAEB" w14:textId="77777777" w:rsidR="005827C4" w:rsidRPr="00B96CE0" w:rsidRDefault="005827C4" w:rsidP="00B857B2">
      <w:pPr>
        <w:spacing w:before="60" w:after="60"/>
        <w:ind w:left="30" w:right="-72"/>
        <w:jc w:val="both"/>
        <w:rPr>
          <w:b/>
          <w:bCs/>
          <w:sz w:val="22"/>
          <w:szCs w:val="22"/>
        </w:rPr>
      </w:pPr>
    </w:p>
    <w:p w14:paraId="01FA8D91" w14:textId="5B9F6079" w:rsidR="005827C4" w:rsidRPr="00B96CE0" w:rsidRDefault="005827C4" w:rsidP="00B857B2">
      <w:pPr>
        <w:spacing w:before="60" w:after="60"/>
        <w:ind w:left="30" w:right="-72"/>
        <w:jc w:val="both"/>
        <w:rPr>
          <w:b/>
          <w:bCs/>
          <w:sz w:val="22"/>
          <w:szCs w:val="22"/>
        </w:rPr>
      </w:pPr>
      <w:r w:rsidRPr="00B96CE0">
        <w:rPr>
          <w:b/>
          <w:bCs/>
          <w:sz w:val="22"/>
          <w:szCs w:val="22"/>
        </w:rPr>
        <w:t>Pytanie nr 23</w:t>
      </w:r>
    </w:p>
    <w:p w14:paraId="13EED759"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Dotyczy: Wzór umowy par. 2 ust. 1e </w:t>
      </w:r>
    </w:p>
    <w:p w14:paraId="4CC83CEF" w14:textId="77777777" w:rsidR="004A4674" w:rsidRPr="00B96CE0" w:rsidRDefault="004A4674" w:rsidP="00B857B2">
      <w:pPr>
        <w:pStyle w:val="Default"/>
        <w:spacing w:line="276" w:lineRule="auto"/>
        <w:jc w:val="both"/>
        <w:rPr>
          <w:rFonts w:ascii="Times New Roman" w:hAnsi="Times New Roman" w:cs="Times New Roman"/>
          <w:i/>
          <w:iCs/>
          <w:color w:val="000000" w:themeColor="text1"/>
          <w:sz w:val="22"/>
          <w:szCs w:val="22"/>
        </w:rPr>
      </w:pPr>
      <w:r w:rsidRPr="00B96CE0">
        <w:rPr>
          <w:rFonts w:ascii="Times New Roman" w:hAnsi="Times New Roman" w:cs="Times New Roman"/>
          <w:i/>
          <w:iCs/>
          <w:color w:val="000000" w:themeColor="text1"/>
          <w:sz w:val="22"/>
          <w:szCs w:val="22"/>
        </w:rPr>
        <w:t>„1. Przedmiotem Umowy jest wdrożenie systemu obiegu dokumentów – Systemu, w szczególności: e) dostawy urządzeń zgodnie z załącznikiem nr xxx (zwany dalej Sprzętem)”</w:t>
      </w:r>
    </w:p>
    <w:p w14:paraId="38D6813B"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Pytanie:</w:t>
      </w:r>
    </w:p>
    <w:p w14:paraId="18287733"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 xml:space="preserve">Prosimy o wskazanie o jaki załącznik chodzi w powyższym zapisie. </w:t>
      </w:r>
    </w:p>
    <w:p w14:paraId="2C6F4809" w14:textId="77777777" w:rsidR="004921B2" w:rsidRPr="00B96CE0" w:rsidRDefault="005827C4" w:rsidP="004921B2">
      <w:pPr>
        <w:rPr>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modyfikuje odniesienie w tym zakresie, zgodnie z załącznikiem nr 2 – Zakup sprzętu</w:t>
      </w:r>
    </w:p>
    <w:p w14:paraId="4F4CC2BC" w14:textId="773CB7C9" w:rsidR="005827C4" w:rsidRPr="00B96CE0" w:rsidRDefault="004921B2"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24</w:t>
      </w:r>
    </w:p>
    <w:p w14:paraId="73EF845E"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Dotyczy: Wzór umowy par. 2 Przedmiot Umowy ust. 3 </w:t>
      </w:r>
    </w:p>
    <w:p w14:paraId="46B60E3F" w14:textId="77777777" w:rsidR="004A4674" w:rsidRPr="00B96CE0" w:rsidRDefault="004A4674" w:rsidP="00B857B2">
      <w:pPr>
        <w:pStyle w:val="Default"/>
        <w:spacing w:line="276" w:lineRule="auto"/>
        <w:jc w:val="both"/>
        <w:rPr>
          <w:rFonts w:ascii="Times New Roman" w:eastAsia="Arial" w:hAnsi="Times New Roman" w:cs="Times New Roman"/>
          <w:i/>
          <w:sz w:val="22"/>
          <w:szCs w:val="22"/>
        </w:rPr>
      </w:pPr>
      <w:r w:rsidRPr="00B96CE0">
        <w:rPr>
          <w:rFonts w:ascii="Times New Roman" w:eastAsia="Arial" w:hAnsi="Times New Roman" w:cs="Times New Roman"/>
          <w:i/>
          <w:sz w:val="22"/>
          <w:szCs w:val="22"/>
        </w:rPr>
        <w:t xml:space="preserve">„Wykonawca w terminie 30 dni od dnia podpisania umowy zobowiązany jest przedstawić Zamawiającemu projekt techniczny zawierający m. in. </w:t>
      </w:r>
      <w:r w:rsidRPr="00B96CE0">
        <w:rPr>
          <w:rFonts w:ascii="Times New Roman" w:eastAsia="Arial" w:hAnsi="Times New Roman" w:cs="Times New Roman"/>
          <w:b/>
          <w:bCs/>
          <w:i/>
          <w:sz w:val="22"/>
          <w:szCs w:val="22"/>
          <w:u w:val="single"/>
        </w:rPr>
        <w:t xml:space="preserve">opis przedmiotu zamówienia w zakresie sprzętu oraz zasobów informatycznych </w:t>
      </w:r>
      <w:r w:rsidRPr="00B96CE0">
        <w:rPr>
          <w:rFonts w:ascii="Times New Roman" w:eastAsia="Arial" w:hAnsi="Times New Roman" w:cs="Times New Roman"/>
          <w:i/>
          <w:sz w:val="22"/>
          <w:szCs w:val="22"/>
        </w:rPr>
        <w:t>niezbędnych do funkcjonowania Systemu”</w:t>
      </w:r>
    </w:p>
    <w:p w14:paraId="514D69B7"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b/>
          <w:bCs/>
          <w:iCs/>
          <w:sz w:val="22"/>
          <w:szCs w:val="22"/>
        </w:rPr>
        <w:t>oraz wzór umowy par. 1 definicje ust. 1 d</w:t>
      </w:r>
      <w:r w:rsidRPr="00B96CE0">
        <w:rPr>
          <w:rFonts w:ascii="Times New Roman" w:eastAsia="Arial" w:hAnsi="Times New Roman" w:cs="Times New Roman"/>
          <w:iCs/>
          <w:sz w:val="22"/>
          <w:szCs w:val="22"/>
        </w:rPr>
        <w:t xml:space="preserve"> </w:t>
      </w:r>
    </w:p>
    <w:p w14:paraId="21DD81BA" w14:textId="77777777" w:rsidR="004A4674" w:rsidRPr="00B96CE0" w:rsidRDefault="004A4674" w:rsidP="00B857B2">
      <w:pPr>
        <w:pStyle w:val="Default"/>
        <w:spacing w:line="276" w:lineRule="auto"/>
        <w:jc w:val="both"/>
        <w:rPr>
          <w:rFonts w:ascii="Times New Roman" w:eastAsia="Arial" w:hAnsi="Times New Roman" w:cs="Times New Roman"/>
          <w:i/>
          <w:sz w:val="22"/>
          <w:szCs w:val="22"/>
        </w:rPr>
      </w:pPr>
      <w:r w:rsidRPr="00B96CE0">
        <w:rPr>
          <w:rFonts w:ascii="Times New Roman" w:eastAsia="Arial" w:hAnsi="Times New Roman" w:cs="Times New Roman"/>
          <w:i/>
          <w:sz w:val="22"/>
          <w:szCs w:val="22"/>
        </w:rPr>
        <w:t xml:space="preserve">„Projekt techniczny – dokument określający </w:t>
      </w:r>
      <w:r w:rsidRPr="00B96CE0">
        <w:rPr>
          <w:rFonts w:ascii="Times New Roman" w:eastAsia="Arial" w:hAnsi="Times New Roman" w:cs="Times New Roman"/>
          <w:b/>
          <w:bCs/>
          <w:i/>
          <w:sz w:val="22"/>
          <w:szCs w:val="22"/>
          <w:u w:val="single"/>
        </w:rPr>
        <w:t>sposób realizacji Umowy</w:t>
      </w:r>
      <w:r w:rsidRPr="00B96CE0">
        <w:rPr>
          <w:rFonts w:ascii="Times New Roman" w:eastAsia="Arial" w:hAnsi="Times New Roman" w:cs="Times New Roman"/>
          <w:i/>
          <w:sz w:val="22"/>
          <w:szCs w:val="22"/>
        </w:rPr>
        <w:t xml:space="preserve"> określony przez Strony na zasadach wskazanych w par. 5 Umowy.”</w:t>
      </w:r>
    </w:p>
    <w:p w14:paraId="49C673CB"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Oraz wzór umowy par. 5 ust. 5 „</w:t>
      </w:r>
    </w:p>
    <w:p w14:paraId="5D550790" w14:textId="77777777" w:rsidR="004A4674" w:rsidRPr="00B96CE0" w:rsidRDefault="004A4674" w:rsidP="00B857B2">
      <w:pPr>
        <w:pStyle w:val="Default"/>
        <w:spacing w:line="276" w:lineRule="auto"/>
        <w:jc w:val="both"/>
        <w:rPr>
          <w:rFonts w:ascii="Times New Roman" w:eastAsia="Arial" w:hAnsi="Times New Roman" w:cs="Times New Roman"/>
          <w:i/>
          <w:sz w:val="22"/>
          <w:szCs w:val="22"/>
        </w:rPr>
      </w:pPr>
      <w:r w:rsidRPr="00B96CE0">
        <w:rPr>
          <w:rFonts w:ascii="Times New Roman" w:eastAsia="Arial" w:hAnsi="Times New Roman" w:cs="Times New Roman"/>
          <w:i/>
          <w:sz w:val="22"/>
          <w:szCs w:val="22"/>
        </w:rPr>
        <w:t xml:space="preserve">„W terminie 30 dni od podpisania umowy Wykonawca przygotuje i dostarczy Projekt techniczny </w:t>
      </w:r>
      <w:r w:rsidRPr="00B96CE0">
        <w:rPr>
          <w:rFonts w:ascii="Times New Roman" w:eastAsia="Arial" w:hAnsi="Times New Roman" w:cs="Times New Roman"/>
          <w:b/>
          <w:bCs/>
          <w:i/>
          <w:sz w:val="22"/>
          <w:szCs w:val="22"/>
          <w:u w:val="single"/>
        </w:rPr>
        <w:t>zgodny z wymaganiami wskazanymi w opisie przedmiotu zamówienia oraz umowie</w:t>
      </w:r>
      <w:r w:rsidRPr="00B96CE0">
        <w:rPr>
          <w:rFonts w:ascii="Times New Roman" w:eastAsia="Arial" w:hAnsi="Times New Roman" w:cs="Times New Roman"/>
          <w:i/>
          <w:sz w:val="22"/>
          <w:szCs w:val="22"/>
        </w:rPr>
        <w:t>”</w:t>
      </w:r>
    </w:p>
    <w:p w14:paraId="221010D5"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Pytanie:</w:t>
      </w:r>
    </w:p>
    <w:p w14:paraId="5D6275F9"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 xml:space="preserve">Prosimy o określenie, co ma zawierać projekt techniczny. Definicje, opisy i odniesienia opisane we wzorze umowy są bardzo różne, raz mówią o OPZ w zakresie sprzętu i zasobów informatycznych, raz o sposobie realizacji Umowy, innym razem odnoszą do OPZ, gdzie o projekcie technicznym nie ma ani słowa. </w:t>
      </w:r>
    </w:p>
    <w:p w14:paraId="2554ACF2"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 xml:space="preserve">Jest to dokument, który określił Zamawiający, jako podlegający odbiorom i karom umownym – prosimy wiec o jednoznaczne wskazanie jego zawartości. </w:t>
      </w:r>
    </w:p>
    <w:p w14:paraId="3C7B9170"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lastRenderedPageBreak/>
        <w:t xml:space="preserve">Według doświadczenia i praktyk Wykonawcy w pierwszym etapie wdrożenia systemu informatycznego powinien on dostarczyć szczegółowy harmonogram realizacji prac, a następnie w wyniku przeprowadzanej analizy, dotyczącej każdego modułu i procesu dostarczać zgodnie z harmonogramem dokument analizy przedwdrożeniowej będący opracowaniem precyzującym </w:t>
      </w:r>
      <w:r w:rsidRPr="00B96CE0">
        <w:rPr>
          <w:rFonts w:ascii="Times New Roman" w:hAnsi="Times New Roman" w:cs="Times New Roman"/>
          <w:sz w:val="22"/>
          <w:szCs w:val="22"/>
        </w:rPr>
        <w:t>sposób realizacji wdrożenia SEOD w ramach poszczególnych modułów i/lub procesów biznesowych właściwych dla danego modułu SEOD, sporządzany na podstawie ustaleń spotkań analitycznych Wykonawcy i Zamawiającego, organizowanych przed przystąpieniem przez Wykonawcę do realizacji każdego kolejnego etapu wdrożenia dotyczącego kolejnego modułu lub procesu.</w:t>
      </w:r>
    </w:p>
    <w:p w14:paraId="398E8ED5" w14:textId="77777777" w:rsidR="004921B2" w:rsidRPr="00B96CE0" w:rsidRDefault="005827C4" w:rsidP="004921B2">
      <w:pPr>
        <w:pStyle w:val="Default"/>
        <w:spacing w:line="276" w:lineRule="auto"/>
        <w:jc w:val="both"/>
        <w:rPr>
          <w:rFonts w:ascii="Times New Roman" w:hAnsi="Times New Roman" w:cs="Times New Roman"/>
          <w:b/>
          <w:bCs/>
          <w:color w:val="auto"/>
          <w:sz w:val="22"/>
          <w:szCs w:val="22"/>
        </w:rPr>
      </w:pPr>
      <w:r w:rsidRPr="00B96CE0">
        <w:rPr>
          <w:rFonts w:ascii="Times New Roman" w:hAnsi="Times New Roman" w:cs="Times New Roman"/>
          <w:b/>
          <w:bCs/>
          <w:sz w:val="22"/>
          <w:szCs w:val="22"/>
        </w:rPr>
        <w:t>Stanowisko (wyjaśnienie) Zamawiającego:</w:t>
      </w:r>
      <w:r w:rsidR="004921B2" w:rsidRPr="00B96CE0">
        <w:rPr>
          <w:rFonts w:ascii="Times New Roman" w:hAnsi="Times New Roman" w:cs="Times New Roman"/>
          <w:b/>
          <w:bCs/>
          <w:sz w:val="22"/>
          <w:szCs w:val="22"/>
        </w:rPr>
        <w:t xml:space="preserve"> </w:t>
      </w:r>
      <w:r w:rsidR="004921B2" w:rsidRPr="00B96CE0">
        <w:rPr>
          <w:rFonts w:ascii="Times New Roman" w:eastAsia="Arial" w:hAnsi="Times New Roman" w:cs="Times New Roman"/>
          <w:iCs/>
          <w:color w:val="auto"/>
          <w:sz w:val="22"/>
          <w:szCs w:val="22"/>
        </w:rPr>
        <w:t xml:space="preserve">Zamawiający wyjaśnia że chodzi o dostarczenie szczegółowego harmonogramu realizacji prac, a następnie w wyniku przeprowadzanej analizy dotyczącej każdego modułu i procesu dostarczać zgodnie z harmonogramem dokument analizy przedwdrożeniowej będący opracowaniem precyzującym </w:t>
      </w:r>
      <w:r w:rsidR="004921B2" w:rsidRPr="00B96CE0">
        <w:rPr>
          <w:rFonts w:ascii="Times New Roman" w:hAnsi="Times New Roman" w:cs="Times New Roman"/>
          <w:color w:val="auto"/>
          <w:sz w:val="22"/>
          <w:szCs w:val="22"/>
        </w:rPr>
        <w:t>sposób realizacji wdrożenia SEOD w ramach poszczególnych modułów i/lub procesów biznesowych właściwych dla danego modułu SEOD, sporządzany na podstawie ustaleń spotkań analitycznych Wykonawcy i Zamawiającego, organizowanych przed przystąpieniem przez Wykonawcę do realizacji każdego kolejnego etapu wdrożenia dotyczącego kolejnego modułu lub procesu. zmodyfikowano par 2 ust. 3 Umowy.</w:t>
      </w:r>
    </w:p>
    <w:p w14:paraId="6E3885EB" w14:textId="77777777" w:rsidR="005827C4" w:rsidRPr="00B96CE0" w:rsidRDefault="005827C4" w:rsidP="00B857B2">
      <w:pPr>
        <w:spacing w:before="60" w:after="60"/>
        <w:ind w:left="30" w:right="-72"/>
        <w:jc w:val="both"/>
        <w:rPr>
          <w:b/>
          <w:bCs/>
          <w:sz w:val="22"/>
          <w:szCs w:val="22"/>
        </w:rPr>
      </w:pPr>
    </w:p>
    <w:p w14:paraId="3F82F009" w14:textId="1F0CB312" w:rsidR="005827C4" w:rsidRPr="00B96CE0" w:rsidRDefault="005827C4" w:rsidP="00B857B2">
      <w:pPr>
        <w:spacing w:before="60" w:after="60"/>
        <w:ind w:left="30" w:right="-72"/>
        <w:jc w:val="both"/>
        <w:rPr>
          <w:b/>
          <w:bCs/>
          <w:sz w:val="22"/>
          <w:szCs w:val="22"/>
        </w:rPr>
      </w:pPr>
      <w:r w:rsidRPr="00B96CE0">
        <w:rPr>
          <w:b/>
          <w:bCs/>
          <w:sz w:val="22"/>
          <w:szCs w:val="22"/>
        </w:rPr>
        <w:t>Pytanie nr 25</w:t>
      </w:r>
    </w:p>
    <w:p w14:paraId="767C69A9"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Dotyczy: Wzór umowy par. 2 ust. 5 zdanie ostatnie: </w:t>
      </w:r>
    </w:p>
    <w:p w14:paraId="1DEE68A4" w14:textId="77777777" w:rsidR="004A4674" w:rsidRPr="00B96CE0" w:rsidRDefault="004A4674" w:rsidP="00B857B2">
      <w:pPr>
        <w:pStyle w:val="Default"/>
        <w:spacing w:line="276" w:lineRule="auto"/>
        <w:jc w:val="both"/>
        <w:rPr>
          <w:rFonts w:ascii="Times New Roman" w:eastAsia="Arial" w:hAnsi="Times New Roman" w:cs="Times New Roman"/>
          <w:i/>
          <w:iCs/>
          <w:sz w:val="22"/>
          <w:szCs w:val="22"/>
        </w:rPr>
      </w:pPr>
      <w:r w:rsidRPr="00B96CE0">
        <w:rPr>
          <w:rFonts w:ascii="Times New Roman" w:hAnsi="Times New Roman" w:cs="Times New Roman"/>
          <w:i/>
          <w:iCs/>
          <w:color w:val="000000" w:themeColor="text1"/>
          <w:sz w:val="22"/>
          <w:szCs w:val="22"/>
        </w:rPr>
        <w:t>„</w:t>
      </w:r>
      <w:r w:rsidRPr="00B96CE0">
        <w:rPr>
          <w:rFonts w:ascii="Times New Roman" w:eastAsia="Arial" w:hAnsi="Times New Roman" w:cs="Times New Roman"/>
          <w:i/>
          <w:iCs/>
          <w:sz w:val="22"/>
          <w:szCs w:val="22"/>
        </w:rPr>
        <w:t>Wykonanie obowiązków wynikających z”</w:t>
      </w:r>
    </w:p>
    <w:p w14:paraId="5E3112F3"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Pytanie:</w:t>
      </w:r>
    </w:p>
    <w:p w14:paraId="1BB0D709"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Wnosimy o usunięcie zapisu lub jego „dokończenie”.</w:t>
      </w:r>
    </w:p>
    <w:p w14:paraId="0C35B133" w14:textId="77777777" w:rsidR="004921B2" w:rsidRPr="00B96CE0" w:rsidRDefault="005827C4" w:rsidP="004921B2">
      <w:pPr>
        <w:pStyle w:val="Default"/>
        <w:spacing w:line="276" w:lineRule="auto"/>
        <w:jc w:val="both"/>
        <w:rPr>
          <w:rFonts w:ascii="Times New Roman" w:eastAsia="Arial" w:hAnsi="Times New Roman" w:cs="Times New Roman"/>
          <w:b/>
          <w:bCs/>
          <w:iCs/>
          <w:color w:val="FF0000"/>
          <w:sz w:val="22"/>
          <w:szCs w:val="22"/>
        </w:rPr>
      </w:pPr>
      <w:r w:rsidRPr="00B96CE0">
        <w:rPr>
          <w:rFonts w:ascii="Times New Roman" w:hAnsi="Times New Roman" w:cs="Times New Roman"/>
          <w:b/>
          <w:bCs/>
          <w:sz w:val="22"/>
          <w:szCs w:val="22"/>
        </w:rPr>
        <w:t>Stanowisko (wyjaśnienie) Zamawiającego:</w:t>
      </w:r>
      <w:r w:rsidR="004921B2" w:rsidRPr="00B96CE0">
        <w:rPr>
          <w:rFonts w:ascii="Times New Roman" w:hAnsi="Times New Roman" w:cs="Times New Roman"/>
          <w:b/>
          <w:bCs/>
          <w:sz w:val="22"/>
          <w:szCs w:val="22"/>
        </w:rPr>
        <w:t xml:space="preserve"> </w:t>
      </w:r>
      <w:r w:rsidR="004921B2" w:rsidRPr="00B96CE0">
        <w:rPr>
          <w:rFonts w:ascii="Times New Roman" w:eastAsia="Arial" w:hAnsi="Times New Roman" w:cs="Times New Roman"/>
          <w:iCs/>
          <w:color w:val="auto"/>
          <w:sz w:val="22"/>
          <w:szCs w:val="22"/>
        </w:rPr>
        <w:t>Zamawiający usuwanie niedokończony zapis.</w:t>
      </w:r>
    </w:p>
    <w:p w14:paraId="2FBE4E94" w14:textId="77777777" w:rsidR="005827C4" w:rsidRPr="00B96CE0" w:rsidRDefault="005827C4" w:rsidP="00B857B2">
      <w:pPr>
        <w:spacing w:before="60" w:after="60"/>
        <w:ind w:left="30" w:right="-72"/>
        <w:jc w:val="both"/>
        <w:rPr>
          <w:b/>
          <w:bCs/>
          <w:sz w:val="22"/>
          <w:szCs w:val="22"/>
        </w:rPr>
      </w:pPr>
    </w:p>
    <w:p w14:paraId="22572B87" w14:textId="56C0C24D" w:rsidR="005827C4" w:rsidRPr="00B96CE0" w:rsidRDefault="005827C4" w:rsidP="00B857B2">
      <w:pPr>
        <w:spacing w:before="60" w:after="60"/>
        <w:ind w:left="30" w:right="-72"/>
        <w:jc w:val="both"/>
        <w:rPr>
          <w:b/>
          <w:bCs/>
          <w:sz w:val="22"/>
          <w:szCs w:val="22"/>
        </w:rPr>
      </w:pPr>
      <w:r w:rsidRPr="00B96CE0">
        <w:rPr>
          <w:b/>
          <w:bCs/>
          <w:sz w:val="22"/>
          <w:szCs w:val="22"/>
        </w:rPr>
        <w:t>Pytanie nr 26</w:t>
      </w:r>
    </w:p>
    <w:p w14:paraId="22F72EEF"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 xml:space="preserve">Dotyczy:  Wzór umowy par. 2 ust. 7 </w:t>
      </w:r>
    </w:p>
    <w:p w14:paraId="7FD03906" w14:textId="77777777" w:rsidR="004A4674" w:rsidRPr="00B96CE0" w:rsidRDefault="004A4674"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 xml:space="preserve">„7. Po zgłoszeniu przez Wykonawcę gotowości Systemu do odbioru, Zamawiający przeprowadzi odpowiednie testy akceptacyjne Systemu mające na celu potwierdzenie jego zgodności z postanowieniami niniejszej Umowy oraz przedstawi Wykonawcy wynik tych testów akceptacyjnych. Pozytywny wynik testu akceptacyjnego jest warunkiem podpisania protokołów odbioru, o którym mowa w </w:t>
      </w:r>
      <w:r w:rsidRPr="00B96CE0">
        <w:rPr>
          <w:rFonts w:eastAsia="Arial"/>
          <w:b/>
          <w:bCs/>
          <w:i/>
          <w:color w:val="000000"/>
          <w:sz w:val="22"/>
          <w:szCs w:val="22"/>
          <w:u w:val="single"/>
        </w:rPr>
        <w:t>paragrafie 4 ust. 2.</w:t>
      </w:r>
      <w:r w:rsidRPr="00B96CE0">
        <w:rPr>
          <w:rFonts w:eastAsia="Arial"/>
          <w:i/>
          <w:color w:val="000000"/>
          <w:sz w:val="22"/>
          <w:szCs w:val="22"/>
        </w:rPr>
        <w:t>”</w:t>
      </w:r>
    </w:p>
    <w:p w14:paraId="72288FD7"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Pytanie:</w:t>
      </w:r>
    </w:p>
    <w:p w14:paraId="19232444"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Prosimy o zastosowanie właściwego odniesienia – par. 4 ust. 2 nie zawiera żadnych informacji dotyczących protokołów odbioru.</w:t>
      </w:r>
    </w:p>
    <w:p w14:paraId="083D2732" w14:textId="77777777" w:rsidR="004921B2" w:rsidRPr="00B96CE0" w:rsidRDefault="005827C4" w:rsidP="004921B2">
      <w:pPr>
        <w:pStyle w:val="Default"/>
        <w:spacing w:line="276" w:lineRule="auto"/>
        <w:jc w:val="both"/>
        <w:rPr>
          <w:rFonts w:ascii="Times New Roman" w:eastAsia="Arial" w:hAnsi="Times New Roman" w:cs="Times New Roman"/>
          <w:b/>
          <w:bCs/>
          <w:iCs/>
          <w:color w:val="FF0000"/>
          <w:sz w:val="22"/>
          <w:szCs w:val="22"/>
        </w:rPr>
      </w:pPr>
      <w:r w:rsidRPr="00B96CE0">
        <w:rPr>
          <w:rFonts w:ascii="Times New Roman" w:hAnsi="Times New Roman" w:cs="Times New Roman"/>
          <w:b/>
          <w:bCs/>
          <w:sz w:val="22"/>
          <w:szCs w:val="22"/>
        </w:rPr>
        <w:t>Stanowisko (wyjaśnienie) Zamawiającego:</w:t>
      </w:r>
      <w:r w:rsidR="004921B2" w:rsidRPr="00B96CE0">
        <w:rPr>
          <w:rFonts w:ascii="Times New Roman" w:hAnsi="Times New Roman" w:cs="Times New Roman"/>
          <w:b/>
          <w:bCs/>
          <w:sz w:val="22"/>
          <w:szCs w:val="22"/>
        </w:rPr>
        <w:t xml:space="preserve"> </w:t>
      </w:r>
      <w:r w:rsidR="004921B2" w:rsidRPr="00B96CE0">
        <w:rPr>
          <w:rFonts w:ascii="Times New Roman" w:eastAsia="Arial" w:hAnsi="Times New Roman" w:cs="Times New Roman"/>
          <w:iCs/>
          <w:color w:val="auto"/>
          <w:sz w:val="22"/>
          <w:szCs w:val="22"/>
        </w:rPr>
        <w:t>Zgodnie ze zmodyfikowanym wzorem umowy</w:t>
      </w:r>
    </w:p>
    <w:p w14:paraId="3C99E2BE" w14:textId="77777777" w:rsidR="005827C4" w:rsidRPr="00B96CE0" w:rsidRDefault="005827C4" w:rsidP="00B857B2">
      <w:pPr>
        <w:spacing w:before="60" w:after="60"/>
        <w:ind w:left="30" w:right="-72"/>
        <w:jc w:val="both"/>
        <w:rPr>
          <w:b/>
          <w:bCs/>
          <w:sz w:val="22"/>
          <w:szCs w:val="22"/>
        </w:rPr>
      </w:pPr>
    </w:p>
    <w:p w14:paraId="4477A0FD" w14:textId="6A8A8623" w:rsidR="005827C4" w:rsidRPr="00B96CE0" w:rsidRDefault="005827C4" w:rsidP="00B857B2">
      <w:pPr>
        <w:spacing w:before="60" w:after="60"/>
        <w:ind w:left="30" w:right="-72"/>
        <w:jc w:val="both"/>
        <w:rPr>
          <w:b/>
          <w:bCs/>
          <w:sz w:val="22"/>
          <w:szCs w:val="22"/>
        </w:rPr>
      </w:pPr>
      <w:r w:rsidRPr="00B96CE0">
        <w:rPr>
          <w:b/>
          <w:bCs/>
          <w:sz w:val="22"/>
          <w:szCs w:val="22"/>
        </w:rPr>
        <w:t>Pytanie nr 27</w:t>
      </w:r>
    </w:p>
    <w:p w14:paraId="29C23A67"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 xml:space="preserve">Dotyczy: Wzór umowy par. 4 ust. 3 </w:t>
      </w:r>
    </w:p>
    <w:p w14:paraId="1B473BDD" w14:textId="77777777" w:rsidR="004A4674" w:rsidRPr="00B96CE0" w:rsidRDefault="004A4674" w:rsidP="00B857B2">
      <w:pPr>
        <w:spacing w:line="276" w:lineRule="auto"/>
        <w:ind w:right="-20"/>
        <w:jc w:val="both"/>
        <w:rPr>
          <w:rFonts w:eastAsia="Arial"/>
          <w:i/>
          <w:color w:val="000000"/>
          <w:sz w:val="22"/>
          <w:szCs w:val="22"/>
        </w:rPr>
      </w:pPr>
      <w:r w:rsidRPr="00B96CE0">
        <w:rPr>
          <w:rFonts w:eastAsia="Arial"/>
          <w:i/>
          <w:color w:val="000000"/>
          <w:sz w:val="22"/>
          <w:szCs w:val="22"/>
        </w:rPr>
        <w:t xml:space="preserve">„3. Cena określona w ust. 1 zawiera wszystkie koszty związane z wykonaniem umowy, w szczególności </w:t>
      </w:r>
      <w:r w:rsidRPr="00B96CE0">
        <w:rPr>
          <w:rFonts w:eastAsia="Arial"/>
          <w:b/>
          <w:bCs/>
          <w:i/>
          <w:color w:val="000000"/>
          <w:sz w:val="22"/>
          <w:szCs w:val="22"/>
          <w:u w:val="single"/>
        </w:rPr>
        <w:t>zaprojektowanie Systemu</w:t>
      </w:r>
      <w:r w:rsidRPr="00B96CE0">
        <w:rPr>
          <w:rFonts w:eastAsia="Arial"/>
          <w:i/>
          <w:color w:val="000000"/>
          <w:sz w:val="22"/>
          <w:szCs w:val="22"/>
        </w:rPr>
        <w:t>, dostawa licencji do Systemu, instalacja i wdrożenie Systemu, szkolenia, dostawy Sprzętu, zapewnienie utrzymania, wsparcia i serwisu Systemu (Gwarancja) na warunkach określonych w Opisie Przedmiotu Zamówienia oraz zgodnie z ofertą Wykonawcy, stanowiącymi integralną część niniejszej umowy.”</w:t>
      </w:r>
    </w:p>
    <w:p w14:paraId="16D05AD7" w14:textId="77777777" w:rsidR="004A4674" w:rsidRPr="00B96CE0" w:rsidRDefault="004A4674" w:rsidP="00B857B2">
      <w:pPr>
        <w:spacing w:line="276" w:lineRule="auto"/>
        <w:ind w:right="-20"/>
        <w:jc w:val="both"/>
        <w:rPr>
          <w:rFonts w:eastAsia="Arial"/>
          <w:b/>
          <w:bCs/>
          <w:iCs/>
          <w:color w:val="000000"/>
          <w:sz w:val="22"/>
          <w:szCs w:val="22"/>
        </w:rPr>
      </w:pPr>
      <w:r w:rsidRPr="00B96CE0">
        <w:rPr>
          <w:rFonts w:eastAsia="Arial"/>
          <w:b/>
          <w:bCs/>
          <w:iCs/>
          <w:color w:val="000000"/>
          <w:sz w:val="22"/>
          <w:szCs w:val="22"/>
        </w:rPr>
        <w:t>Pytanie:</w:t>
      </w:r>
    </w:p>
    <w:p w14:paraId="52399D81" w14:textId="77777777" w:rsidR="004A4674" w:rsidRPr="00B96CE0" w:rsidRDefault="004A4674"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eastAsia="Arial" w:hAnsi="Times New Roman" w:cs="Times New Roman"/>
          <w:iCs/>
          <w:sz w:val="22"/>
          <w:szCs w:val="22"/>
        </w:rPr>
        <w:lastRenderedPageBreak/>
        <w:t xml:space="preserve">Wnosimy o wykreślenie sformułowania </w:t>
      </w:r>
      <w:r w:rsidRPr="00B96CE0">
        <w:rPr>
          <w:rFonts w:ascii="Times New Roman" w:eastAsia="Arial" w:hAnsi="Times New Roman" w:cs="Times New Roman"/>
          <w:i/>
          <w:sz w:val="22"/>
          <w:szCs w:val="22"/>
        </w:rPr>
        <w:t>„zaprojektowanie Systemu”</w:t>
      </w:r>
      <w:r w:rsidRPr="00B96CE0">
        <w:rPr>
          <w:rFonts w:ascii="Times New Roman" w:eastAsia="Arial" w:hAnsi="Times New Roman" w:cs="Times New Roman"/>
          <w:iCs/>
          <w:sz w:val="22"/>
          <w:szCs w:val="22"/>
        </w:rPr>
        <w:t xml:space="preserve"> – </w:t>
      </w:r>
      <w:r w:rsidRPr="00B96CE0">
        <w:rPr>
          <w:rFonts w:ascii="Times New Roman" w:hAnsi="Times New Roman" w:cs="Times New Roman"/>
          <w:color w:val="000000" w:themeColor="text1"/>
          <w:sz w:val="22"/>
          <w:szCs w:val="22"/>
        </w:rPr>
        <w:t>Zamawiający wymaga dostarczenia gotowego oprogramowania i wymaga potwierdzenia jego gotowości na dzień składania ofert w postaci próbki systemu, a nie projektowania i tworzenia systemu pod potrzeby Zamawiającego.</w:t>
      </w:r>
    </w:p>
    <w:p w14:paraId="6A3F64E7" w14:textId="77777777" w:rsidR="004921B2" w:rsidRPr="00B96CE0" w:rsidRDefault="005827C4" w:rsidP="004921B2">
      <w:pPr>
        <w:pStyle w:val="Default"/>
        <w:spacing w:line="276" w:lineRule="auto"/>
        <w:jc w:val="both"/>
        <w:rPr>
          <w:rFonts w:ascii="Times New Roman" w:eastAsia="Arial" w:hAnsi="Times New Roman" w:cs="Times New Roman"/>
          <w:b/>
          <w:bCs/>
          <w:iCs/>
          <w:sz w:val="22"/>
          <w:szCs w:val="22"/>
        </w:rPr>
      </w:pPr>
      <w:r w:rsidRPr="00B96CE0">
        <w:rPr>
          <w:rFonts w:ascii="Times New Roman" w:hAnsi="Times New Roman" w:cs="Times New Roman"/>
          <w:b/>
          <w:bCs/>
          <w:sz w:val="22"/>
          <w:szCs w:val="22"/>
        </w:rPr>
        <w:t>Stanowisko (wyjaśnienie) Zamawiającego:</w:t>
      </w:r>
      <w:r w:rsidR="004921B2" w:rsidRPr="00B96CE0">
        <w:rPr>
          <w:rFonts w:ascii="Times New Roman" w:hAnsi="Times New Roman" w:cs="Times New Roman"/>
          <w:b/>
          <w:bCs/>
          <w:sz w:val="22"/>
          <w:szCs w:val="22"/>
        </w:rPr>
        <w:t xml:space="preserve"> </w:t>
      </w:r>
      <w:r w:rsidR="004921B2" w:rsidRPr="00B96CE0">
        <w:rPr>
          <w:rFonts w:ascii="Times New Roman" w:eastAsia="Arial" w:hAnsi="Times New Roman" w:cs="Times New Roman"/>
          <w:iCs/>
          <w:sz w:val="22"/>
          <w:szCs w:val="22"/>
        </w:rPr>
        <w:t>Zamawiający wyjaśnia że poprzez zwrot „zaprojektowanie systemu” rozumie opracowanie funkcjonalności i potwierdzenia jego gotowości do działania a nie zbudowania dedykowanego oprogramowania dla Zamawiającego.</w:t>
      </w:r>
    </w:p>
    <w:p w14:paraId="7B538EFE" w14:textId="426C2E3F" w:rsidR="005827C4" w:rsidRPr="00B96CE0" w:rsidRDefault="004921B2"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28</w:t>
      </w:r>
    </w:p>
    <w:p w14:paraId="0A0C6064" w14:textId="77777777" w:rsidR="004A4674" w:rsidRPr="00B96CE0" w:rsidRDefault="004A4674" w:rsidP="00B857B2">
      <w:pPr>
        <w:spacing w:line="276" w:lineRule="auto"/>
        <w:ind w:right="-20"/>
        <w:jc w:val="both"/>
        <w:rPr>
          <w:rFonts w:eastAsia="Arial"/>
          <w:iCs/>
          <w:color w:val="000000"/>
          <w:sz w:val="22"/>
          <w:szCs w:val="22"/>
        </w:rPr>
      </w:pPr>
      <w:r w:rsidRPr="00B96CE0">
        <w:rPr>
          <w:rFonts w:eastAsia="Arial"/>
          <w:b/>
          <w:bCs/>
          <w:iCs/>
          <w:color w:val="000000"/>
          <w:sz w:val="22"/>
          <w:szCs w:val="22"/>
        </w:rPr>
        <w:t>Dotyczy: Wzór umowy par. 4 ust. 4 zdanie ostatnie:</w:t>
      </w:r>
      <w:r w:rsidRPr="00B96CE0">
        <w:rPr>
          <w:rFonts w:eastAsia="Arial"/>
          <w:iCs/>
          <w:color w:val="000000"/>
          <w:sz w:val="22"/>
          <w:szCs w:val="22"/>
        </w:rPr>
        <w:t xml:space="preserve"> </w:t>
      </w:r>
    </w:p>
    <w:p w14:paraId="17DAA396" w14:textId="77777777" w:rsidR="004A4674" w:rsidRPr="00B96CE0" w:rsidRDefault="004A4674" w:rsidP="00B857B2">
      <w:pPr>
        <w:spacing w:line="276" w:lineRule="auto"/>
        <w:ind w:right="-20"/>
        <w:jc w:val="both"/>
        <w:rPr>
          <w:rFonts w:eastAsia="Arial"/>
          <w:i/>
          <w:color w:val="000000"/>
          <w:sz w:val="22"/>
          <w:szCs w:val="22"/>
        </w:rPr>
      </w:pPr>
      <w:r w:rsidRPr="00B96CE0">
        <w:rPr>
          <w:rFonts w:eastAsia="Arial"/>
          <w:i/>
          <w:color w:val="000000"/>
          <w:sz w:val="22"/>
          <w:szCs w:val="22"/>
        </w:rPr>
        <w:t>„Podstawa do wystawienia faktury jest podpisanie protokołu mając na względzie ceny przyjęte w ofercie (formularzu cenowym) złożonym w niniejszym postępowaniu.”</w:t>
      </w:r>
    </w:p>
    <w:p w14:paraId="39C2815E"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 xml:space="preserve">Pytanie: </w:t>
      </w:r>
    </w:p>
    <w:p w14:paraId="75E9BEC0"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 xml:space="preserve">Prosimy o doprecyzowanie czym jest formularz cenowy – takiego formularza nie ma w niniejszym postępowaniu – jest tylko formularz oferty. </w:t>
      </w:r>
    </w:p>
    <w:p w14:paraId="4FA1A20E" w14:textId="57A0679A"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rFonts w:eastAsia="Arial"/>
          <w:iCs/>
          <w:sz w:val="22"/>
          <w:szCs w:val="22"/>
        </w:rPr>
        <w:t>Zamawiający wyjaśnia że formularz cenowy w postępowaniu jest tożsamy z formularzem oferty.</w:t>
      </w:r>
    </w:p>
    <w:p w14:paraId="2804F6FC" w14:textId="77777777" w:rsidR="005827C4" w:rsidRPr="00B96CE0" w:rsidRDefault="005827C4" w:rsidP="00B857B2">
      <w:pPr>
        <w:spacing w:before="60" w:after="60"/>
        <w:ind w:left="30" w:right="-72"/>
        <w:jc w:val="both"/>
        <w:rPr>
          <w:b/>
          <w:bCs/>
          <w:sz w:val="22"/>
          <w:szCs w:val="22"/>
        </w:rPr>
      </w:pPr>
    </w:p>
    <w:p w14:paraId="06D2CFA0" w14:textId="1A1452E8" w:rsidR="005827C4" w:rsidRPr="00B96CE0" w:rsidRDefault="005827C4" w:rsidP="00B857B2">
      <w:pPr>
        <w:spacing w:before="60" w:after="60"/>
        <w:ind w:left="30" w:right="-72"/>
        <w:jc w:val="both"/>
        <w:rPr>
          <w:b/>
          <w:bCs/>
          <w:sz w:val="22"/>
          <w:szCs w:val="22"/>
        </w:rPr>
      </w:pPr>
      <w:r w:rsidRPr="00B96CE0">
        <w:rPr>
          <w:b/>
          <w:bCs/>
          <w:sz w:val="22"/>
          <w:szCs w:val="22"/>
        </w:rPr>
        <w:t>Pytanie nr 29</w:t>
      </w:r>
    </w:p>
    <w:p w14:paraId="5F1BF8A4"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 xml:space="preserve">Dotyczy: wzoru umowy par. 7 ust. 1. </w:t>
      </w:r>
    </w:p>
    <w:p w14:paraId="4F1EA38A" w14:textId="77777777" w:rsidR="004A4674" w:rsidRPr="00B96CE0" w:rsidRDefault="004A4674" w:rsidP="00B857B2">
      <w:pPr>
        <w:pStyle w:val="Default"/>
        <w:spacing w:line="276" w:lineRule="auto"/>
        <w:jc w:val="both"/>
        <w:rPr>
          <w:rFonts w:ascii="Times New Roman" w:eastAsia="Arial" w:hAnsi="Times New Roman" w:cs="Times New Roman"/>
          <w:b/>
          <w:bCs/>
          <w:i/>
          <w:sz w:val="22"/>
          <w:szCs w:val="22"/>
          <w:u w:val="single"/>
        </w:rPr>
      </w:pPr>
      <w:r w:rsidRPr="00B96CE0">
        <w:rPr>
          <w:rFonts w:ascii="Times New Roman" w:eastAsia="Arial" w:hAnsi="Times New Roman" w:cs="Times New Roman"/>
          <w:i/>
          <w:sz w:val="22"/>
          <w:szCs w:val="22"/>
        </w:rPr>
        <w:t xml:space="preserve">„1. Strony mogą odstąpić od Umowy w przypadkach przewidzianych przez ustawę </w:t>
      </w:r>
      <w:proofErr w:type="spellStart"/>
      <w:r w:rsidRPr="00B96CE0">
        <w:rPr>
          <w:rFonts w:ascii="Times New Roman" w:eastAsia="Arial" w:hAnsi="Times New Roman" w:cs="Times New Roman"/>
          <w:i/>
          <w:sz w:val="22"/>
          <w:szCs w:val="22"/>
        </w:rPr>
        <w:t>Pzp</w:t>
      </w:r>
      <w:proofErr w:type="spellEnd"/>
      <w:r w:rsidRPr="00B96CE0">
        <w:rPr>
          <w:rFonts w:ascii="Times New Roman" w:eastAsia="Arial" w:hAnsi="Times New Roman" w:cs="Times New Roman"/>
          <w:i/>
          <w:sz w:val="22"/>
          <w:szCs w:val="22"/>
        </w:rPr>
        <w:t xml:space="preserve"> i Kodeks cywilny. Zamawiający i Wykonawca może ponadto odstąpić od Umowy, jeżeli druga Strona narusza </w:t>
      </w:r>
      <w:r w:rsidRPr="00B96CE0">
        <w:rPr>
          <w:rFonts w:ascii="Times New Roman" w:eastAsia="Arial" w:hAnsi="Times New Roman" w:cs="Times New Roman"/>
          <w:b/>
          <w:bCs/>
          <w:i/>
          <w:sz w:val="22"/>
          <w:szCs w:val="22"/>
          <w:u w:val="single"/>
        </w:rPr>
        <w:t>w rażący sposób postanowienia Umowy”</w:t>
      </w:r>
    </w:p>
    <w:p w14:paraId="6574B78D"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Pytanie:</w:t>
      </w:r>
    </w:p>
    <w:p w14:paraId="49B294EF"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Prosimy o doprecyzowanie przypadków naruszania w rażący sposób postanowień Umowy. Brak ich określenia pozostawia dowolność interpretacyjną po stronie Wykonawcy i Zamawiającego.</w:t>
      </w:r>
    </w:p>
    <w:p w14:paraId="6073ED1D" w14:textId="71626DF8" w:rsidR="005827C4" w:rsidRPr="00B96CE0" w:rsidRDefault="005827C4" w:rsidP="00B857B2">
      <w:pPr>
        <w:spacing w:after="40"/>
        <w:ind w:left="30" w:right="-72"/>
        <w:jc w:val="both"/>
        <w:rPr>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rFonts w:eastAsia="Arial"/>
          <w:iCs/>
          <w:sz w:val="22"/>
          <w:szCs w:val="22"/>
        </w:rPr>
        <w:t xml:space="preserve">Jak </w:t>
      </w:r>
      <w:proofErr w:type="spellStart"/>
      <w:r w:rsidR="004921B2" w:rsidRPr="00B96CE0">
        <w:rPr>
          <w:rFonts w:eastAsia="Arial"/>
          <w:iCs/>
          <w:sz w:val="22"/>
          <w:szCs w:val="22"/>
        </w:rPr>
        <w:t>Swz</w:t>
      </w:r>
      <w:proofErr w:type="spellEnd"/>
      <w:r w:rsidR="004921B2" w:rsidRPr="00B96CE0">
        <w:rPr>
          <w:rFonts w:eastAsia="Arial"/>
          <w:iCs/>
          <w:sz w:val="22"/>
          <w:szCs w:val="22"/>
        </w:rPr>
        <w:t xml:space="preserve">. Odstąpienie od umowy jako ostateczność, musi odnosić się do takich uchybień, które nie mają charakteru przejściowego, a mają charakter rażącego naruszenia postanowień umowy. Oceny tej dokona sąd, w razie sporu, nie ma natomiast </w:t>
      </w:r>
      <w:proofErr w:type="spellStart"/>
      <w:r w:rsidR="004921B2" w:rsidRPr="00B96CE0">
        <w:rPr>
          <w:rFonts w:eastAsia="Arial"/>
          <w:iCs/>
          <w:sz w:val="22"/>
          <w:szCs w:val="22"/>
        </w:rPr>
        <w:t>mozliwości</w:t>
      </w:r>
      <w:proofErr w:type="spellEnd"/>
      <w:r w:rsidR="004921B2" w:rsidRPr="00B96CE0">
        <w:rPr>
          <w:rFonts w:eastAsia="Arial"/>
          <w:iCs/>
          <w:sz w:val="22"/>
          <w:szCs w:val="22"/>
        </w:rPr>
        <w:t xml:space="preserve"> na tym etapie enumeratywnego wskazania przykładów naruszeń umowy, </w:t>
      </w:r>
      <w:proofErr w:type="spellStart"/>
      <w:r w:rsidR="004921B2" w:rsidRPr="00B96CE0">
        <w:rPr>
          <w:rFonts w:eastAsia="Arial"/>
          <w:iCs/>
          <w:sz w:val="22"/>
          <w:szCs w:val="22"/>
        </w:rPr>
        <w:t>gdyć</w:t>
      </w:r>
      <w:proofErr w:type="spellEnd"/>
      <w:r w:rsidR="004921B2" w:rsidRPr="00B96CE0">
        <w:rPr>
          <w:rFonts w:eastAsia="Arial"/>
          <w:iCs/>
          <w:sz w:val="22"/>
          <w:szCs w:val="22"/>
        </w:rPr>
        <w:t xml:space="preserve"> ich może być wiele. Powyższe zatem dotyczy sytuacji skorzystania z ustawowego odstąpienia od umowy.</w:t>
      </w:r>
    </w:p>
    <w:p w14:paraId="2FD57E0C" w14:textId="77777777" w:rsidR="005827C4" w:rsidRPr="00B96CE0" w:rsidRDefault="005827C4" w:rsidP="00B857B2">
      <w:pPr>
        <w:spacing w:before="60" w:after="60"/>
        <w:ind w:left="30" w:right="-72"/>
        <w:jc w:val="both"/>
        <w:rPr>
          <w:b/>
          <w:bCs/>
          <w:sz w:val="22"/>
          <w:szCs w:val="22"/>
        </w:rPr>
      </w:pPr>
    </w:p>
    <w:p w14:paraId="5A5C5005" w14:textId="474C9941" w:rsidR="005827C4" w:rsidRPr="00B96CE0" w:rsidRDefault="005827C4" w:rsidP="00B857B2">
      <w:pPr>
        <w:spacing w:before="60" w:after="60"/>
        <w:ind w:left="30" w:right="-72"/>
        <w:jc w:val="both"/>
        <w:rPr>
          <w:b/>
          <w:bCs/>
          <w:sz w:val="22"/>
          <w:szCs w:val="22"/>
        </w:rPr>
      </w:pPr>
      <w:r w:rsidRPr="00B96CE0">
        <w:rPr>
          <w:b/>
          <w:bCs/>
          <w:sz w:val="22"/>
          <w:szCs w:val="22"/>
        </w:rPr>
        <w:t>Pytanie nr 30</w:t>
      </w:r>
    </w:p>
    <w:p w14:paraId="759B0AA4"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 xml:space="preserve">Dotyczy: Wzoru umowy par. 7 ust. 2 </w:t>
      </w:r>
    </w:p>
    <w:p w14:paraId="57F4346E" w14:textId="77777777" w:rsidR="004A4674" w:rsidRPr="00B96CE0" w:rsidRDefault="004A4674" w:rsidP="00B857B2">
      <w:pPr>
        <w:pStyle w:val="Default"/>
        <w:spacing w:line="276" w:lineRule="auto"/>
        <w:jc w:val="both"/>
        <w:rPr>
          <w:rFonts w:ascii="Times New Roman" w:eastAsia="Arial" w:hAnsi="Times New Roman" w:cs="Times New Roman"/>
          <w:i/>
          <w:sz w:val="22"/>
          <w:szCs w:val="22"/>
        </w:rPr>
      </w:pPr>
      <w:r w:rsidRPr="00B96CE0">
        <w:rPr>
          <w:rFonts w:ascii="Times New Roman" w:eastAsia="Arial" w:hAnsi="Times New Roman" w:cs="Times New Roman"/>
          <w:i/>
          <w:sz w:val="22"/>
          <w:szCs w:val="22"/>
        </w:rPr>
        <w:t xml:space="preserve">„2. Z uwagi na zawinioną nieterminowość Wykonawcy w przypadku trwającej co najmniej 14 dni zwłoki Wykonawcy w rozpoczęciu realizacji przedmiotu umowy lub trwającej co </w:t>
      </w:r>
      <w:r w:rsidRPr="00B96CE0">
        <w:rPr>
          <w:rFonts w:ascii="Times New Roman" w:eastAsia="Arial" w:hAnsi="Times New Roman" w:cs="Times New Roman"/>
          <w:b/>
          <w:bCs/>
          <w:i/>
          <w:sz w:val="22"/>
          <w:szCs w:val="22"/>
          <w:u w:val="single"/>
        </w:rPr>
        <w:t>najmniej dni</w:t>
      </w:r>
      <w:r w:rsidRPr="00B96CE0">
        <w:rPr>
          <w:rFonts w:ascii="Times New Roman" w:eastAsia="Arial" w:hAnsi="Times New Roman" w:cs="Times New Roman"/>
          <w:i/>
          <w:sz w:val="22"/>
          <w:szCs w:val="22"/>
        </w:rPr>
        <w:t xml:space="preserve"> zwłoki Wykonawcy w realizacji przedmiotu umowy w stosunku do harmonogramu, Zamawiający ma prawo odstąpić od umowy w całości lub części pod warunkiem uprzedniego wezwania Wykonawcy do wykonania umowy w dodatkowym co najmniej 7-dniowym terminie.”</w:t>
      </w:r>
    </w:p>
    <w:p w14:paraId="4E8C4DBB" w14:textId="77777777" w:rsidR="004A4674" w:rsidRPr="00B96CE0" w:rsidRDefault="004A4674" w:rsidP="00B857B2">
      <w:pPr>
        <w:pStyle w:val="Default"/>
        <w:spacing w:line="276" w:lineRule="auto"/>
        <w:jc w:val="both"/>
        <w:rPr>
          <w:rFonts w:ascii="Times New Roman" w:eastAsia="Arial" w:hAnsi="Times New Roman" w:cs="Times New Roman"/>
          <w:b/>
          <w:bCs/>
          <w:iCs/>
          <w:sz w:val="22"/>
          <w:szCs w:val="22"/>
        </w:rPr>
      </w:pPr>
      <w:r w:rsidRPr="00B96CE0">
        <w:rPr>
          <w:rFonts w:ascii="Times New Roman" w:eastAsia="Arial" w:hAnsi="Times New Roman" w:cs="Times New Roman"/>
          <w:b/>
          <w:bCs/>
          <w:iCs/>
          <w:sz w:val="22"/>
          <w:szCs w:val="22"/>
        </w:rPr>
        <w:t xml:space="preserve">Pytanie: </w:t>
      </w:r>
    </w:p>
    <w:p w14:paraId="778EDCBE" w14:textId="77777777" w:rsidR="004A4674" w:rsidRPr="00B96CE0" w:rsidRDefault="004A4674" w:rsidP="00B857B2">
      <w:pPr>
        <w:pStyle w:val="Default"/>
        <w:spacing w:line="276" w:lineRule="auto"/>
        <w:jc w:val="both"/>
        <w:rPr>
          <w:rFonts w:ascii="Times New Roman" w:eastAsia="Arial" w:hAnsi="Times New Roman" w:cs="Times New Roman"/>
          <w:iCs/>
          <w:sz w:val="22"/>
          <w:szCs w:val="22"/>
        </w:rPr>
      </w:pPr>
      <w:r w:rsidRPr="00B96CE0">
        <w:rPr>
          <w:rFonts w:ascii="Times New Roman" w:eastAsia="Arial" w:hAnsi="Times New Roman" w:cs="Times New Roman"/>
          <w:iCs/>
          <w:sz w:val="22"/>
          <w:szCs w:val="22"/>
        </w:rPr>
        <w:t>Wnosimy o doprecyzowanie dni zwłoki dotyczącej nieterminowości w realizacji przedmiotu umowy.</w:t>
      </w:r>
    </w:p>
    <w:p w14:paraId="2276AB88" w14:textId="3B938A41"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rFonts w:eastAsia="Arial"/>
          <w:iCs/>
          <w:sz w:val="22"/>
          <w:szCs w:val="22"/>
        </w:rPr>
        <w:t>jak zmodyfikowany wzór umowy.</w:t>
      </w:r>
      <w:r w:rsidR="004921B2" w:rsidRPr="00B96CE0">
        <w:rPr>
          <w:rFonts w:eastAsia="Arial"/>
          <w:b/>
          <w:bCs/>
          <w:iCs/>
          <w:sz w:val="22"/>
          <w:szCs w:val="22"/>
        </w:rPr>
        <w:t xml:space="preserve">  </w:t>
      </w:r>
    </w:p>
    <w:p w14:paraId="7E4E935B" w14:textId="77777777" w:rsidR="005827C4" w:rsidRPr="00B96CE0" w:rsidRDefault="005827C4" w:rsidP="00B857B2">
      <w:pPr>
        <w:spacing w:before="60" w:after="60"/>
        <w:ind w:left="30" w:right="-72"/>
        <w:jc w:val="both"/>
        <w:rPr>
          <w:b/>
          <w:bCs/>
          <w:sz w:val="22"/>
          <w:szCs w:val="22"/>
        </w:rPr>
      </w:pPr>
    </w:p>
    <w:p w14:paraId="3D9F4078" w14:textId="4539A68D" w:rsidR="005827C4" w:rsidRPr="00B96CE0" w:rsidRDefault="005827C4" w:rsidP="00B857B2">
      <w:pPr>
        <w:spacing w:before="60" w:after="60"/>
        <w:ind w:left="30" w:right="-72"/>
        <w:jc w:val="both"/>
        <w:rPr>
          <w:b/>
          <w:bCs/>
          <w:sz w:val="22"/>
          <w:szCs w:val="22"/>
        </w:rPr>
      </w:pPr>
      <w:r w:rsidRPr="00B96CE0">
        <w:rPr>
          <w:b/>
          <w:bCs/>
          <w:sz w:val="22"/>
          <w:szCs w:val="22"/>
        </w:rPr>
        <w:t>Pytanie nr 31</w:t>
      </w:r>
    </w:p>
    <w:p w14:paraId="0B69BD15"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 § 7. Wynagrodzenie, ust. 3</w:t>
      </w:r>
    </w:p>
    <w:p w14:paraId="72877D28" w14:textId="77777777" w:rsidR="004A4674" w:rsidRPr="00B96CE0" w:rsidRDefault="004A4674" w:rsidP="00B857B2">
      <w:pPr>
        <w:spacing w:line="276" w:lineRule="auto"/>
        <w:ind w:right="-20"/>
        <w:contextualSpacing/>
        <w:jc w:val="both"/>
        <w:rPr>
          <w:i/>
          <w:iCs/>
          <w:color w:val="000000" w:themeColor="text1"/>
          <w:sz w:val="22"/>
          <w:szCs w:val="22"/>
        </w:rPr>
      </w:pPr>
      <w:r w:rsidRPr="00B96CE0">
        <w:rPr>
          <w:i/>
          <w:iCs/>
          <w:color w:val="000000" w:themeColor="text1"/>
          <w:sz w:val="22"/>
          <w:szCs w:val="22"/>
        </w:rPr>
        <w:t xml:space="preserve">„3. Zamawiającemu przysługuje prawo do odstąpienia od umowy, w przypadku niezaakceptowania przygotowanego przez </w:t>
      </w:r>
      <w:r w:rsidRPr="00B96CE0">
        <w:rPr>
          <w:i/>
          <w:iCs/>
          <w:color w:val="000000" w:themeColor="text1"/>
          <w:sz w:val="22"/>
          <w:szCs w:val="22"/>
          <w:u w:val="single"/>
        </w:rPr>
        <w:t>Zamawiającego</w:t>
      </w:r>
      <w:r w:rsidRPr="00B96CE0">
        <w:rPr>
          <w:i/>
          <w:iCs/>
          <w:color w:val="000000" w:themeColor="text1"/>
          <w:sz w:val="22"/>
          <w:szCs w:val="22"/>
        </w:rPr>
        <w:t xml:space="preserve"> projektu technicznego opisanego w niniejszej umowie, </w:t>
      </w:r>
      <w:r w:rsidRPr="00B96CE0">
        <w:rPr>
          <w:i/>
          <w:iCs/>
          <w:color w:val="000000" w:themeColor="text1"/>
          <w:sz w:val="22"/>
          <w:szCs w:val="22"/>
          <w:u w:val="single"/>
        </w:rPr>
        <w:t>w terminie 60 dni od daty jego otrzymania</w:t>
      </w:r>
      <w:r w:rsidRPr="00B96CE0">
        <w:rPr>
          <w:i/>
          <w:iCs/>
          <w:color w:val="000000" w:themeColor="text1"/>
          <w:sz w:val="22"/>
          <w:szCs w:val="22"/>
        </w:rPr>
        <w:t xml:space="preserve"> lub upływu terminu na jego wykonanie.”</w:t>
      </w:r>
    </w:p>
    <w:p w14:paraId="52D96004" w14:textId="77777777" w:rsidR="004A4674" w:rsidRPr="00B96CE0" w:rsidRDefault="004A4674" w:rsidP="00B857B2">
      <w:pPr>
        <w:spacing w:line="276" w:lineRule="auto"/>
        <w:ind w:right="-20"/>
        <w:contextualSpacing/>
        <w:jc w:val="both"/>
        <w:rPr>
          <w:color w:val="000000" w:themeColor="text1"/>
          <w:sz w:val="22"/>
          <w:szCs w:val="22"/>
        </w:rPr>
      </w:pPr>
      <w:r w:rsidRPr="00B96CE0">
        <w:rPr>
          <w:color w:val="000000" w:themeColor="text1"/>
          <w:sz w:val="22"/>
          <w:szCs w:val="22"/>
        </w:rPr>
        <w:lastRenderedPageBreak/>
        <w:t>Oraz wzór umowy par. 5 ust. 7</w:t>
      </w:r>
    </w:p>
    <w:p w14:paraId="78455649" w14:textId="77777777" w:rsidR="004A4674" w:rsidRPr="00B96CE0" w:rsidRDefault="004A4674" w:rsidP="00B857B2">
      <w:pPr>
        <w:spacing w:line="276" w:lineRule="auto"/>
        <w:ind w:right="-20"/>
        <w:contextualSpacing/>
        <w:jc w:val="both"/>
        <w:rPr>
          <w:i/>
          <w:color w:val="000000" w:themeColor="text1"/>
          <w:sz w:val="22"/>
          <w:szCs w:val="22"/>
        </w:rPr>
      </w:pPr>
      <w:r w:rsidRPr="00B96CE0">
        <w:rPr>
          <w:rFonts w:eastAsia="Arial"/>
          <w:i/>
          <w:color w:val="000000"/>
          <w:sz w:val="22"/>
          <w:szCs w:val="22"/>
        </w:rPr>
        <w:t>„W przypadku nieuzgodnienia Projektu technicznego w terminie kolejnych 7 dni po upływie terminu wskazanego w ust. 6 niniejszego paragrafu, z przyczyn wyłącznie zawinionych przez Wykonawcę, Zamawiający zastrzega sobie prawo odstąpienia od umowy z przyczyn leżących po stronie Wykonawcy.”</w:t>
      </w:r>
    </w:p>
    <w:p w14:paraId="170C30BF"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49B6DD89"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Wnosimy o wykreślenie powyższego zapisu ze wzoru umowy:</w:t>
      </w:r>
    </w:p>
    <w:p w14:paraId="075DBBEC" w14:textId="77777777" w:rsidR="004A4674" w:rsidRPr="00B96CE0" w:rsidRDefault="004A4674" w:rsidP="00B857B2">
      <w:pPr>
        <w:pStyle w:val="Akapitzlist"/>
        <w:numPr>
          <w:ilvl w:val="0"/>
          <w:numId w:val="11"/>
        </w:numPr>
        <w:jc w:val="both"/>
        <w:rPr>
          <w:rFonts w:ascii="Times New Roman" w:hAnsi="Times New Roman" w:cs="Times New Roman"/>
        </w:rPr>
      </w:pPr>
      <w:r w:rsidRPr="00B96CE0">
        <w:rPr>
          <w:rFonts w:ascii="Times New Roman" w:hAnsi="Times New Roman" w:cs="Times New Roman"/>
        </w:rPr>
        <w:t xml:space="preserve">Cytowany zapis zawiera mylne oznaczenie stron – przygotowanie projektu leży po stronie Wykonawcy, a nie Zamawiającego – prosimy o korektę. </w:t>
      </w:r>
    </w:p>
    <w:p w14:paraId="31FEF678" w14:textId="77777777" w:rsidR="004A4674" w:rsidRPr="00B96CE0" w:rsidRDefault="004A4674" w:rsidP="00B857B2">
      <w:pPr>
        <w:pStyle w:val="Akapitzlist"/>
        <w:numPr>
          <w:ilvl w:val="0"/>
          <w:numId w:val="11"/>
        </w:numPr>
        <w:jc w:val="both"/>
        <w:rPr>
          <w:rFonts w:ascii="Times New Roman" w:hAnsi="Times New Roman" w:cs="Times New Roman"/>
        </w:rPr>
      </w:pPr>
      <w:r w:rsidRPr="00B96CE0">
        <w:rPr>
          <w:rFonts w:ascii="Times New Roman" w:hAnsi="Times New Roman" w:cs="Times New Roman"/>
        </w:rPr>
        <w:t>Powyższy zapis jest nierealny do realizacji biorąc pod uwagę narzucony przez Zamawiającego termin realizacji zamówienia (tj. 120 dni) oraz sprzeczny z  zapisami ust. 7 par. 5. Jeśli projekt będzie nieuzgodniony, to będzie to wynikać z terminów opisanych w par. 5. Kompletnie niezrozumiały jest więc termin 60 dni na odstąpienie od umowy przez Zamawiającego. Ponadto zapis zawiera odniesienie do woli Zamawiającego bez podania konkretnych przesłanek wskazujących na winę Wykonawcy.</w:t>
      </w:r>
    </w:p>
    <w:p w14:paraId="2179210D" w14:textId="2D6BFD0D"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A</w:t>
      </w:r>
      <w:r w:rsidRPr="00B96CE0">
        <w:rPr>
          <w:b/>
          <w:bCs/>
          <w:sz w:val="22"/>
          <w:szCs w:val="22"/>
        </w:rPr>
        <w:t>:</w:t>
      </w:r>
      <w:r w:rsidR="004921B2" w:rsidRPr="00B96CE0">
        <w:rPr>
          <w:sz w:val="22"/>
          <w:szCs w:val="22"/>
        </w:rPr>
        <w:t xml:space="preserve"> Zgodnie ze zmodyfikowanym wzorem umowy</w:t>
      </w:r>
    </w:p>
    <w:p w14:paraId="26275847" w14:textId="4694C00B" w:rsidR="004921B2" w:rsidRPr="00B96CE0" w:rsidRDefault="004921B2" w:rsidP="004921B2">
      <w:pPr>
        <w:spacing w:after="40"/>
        <w:ind w:left="30" w:right="-72"/>
        <w:jc w:val="both"/>
        <w:rPr>
          <w:b/>
          <w:bCs/>
          <w:sz w:val="22"/>
          <w:szCs w:val="22"/>
        </w:rPr>
      </w:pPr>
      <w:r w:rsidRPr="00B96CE0">
        <w:rPr>
          <w:b/>
          <w:bCs/>
          <w:sz w:val="22"/>
          <w:szCs w:val="22"/>
        </w:rPr>
        <w:t>Stanowisko (wyjaśnienie) Zamawiającego B:</w:t>
      </w:r>
      <w:r w:rsidRPr="00B96CE0">
        <w:rPr>
          <w:sz w:val="22"/>
          <w:szCs w:val="22"/>
        </w:rPr>
        <w:t xml:space="preserve"> Brak możliwości odpowiedzi na pytanie które nie zostało zadane</w:t>
      </w:r>
    </w:p>
    <w:p w14:paraId="7FF31006" w14:textId="77777777" w:rsidR="004A4674" w:rsidRPr="00B96CE0" w:rsidRDefault="004A4674" w:rsidP="00B857B2">
      <w:pPr>
        <w:spacing w:before="60" w:after="60"/>
        <w:ind w:left="30" w:right="-72"/>
        <w:jc w:val="both"/>
        <w:rPr>
          <w:b/>
          <w:bCs/>
          <w:sz w:val="22"/>
          <w:szCs w:val="22"/>
        </w:rPr>
      </w:pPr>
    </w:p>
    <w:p w14:paraId="3EF5A0F3" w14:textId="766AF2D7" w:rsidR="005827C4" w:rsidRPr="00B96CE0" w:rsidRDefault="005827C4" w:rsidP="00B857B2">
      <w:pPr>
        <w:spacing w:before="60" w:after="60"/>
        <w:ind w:left="30" w:right="-72"/>
        <w:jc w:val="both"/>
        <w:rPr>
          <w:b/>
          <w:bCs/>
          <w:sz w:val="22"/>
          <w:szCs w:val="22"/>
        </w:rPr>
      </w:pPr>
      <w:r w:rsidRPr="00B96CE0">
        <w:rPr>
          <w:b/>
          <w:bCs/>
          <w:sz w:val="22"/>
          <w:szCs w:val="22"/>
        </w:rPr>
        <w:t>Pytanie nr 32</w:t>
      </w:r>
    </w:p>
    <w:p w14:paraId="16F666AB"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 § 9. Siła wyższa, ust. 1</w:t>
      </w:r>
    </w:p>
    <w:p w14:paraId="05CD6BB7" w14:textId="77777777" w:rsidR="004A4674" w:rsidRPr="00B96CE0" w:rsidRDefault="004A4674" w:rsidP="00B857B2">
      <w:pPr>
        <w:suppressAutoHyphens/>
        <w:spacing w:line="276" w:lineRule="auto"/>
        <w:jc w:val="both"/>
        <w:rPr>
          <w:i/>
          <w:iCs/>
          <w:color w:val="000000" w:themeColor="text1"/>
          <w:sz w:val="22"/>
          <w:szCs w:val="22"/>
        </w:rPr>
      </w:pPr>
      <w:r w:rsidRPr="00B96CE0">
        <w:rPr>
          <w:i/>
          <w:iCs/>
          <w:color w:val="000000" w:themeColor="text1"/>
          <w:sz w:val="22"/>
          <w:szCs w:val="22"/>
        </w:rPr>
        <w:t xml:space="preserve">„1. Wykonawca ponosi odpowiedzialność za </w:t>
      </w:r>
      <w:r w:rsidRPr="00B96CE0">
        <w:rPr>
          <w:i/>
          <w:iCs/>
          <w:color w:val="000000" w:themeColor="text1"/>
          <w:sz w:val="22"/>
          <w:szCs w:val="22"/>
          <w:u w:val="single"/>
        </w:rPr>
        <w:t>wszelkie szkody</w:t>
      </w:r>
      <w:r w:rsidRPr="00B96CE0">
        <w:rPr>
          <w:i/>
          <w:iCs/>
          <w:color w:val="000000" w:themeColor="text1"/>
          <w:sz w:val="22"/>
          <w:szCs w:val="22"/>
        </w:rPr>
        <w:t xml:space="preserve"> spowodowane niewykonaniem lub nienależytym wykonaniem Umowy, z zastrzeżeniem postanowień poniższych.” </w:t>
      </w:r>
    </w:p>
    <w:p w14:paraId="34AA0ACC"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7A6CFA3D" w14:textId="77777777" w:rsidR="004A4674" w:rsidRPr="00B96CE0" w:rsidRDefault="004A4674" w:rsidP="00B857B2">
      <w:pPr>
        <w:jc w:val="both"/>
        <w:rPr>
          <w:color w:val="000000" w:themeColor="text1"/>
          <w:sz w:val="22"/>
          <w:szCs w:val="22"/>
        </w:rPr>
      </w:pPr>
      <w:r w:rsidRPr="00B96CE0">
        <w:rPr>
          <w:color w:val="000000" w:themeColor="text1"/>
          <w:sz w:val="22"/>
          <w:szCs w:val="22"/>
        </w:rPr>
        <w:t>Wnosimy o korektę zapisów na następujące:</w:t>
      </w:r>
    </w:p>
    <w:p w14:paraId="41C8F6F6" w14:textId="77777777" w:rsidR="004A4674" w:rsidRPr="00B96CE0" w:rsidRDefault="004A4674" w:rsidP="00B857B2">
      <w:pPr>
        <w:pStyle w:val="Akapitzlist"/>
        <w:numPr>
          <w:ilvl w:val="0"/>
          <w:numId w:val="12"/>
        </w:numPr>
        <w:jc w:val="both"/>
        <w:rPr>
          <w:rFonts w:ascii="Times New Roman" w:hAnsi="Times New Roman" w:cs="Times New Roman"/>
          <w:color w:val="000000" w:themeColor="text1"/>
        </w:rPr>
      </w:pPr>
      <w:r w:rsidRPr="00B96CE0">
        <w:rPr>
          <w:rFonts w:ascii="Times New Roman" w:hAnsi="Times New Roman" w:cs="Times New Roman"/>
          <w:i/>
          <w:iCs/>
          <w:color w:val="000000" w:themeColor="text1"/>
        </w:rPr>
        <w:t xml:space="preserve">Wykonawca ponosi odpowiedzialność́ za </w:t>
      </w:r>
      <w:r w:rsidRPr="00B96CE0">
        <w:rPr>
          <w:rFonts w:ascii="Times New Roman" w:hAnsi="Times New Roman" w:cs="Times New Roman"/>
          <w:i/>
          <w:iCs/>
          <w:color w:val="000000" w:themeColor="text1"/>
          <w:u w:val="single"/>
        </w:rPr>
        <w:t>szkody wynikające z zawinionego działania Wykonawcy,</w:t>
      </w:r>
      <w:r w:rsidRPr="00B96CE0">
        <w:rPr>
          <w:rFonts w:ascii="Times New Roman" w:hAnsi="Times New Roman" w:cs="Times New Roman"/>
          <w:i/>
          <w:iCs/>
          <w:color w:val="000000" w:themeColor="text1"/>
        </w:rPr>
        <w:t xml:space="preserve"> spowodowane niewykonaniem lub nienależytym wykonaniem Umowy, z zastrzeżeniem postanowień́ poniższych.</w:t>
      </w:r>
    </w:p>
    <w:p w14:paraId="0CFAB911" w14:textId="77777777" w:rsidR="004921B2" w:rsidRPr="00B96CE0" w:rsidRDefault="005827C4" w:rsidP="004921B2">
      <w:pPr>
        <w:rPr>
          <w:color w:val="FF0000"/>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Zgodnie ze zmodyfikowanym wzorem umowy.</w:t>
      </w:r>
    </w:p>
    <w:p w14:paraId="73FAEE32" w14:textId="7A4BCDE1" w:rsidR="005827C4" w:rsidRPr="00B96CE0" w:rsidRDefault="004921B2"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33</w:t>
      </w:r>
    </w:p>
    <w:p w14:paraId="37A45708"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 § 10. Warunki zmiany umowy</w:t>
      </w:r>
    </w:p>
    <w:p w14:paraId="36AB990F" w14:textId="77777777" w:rsidR="004A4674" w:rsidRPr="00B96CE0" w:rsidRDefault="004A4674" w:rsidP="00B857B2">
      <w:pPr>
        <w:pStyle w:val="Akapitzlist"/>
        <w:widowControl/>
        <w:numPr>
          <w:ilvl w:val="0"/>
          <w:numId w:val="13"/>
        </w:numPr>
        <w:suppressAutoHyphens/>
        <w:autoSpaceDE/>
        <w:autoSpaceDN/>
        <w:spacing w:after="160" w:line="276" w:lineRule="auto"/>
        <w:contextualSpacing/>
        <w:jc w:val="both"/>
        <w:rPr>
          <w:rFonts w:ascii="Times New Roman" w:hAnsi="Times New Roman" w:cs="Times New Roman"/>
          <w:i/>
          <w:iCs/>
          <w:color w:val="000000" w:themeColor="text1"/>
        </w:rPr>
      </w:pPr>
      <w:r w:rsidRPr="00B96CE0">
        <w:rPr>
          <w:rFonts w:ascii="Times New Roman" w:hAnsi="Times New Roman" w:cs="Times New Roman"/>
          <w:i/>
          <w:iCs/>
          <w:color w:val="000000" w:themeColor="text1"/>
        </w:rPr>
        <w:t xml:space="preserve">W wypadku zmiany, o której mowa w ust. </w:t>
      </w:r>
      <w:r w:rsidRPr="00B96CE0">
        <w:rPr>
          <w:rFonts w:ascii="Times New Roman" w:hAnsi="Times New Roman" w:cs="Times New Roman"/>
          <w:i/>
          <w:iCs/>
          <w:color w:val="000000" w:themeColor="text1"/>
          <w:u w:val="single"/>
        </w:rPr>
        <w:t>2</w:t>
      </w:r>
      <w:r w:rsidRPr="00B96CE0">
        <w:rPr>
          <w:rFonts w:ascii="Times New Roman" w:hAnsi="Times New Roman" w:cs="Times New Roman"/>
          <w:i/>
          <w:iCs/>
          <w:color w:val="000000" w:themeColor="text1"/>
        </w:rPr>
        <w:t xml:space="preserve"> lit a) wartość netto wynagrodzenia Wykonawcy nie zmieni się.</w:t>
      </w:r>
    </w:p>
    <w:p w14:paraId="701BB567" w14:textId="77777777" w:rsidR="004A4674" w:rsidRPr="00B96CE0" w:rsidRDefault="004A4674" w:rsidP="00B857B2">
      <w:pPr>
        <w:pStyle w:val="Akapitzlist"/>
        <w:widowControl/>
        <w:numPr>
          <w:ilvl w:val="0"/>
          <w:numId w:val="13"/>
        </w:numPr>
        <w:suppressAutoHyphens/>
        <w:autoSpaceDE/>
        <w:autoSpaceDN/>
        <w:spacing w:after="160" w:line="276" w:lineRule="auto"/>
        <w:contextualSpacing/>
        <w:jc w:val="both"/>
        <w:rPr>
          <w:rFonts w:ascii="Times New Roman" w:hAnsi="Times New Roman" w:cs="Times New Roman"/>
          <w:i/>
          <w:iCs/>
          <w:color w:val="000000" w:themeColor="text1"/>
        </w:rPr>
      </w:pPr>
      <w:r w:rsidRPr="00B96CE0">
        <w:rPr>
          <w:rFonts w:ascii="Times New Roman" w:hAnsi="Times New Roman" w:cs="Times New Roman"/>
          <w:i/>
          <w:iCs/>
          <w:color w:val="000000" w:themeColor="text1"/>
        </w:rPr>
        <w:t xml:space="preserve">W przypadku zmiany, o której mowa w ust. </w:t>
      </w:r>
      <w:r w:rsidRPr="00B96CE0">
        <w:rPr>
          <w:rFonts w:ascii="Times New Roman" w:hAnsi="Times New Roman" w:cs="Times New Roman"/>
          <w:i/>
          <w:iCs/>
          <w:color w:val="000000" w:themeColor="text1"/>
          <w:u w:val="single"/>
        </w:rPr>
        <w:t>2</w:t>
      </w:r>
      <w:r w:rsidRPr="00B96CE0">
        <w:rPr>
          <w:rFonts w:ascii="Times New Roman" w:hAnsi="Times New Roman" w:cs="Times New Roman"/>
          <w:i/>
          <w:iCs/>
          <w:color w:val="000000" w:themeColor="text1"/>
        </w:rPr>
        <w:t xml:space="preserve">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20B3244" w14:textId="77777777" w:rsidR="004A4674" w:rsidRPr="00B96CE0" w:rsidRDefault="004A4674" w:rsidP="00B857B2">
      <w:pPr>
        <w:pStyle w:val="Akapitzlist"/>
        <w:widowControl/>
        <w:numPr>
          <w:ilvl w:val="0"/>
          <w:numId w:val="13"/>
        </w:numPr>
        <w:suppressAutoHyphens/>
        <w:autoSpaceDE/>
        <w:autoSpaceDN/>
        <w:spacing w:after="160" w:line="276" w:lineRule="auto"/>
        <w:contextualSpacing/>
        <w:jc w:val="both"/>
        <w:rPr>
          <w:rFonts w:ascii="Times New Roman" w:hAnsi="Times New Roman" w:cs="Times New Roman"/>
          <w:i/>
          <w:iCs/>
          <w:color w:val="000000" w:themeColor="text1"/>
        </w:rPr>
      </w:pPr>
      <w:r w:rsidRPr="00B96CE0">
        <w:rPr>
          <w:rFonts w:ascii="Times New Roman" w:hAnsi="Times New Roman" w:cs="Times New Roman"/>
          <w:i/>
          <w:iCs/>
          <w:color w:val="000000" w:themeColor="text1"/>
        </w:rPr>
        <w:t xml:space="preserve">W przypadku zmiany, o której mowa w ust. </w:t>
      </w:r>
      <w:r w:rsidRPr="00B96CE0">
        <w:rPr>
          <w:rFonts w:ascii="Times New Roman" w:hAnsi="Times New Roman" w:cs="Times New Roman"/>
          <w:i/>
          <w:iCs/>
          <w:color w:val="000000" w:themeColor="text1"/>
          <w:u w:val="single"/>
        </w:rPr>
        <w:t>2</w:t>
      </w:r>
      <w:r w:rsidRPr="00B96CE0">
        <w:rPr>
          <w:rFonts w:ascii="Times New Roman" w:hAnsi="Times New Roman" w:cs="Times New Roman"/>
          <w:i/>
          <w:iCs/>
          <w:color w:val="000000" w:themeColor="text1"/>
        </w:rPr>
        <w:t xml:space="preserve">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9452AA" w14:textId="77777777" w:rsidR="004A4674" w:rsidRPr="00B96CE0" w:rsidRDefault="004A4674" w:rsidP="00B857B2">
      <w:pPr>
        <w:pStyle w:val="Akapitzlist"/>
        <w:widowControl/>
        <w:suppressAutoHyphens/>
        <w:autoSpaceDE/>
        <w:autoSpaceDN/>
        <w:spacing w:after="160" w:line="276" w:lineRule="auto"/>
        <w:ind w:left="720"/>
        <w:contextualSpacing/>
        <w:jc w:val="both"/>
        <w:rPr>
          <w:rFonts w:ascii="Times New Roman" w:hAnsi="Times New Roman" w:cs="Times New Roman"/>
          <w:i/>
          <w:iCs/>
          <w:color w:val="000000" w:themeColor="text1"/>
        </w:rPr>
      </w:pPr>
      <w:r w:rsidRPr="00B96CE0">
        <w:rPr>
          <w:rFonts w:ascii="Times New Roman" w:hAnsi="Times New Roman" w:cs="Times New Roman"/>
          <w:i/>
          <w:iCs/>
          <w:color w:val="000000" w:themeColor="text1"/>
        </w:rPr>
        <w:t>(…)</w:t>
      </w:r>
    </w:p>
    <w:p w14:paraId="7F341640" w14:textId="77777777" w:rsidR="004A4674" w:rsidRPr="00B96CE0" w:rsidRDefault="004A4674" w:rsidP="00B857B2">
      <w:pPr>
        <w:pStyle w:val="Akapitzlist"/>
        <w:widowControl/>
        <w:numPr>
          <w:ilvl w:val="0"/>
          <w:numId w:val="14"/>
        </w:numPr>
        <w:suppressAutoHyphens/>
        <w:autoSpaceDE/>
        <w:autoSpaceDN/>
        <w:spacing w:after="160" w:line="276" w:lineRule="auto"/>
        <w:contextualSpacing/>
        <w:jc w:val="both"/>
        <w:rPr>
          <w:rFonts w:ascii="Times New Roman" w:hAnsi="Times New Roman" w:cs="Times New Roman"/>
          <w:i/>
          <w:iCs/>
          <w:color w:val="000000" w:themeColor="text1"/>
        </w:rPr>
      </w:pPr>
      <w:r w:rsidRPr="00B96CE0">
        <w:rPr>
          <w:rFonts w:ascii="Times New Roman" w:hAnsi="Times New Roman" w:cs="Times New Roman"/>
          <w:i/>
          <w:iCs/>
          <w:color w:val="000000" w:themeColor="text1"/>
        </w:rPr>
        <w:t xml:space="preserve">Wykonawca, którego wynagrodzenie zostało zmienione zgodnie z  </w:t>
      </w:r>
      <w:r w:rsidRPr="00B96CE0">
        <w:rPr>
          <w:rFonts w:ascii="Times New Roman" w:hAnsi="Times New Roman" w:cs="Times New Roman"/>
          <w:i/>
          <w:iCs/>
          <w:color w:val="000000" w:themeColor="text1"/>
          <w:u w:val="single"/>
        </w:rPr>
        <w:t>ust. 11-16</w:t>
      </w:r>
      <w:r w:rsidRPr="00B96CE0">
        <w:rPr>
          <w:rFonts w:ascii="Times New Roman" w:hAnsi="Times New Roman" w:cs="Times New Roman"/>
          <w:i/>
          <w:iCs/>
          <w:color w:val="000000" w:themeColor="text1"/>
        </w:rPr>
        <w:t>, zobowiązany jest do zmiany wynagrodzenia przysługującego podwykonawcy, z którym zawarł umowę, w zakresie odpowiadającym zmianom cen materiałów lub kosztów dotyczących zobowiązania podwykonawcy.”</w:t>
      </w:r>
    </w:p>
    <w:p w14:paraId="0C4694EE" w14:textId="77777777" w:rsidR="004A4674" w:rsidRPr="00B96CE0" w:rsidRDefault="004A4674"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0ACC35B9" w14:textId="77777777" w:rsidR="004A4674" w:rsidRPr="00B96CE0" w:rsidRDefault="004A4674" w:rsidP="00B857B2">
      <w:pPr>
        <w:jc w:val="both"/>
        <w:rPr>
          <w:color w:val="000000" w:themeColor="text1"/>
          <w:sz w:val="22"/>
          <w:szCs w:val="22"/>
        </w:rPr>
      </w:pPr>
      <w:r w:rsidRPr="00B96CE0">
        <w:rPr>
          <w:color w:val="000000" w:themeColor="text1"/>
          <w:sz w:val="22"/>
          <w:szCs w:val="22"/>
        </w:rPr>
        <w:lastRenderedPageBreak/>
        <w:t>W paragrafie 10 występują błędne odniesienia.</w:t>
      </w:r>
    </w:p>
    <w:p w14:paraId="5735A3B7" w14:textId="77777777" w:rsidR="004A4674" w:rsidRPr="00B96CE0" w:rsidRDefault="004A4674" w:rsidP="00B857B2">
      <w:pPr>
        <w:jc w:val="both"/>
        <w:rPr>
          <w:color w:val="000000" w:themeColor="text1"/>
          <w:sz w:val="22"/>
          <w:szCs w:val="22"/>
        </w:rPr>
      </w:pPr>
      <w:r w:rsidRPr="00B96CE0">
        <w:rPr>
          <w:color w:val="000000" w:themeColor="text1"/>
          <w:sz w:val="22"/>
          <w:szCs w:val="22"/>
        </w:rPr>
        <w:t>Ust. 2-4 powinno być odniesienie do ust. 1.</w:t>
      </w:r>
    </w:p>
    <w:p w14:paraId="3FD69572" w14:textId="77777777" w:rsidR="004A4674" w:rsidRPr="00B96CE0" w:rsidRDefault="004A4674" w:rsidP="00B857B2">
      <w:pPr>
        <w:jc w:val="both"/>
        <w:rPr>
          <w:color w:val="000000" w:themeColor="text1"/>
          <w:sz w:val="22"/>
          <w:szCs w:val="22"/>
        </w:rPr>
      </w:pPr>
      <w:r w:rsidRPr="00B96CE0">
        <w:rPr>
          <w:color w:val="000000" w:themeColor="text1"/>
          <w:sz w:val="22"/>
          <w:szCs w:val="22"/>
        </w:rPr>
        <w:t>Ust. 11-16 – paragraf nie zawiera wszystkich ustępów.</w:t>
      </w:r>
    </w:p>
    <w:p w14:paraId="7C90DD96" w14:textId="5D8D5783"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Zgodnie ze zmodyfikowanym wzorem umowy</w:t>
      </w:r>
    </w:p>
    <w:p w14:paraId="5E9463B6" w14:textId="77777777" w:rsidR="005827C4" w:rsidRPr="00B96CE0" w:rsidRDefault="005827C4" w:rsidP="00B857B2">
      <w:pPr>
        <w:spacing w:before="60" w:after="60"/>
        <w:ind w:left="30" w:right="-72"/>
        <w:jc w:val="both"/>
        <w:rPr>
          <w:b/>
          <w:bCs/>
          <w:sz w:val="22"/>
          <w:szCs w:val="22"/>
        </w:rPr>
      </w:pPr>
    </w:p>
    <w:p w14:paraId="5C91B335" w14:textId="1D41C0C9" w:rsidR="005827C4" w:rsidRPr="00B96CE0" w:rsidRDefault="005827C4" w:rsidP="00B857B2">
      <w:pPr>
        <w:spacing w:before="60" w:after="60"/>
        <w:ind w:left="30" w:right="-72"/>
        <w:jc w:val="both"/>
        <w:rPr>
          <w:b/>
          <w:bCs/>
          <w:sz w:val="22"/>
          <w:szCs w:val="22"/>
        </w:rPr>
      </w:pPr>
      <w:r w:rsidRPr="00B96CE0">
        <w:rPr>
          <w:b/>
          <w:bCs/>
          <w:sz w:val="22"/>
          <w:szCs w:val="22"/>
        </w:rPr>
        <w:t>Pytanie nr 34</w:t>
      </w:r>
    </w:p>
    <w:p w14:paraId="68B7123D" w14:textId="77777777" w:rsidR="00B857B2" w:rsidRPr="00B96CE0" w:rsidRDefault="00B857B2" w:rsidP="00B857B2">
      <w:pPr>
        <w:tabs>
          <w:tab w:val="left" w:pos="284"/>
        </w:tabs>
        <w:contextualSpacing/>
        <w:jc w:val="both"/>
        <w:rPr>
          <w:b/>
          <w:bCs/>
          <w:sz w:val="22"/>
          <w:szCs w:val="22"/>
        </w:rPr>
      </w:pPr>
      <w:r w:rsidRPr="00B96CE0">
        <w:rPr>
          <w:b/>
          <w:bCs/>
          <w:sz w:val="22"/>
          <w:szCs w:val="22"/>
        </w:rPr>
        <w:t>Dotyczy: OPZ</w:t>
      </w:r>
    </w:p>
    <w:p w14:paraId="52438C32" w14:textId="77777777" w:rsidR="00B857B2" w:rsidRPr="00B96CE0" w:rsidRDefault="00B857B2" w:rsidP="00B857B2">
      <w:pPr>
        <w:tabs>
          <w:tab w:val="left" w:pos="284"/>
        </w:tabs>
        <w:contextualSpacing/>
        <w:jc w:val="both"/>
        <w:rPr>
          <w:b/>
          <w:bCs/>
          <w:sz w:val="22"/>
          <w:szCs w:val="22"/>
        </w:rPr>
      </w:pPr>
      <w:r w:rsidRPr="00B96CE0">
        <w:rPr>
          <w:b/>
          <w:bCs/>
          <w:sz w:val="22"/>
          <w:szCs w:val="22"/>
        </w:rPr>
        <w:t>Pytanie:</w:t>
      </w:r>
    </w:p>
    <w:p w14:paraId="0466326F" w14:textId="6624F8A3" w:rsidR="00B857B2" w:rsidRPr="00B96CE0" w:rsidRDefault="00B857B2" w:rsidP="004921B2">
      <w:pPr>
        <w:tabs>
          <w:tab w:val="left" w:pos="284"/>
        </w:tabs>
        <w:contextualSpacing/>
        <w:rPr>
          <w:sz w:val="22"/>
          <w:szCs w:val="22"/>
        </w:rPr>
      </w:pPr>
      <w:r w:rsidRPr="00B96CE0">
        <w:rPr>
          <w:sz w:val="22"/>
          <w:szCs w:val="22"/>
        </w:rPr>
        <w:t xml:space="preserve">Prosimy o </w:t>
      </w:r>
      <w:proofErr w:type="spellStart"/>
      <w:r w:rsidRPr="00B96CE0">
        <w:rPr>
          <w:sz w:val="22"/>
          <w:szCs w:val="22"/>
        </w:rPr>
        <w:t>uspójnienie</w:t>
      </w:r>
      <w:proofErr w:type="spellEnd"/>
      <w:r w:rsidRPr="00B96CE0">
        <w:rPr>
          <w:sz w:val="22"/>
          <w:szCs w:val="22"/>
        </w:rPr>
        <w:t xml:space="preserve"> wymagań dotyczących oczekiwanego/wymaganego przez Zamawiającego okresu gwarancyjnego. </w:t>
      </w:r>
      <w:r w:rsidRPr="00B96CE0">
        <w:rPr>
          <w:sz w:val="22"/>
          <w:szCs w:val="22"/>
        </w:rPr>
        <w:br/>
        <w:t xml:space="preserve">W SWZ i Wzorze umowy stanowi on kryterium oceny ofert, a w OPZ w wielu miejscach jest wymagany i pojawia się zapis o 36 miesięcznym okresie gwarancyjnym. </w:t>
      </w:r>
    </w:p>
    <w:p w14:paraId="5C94F1DC" w14:textId="4777630D"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wyjaśnia że 36 miesięcy do jest MINIMALNY oczekiwany przez Zamawiającego okres a w kryterium oceny pojawia się możliwość uzyskania dodatkowych punktów w przypadku wydłużenia okresu przez Wykonawcę.</w:t>
      </w:r>
    </w:p>
    <w:p w14:paraId="590F7D8E" w14:textId="2B0C7969" w:rsidR="005827C4" w:rsidRPr="00B96CE0" w:rsidRDefault="004921B2"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35</w:t>
      </w:r>
    </w:p>
    <w:p w14:paraId="51426F72" w14:textId="77777777" w:rsidR="00B857B2" w:rsidRPr="00B96CE0" w:rsidRDefault="00B857B2"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Dotyczy: wzór umowy</w:t>
      </w:r>
    </w:p>
    <w:p w14:paraId="7CBA59B4" w14:textId="77777777" w:rsidR="00B857B2" w:rsidRPr="00B96CE0" w:rsidRDefault="00B857B2"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141040CF" w14:textId="77777777" w:rsidR="00B857B2" w:rsidRPr="00B96CE0" w:rsidRDefault="00B857B2" w:rsidP="00B857B2">
      <w:pPr>
        <w:jc w:val="both"/>
        <w:rPr>
          <w:color w:val="000000" w:themeColor="text1"/>
          <w:sz w:val="22"/>
          <w:szCs w:val="22"/>
        </w:rPr>
      </w:pPr>
      <w:r w:rsidRPr="00B96CE0">
        <w:rPr>
          <w:color w:val="000000" w:themeColor="text1"/>
          <w:sz w:val="22"/>
          <w:szCs w:val="22"/>
        </w:rPr>
        <w:t>Czy Zamawiający dopuszcza podpisanie umowy w formie elektronicznej?</w:t>
      </w:r>
    </w:p>
    <w:p w14:paraId="4E9306C3" w14:textId="77777777" w:rsidR="00B857B2" w:rsidRPr="00B96CE0" w:rsidRDefault="00B857B2" w:rsidP="00B857B2">
      <w:pPr>
        <w:jc w:val="both"/>
        <w:rPr>
          <w:color w:val="000000" w:themeColor="text1"/>
          <w:sz w:val="22"/>
          <w:szCs w:val="22"/>
        </w:rPr>
      </w:pPr>
      <w:r w:rsidRPr="00B96CE0">
        <w:rPr>
          <w:color w:val="000000" w:themeColor="text1"/>
          <w:sz w:val="22"/>
          <w:szCs w:val="22"/>
        </w:rPr>
        <w:t>Jeśli tak, prosimy o wprowadzenie następujących zapisów do wzoru umowy:</w:t>
      </w:r>
    </w:p>
    <w:p w14:paraId="79773E34" w14:textId="77777777" w:rsidR="00B857B2" w:rsidRPr="00B96CE0" w:rsidRDefault="00B857B2" w:rsidP="00B857B2">
      <w:pPr>
        <w:suppressAutoHyphens/>
        <w:jc w:val="both"/>
        <w:rPr>
          <w:color w:val="000000" w:themeColor="text1"/>
          <w:sz w:val="22"/>
          <w:szCs w:val="22"/>
        </w:rPr>
      </w:pPr>
      <w:r w:rsidRPr="00B96CE0">
        <w:rPr>
          <w:color w:val="000000" w:themeColor="text1"/>
          <w:sz w:val="22"/>
          <w:szCs w:val="22"/>
          <w:u w:val="single"/>
        </w:rPr>
        <w:t>Preambuła</w:t>
      </w:r>
      <w:r w:rsidRPr="00B96CE0">
        <w:rPr>
          <w:color w:val="000000" w:themeColor="text1"/>
          <w:sz w:val="22"/>
          <w:szCs w:val="22"/>
        </w:rPr>
        <w:t>: „Zawarta z dniem jej podpisania przez Strony, w dacie złożenia podpisu przez ostatnią z nich (zwana dalej „Umową”) pomiędzy:”</w:t>
      </w:r>
    </w:p>
    <w:p w14:paraId="6E9A4926" w14:textId="77777777" w:rsidR="00B857B2" w:rsidRPr="00B96CE0" w:rsidRDefault="00B857B2" w:rsidP="00B857B2">
      <w:pPr>
        <w:tabs>
          <w:tab w:val="left" w:pos="284"/>
        </w:tabs>
        <w:contextualSpacing/>
        <w:jc w:val="both"/>
        <w:rPr>
          <w:color w:val="000000" w:themeColor="text1"/>
          <w:sz w:val="22"/>
          <w:szCs w:val="22"/>
        </w:rPr>
      </w:pPr>
      <w:r w:rsidRPr="00B96CE0">
        <w:rPr>
          <w:color w:val="000000" w:themeColor="text1"/>
          <w:sz w:val="22"/>
          <w:szCs w:val="22"/>
          <w:u w:val="single"/>
        </w:rPr>
        <w:t>Postanowienia końcowe</w:t>
      </w:r>
      <w:r w:rsidRPr="00B96CE0">
        <w:rPr>
          <w:color w:val="000000" w:themeColor="text1"/>
          <w:sz w:val="22"/>
          <w:szCs w:val="22"/>
        </w:rPr>
        <w:t>: „W przypadku złożenia przez Strony oświadczeń woli w postaci elektronicznej opatrzonej bezpiecznym podpisem elektronicznym weryfikowanym przy pomocy ważnego kwalifikowanego certyfikatu, Umowa będzie sporządzona w jednym egzemplarzu udostępnionym elektronicznie.”</w:t>
      </w:r>
    </w:p>
    <w:p w14:paraId="42509B5C" w14:textId="2E19B39E"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dopuszcza podpisanie umowy w formie elektronicznej – zgodnie ze zmodyfikowanym wzorem umowy</w:t>
      </w:r>
    </w:p>
    <w:p w14:paraId="5BCA7E39" w14:textId="77777777" w:rsidR="005827C4" w:rsidRPr="00B96CE0" w:rsidRDefault="005827C4" w:rsidP="00B857B2">
      <w:pPr>
        <w:spacing w:before="60" w:after="60"/>
        <w:ind w:left="30" w:right="-72"/>
        <w:jc w:val="both"/>
        <w:rPr>
          <w:b/>
          <w:bCs/>
          <w:sz w:val="22"/>
          <w:szCs w:val="22"/>
        </w:rPr>
      </w:pPr>
    </w:p>
    <w:p w14:paraId="5950752A" w14:textId="34DC6B88" w:rsidR="005827C4" w:rsidRPr="00B96CE0" w:rsidRDefault="005827C4" w:rsidP="00B857B2">
      <w:pPr>
        <w:spacing w:before="60" w:after="60"/>
        <w:ind w:left="30" w:right="-72"/>
        <w:jc w:val="both"/>
        <w:rPr>
          <w:b/>
          <w:bCs/>
          <w:sz w:val="22"/>
          <w:szCs w:val="22"/>
        </w:rPr>
      </w:pPr>
      <w:r w:rsidRPr="00B96CE0">
        <w:rPr>
          <w:b/>
          <w:bCs/>
          <w:sz w:val="22"/>
          <w:szCs w:val="22"/>
        </w:rPr>
        <w:t>Pytanie nr 36</w:t>
      </w:r>
    </w:p>
    <w:p w14:paraId="1DE8D8A8" w14:textId="77777777" w:rsidR="00B857B2" w:rsidRPr="00B96CE0" w:rsidRDefault="00B857B2"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wzór umowy</w:t>
      </w:r>
    </w:p>
    <w:p w14:paraId="08CC55D0" w14:textId="77777777" w:rsidR="00B857B2" w:rsidRPr="00B96CE0" w:rsidRDefault="00B857B2"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2204C98E" w14:textId="77777777" w:rsidR="00B857B2" w:rsidRPr="00B96CE0" w:rsidRDefault="00B857B2" w:rsidP="00B857B2">
      <w:pPr>
        <w:tabs>
          <w:tab w:val="left" w:pos="284"/>
        </w:tabs>
        <w:contextualSpacing/>
        <w:jc w:val="both"/>
        <w:rPr>
          <w:color w:val="000000"/>
          <w:sz w:val="22"/>
          <w:szCs w:val="22"/>
        </w:rPr>
      </w:pPr>
      <w:r w:rsidRPr="00B96CE0">
        <w:rPr>
          <w:sz w:val="22"/>
          <w:szCs w:val="22"/>
        </w:rPr>
        <w:t xml:space="preserve">W sytuacji, w której Zamawiający będzie się uchylał od podpisania protokołu odbioru w przypadku, gdy przedmiot zamówienia będzie spełniał wymagania SWZ, Wykonawca powinien mieć prawo do jednostronnego podpisania protokołu odbioru. Prosimy o wprowadzenie postanowienia, zgodnie z którym Zamawiający dopuści dokonanie odbioru jednostronnego przez Wykonawcę w przypadku uchylania się przez Zamawiającego od podpisania Protokołu odbioru lub nieprzystąpienia do procedury odbiorowej. </w:t>
      </w:r>
    </w:p>
    <w:p w14:paraId="7EABB4C7" w14:textId="583A13B4"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 xml:space="preserve">Jak SWZ. kwestia czy Zamawiający będzie uchylał się lub będzie podstawnie odmawiał podpisania protokołu, będzie  </w:t>
      </w:r>
      <w:proofErr w:type="spellStart"/>
      <w:r w:rsidR="004921B2" w:rsidRPr="00B96CE0">
        <w:rPr>
          <w:sz w:val="22"/>
          <w:szCs w:val="22"/>
        </w:rPr>
        <w:t>wrazie</w:t>
      </w:r>
      <w:proofErr w:type="spellEnd"/>
      <w:r w:rsidR="004921B2" w:rsidRPr="00B96CE0">
        <w:rPr>
          <w:sz w:val="22"/>
          <w:szCs w:val="22"/>
        </w:rPr>
        <w:t xml:space="preserve"> sporu rozstrzygana przez sąd. Nie ma więc potrzeby precyzowania zapisów.</w:t>
      </w:r>
    </w:p>
    <w:p w14:paraId="1C2FA20E" w14:textId="77777777" w:rsidR="005827C4" w:rsidRPr="00B96CE0" w:rsidRDefault="005827C4" w:rsidP="00B857B2">
      <w:pPr>
        <w:spacing w:before="60" w:after="60"/>
        <w:ind w:left="30" w:right="-72"/>
        <w:jc w:val="both"/>
        <w:rPr>
          <w:b/>
          <w:bCs/>
          <w:sz w:val="22"/>
          <w:szCs w:val="22"/>
        </w:rPr>
      </w:pPr>
    </w:p>
    <w:p w14:paraId="5005E77E" w14:textId="0DE819BA" w:rsidR="005827C4" w:rsidRPr="00B96CE0" w:rsidRDefault="005827C4" w:rsidP="00B857B2">
      <w:pPr>
        <w:spacing w:before="60" w:after="60"/>
        <w:ind w:left="30" w:right="-72"/>
        <w:jc w:val="both"/>
        <w:rPr>
          <w:b/>
          <w:bCs/>
          <w:sz w:val="22"/>
          <w:szCs w:val="22"/>
        </w:rPr>
      </w:pPr>
      <w:r w:rsidRPr="00B96CE0">
        <w:rPr>
          <w:b/>
          <w:bCs/>
          <w:sz w:val="22"/>
          <w:szCs w:val="22"/>
        </w:rPr>
        <w:t>Pytanie nr 37</w:t>
      </w:r>
    </w:p>
    <w:p w14:paraId="3D762465" w14:textId="77777777" w:rsidR="00B857B2" w:rsidRPr="00B96CE0" w:rsidRDefault="00B857B2" w:rsidP="00B857B2">
      <w:pPr>
        <w:pStyle w:val="Default"/>
        <w:spacing w:line="276" w:lineRule="auto"/>
        <w:jc w:val="both"/>
        <w:rPr>
          <w:rFonts w:ascii="Times New Roman" w:hAnsi="Times New Roman" w:cs="Times New Roman"/>
          <w:color w:val="000000" w:themeColor="text1"/>
          <w:sz w:val="22"/>
          <w:szCs w:val="22"/>
        </w:rPr>
      </w:pPr>
      <w:r w:rsidRPr="00B96CE0">
        <w:rPr>
          <w:rFonts w:ascii="Times New Roman" w:hAnsi="Times New Roman" w:cs="Times New Roman"/>
          <w:color w:val="000000" w:themeColor="text1"/>
          <w:sz w:val="22"/>
          <w:szCs w:val="22"/>
        </w:rPr>
        <w:t>Dotyczy: zał. nr 6 do SWZ – regulamin prezentacji próbki</w:t>
      </w:r>
    </w:p>
    <w:p w14:paraId="785F103A" w14:textId="77777777" w:rsidR="00B857B2" w:rsidRPr="00B96CE0" w:rsidRDefault="00B857B2" w:rsidP="00B857B2">
      <w:pPr>
        <w:pStyle w:val="Default"/>
        <w:spacing w:line="276" w:lineRule="auto"/>
        <w:jc w:val="both"/>
        <w:rPr>
          <w:rFonts w:ascii="Times New Roman" w:hAnsi="Times New Roman" w:cs="Times New Roman"/>
          <w:b/>
          <w:bCs/>
          <w:color w:val="000000" w:themeColor="text1"/>
          <w:sz w:val="22"/>
          <w:szCs w:val="22"/>
        </w:rPr>
      </w:pPr>
      <w:r w:rsidRPr="00B96CE0">
        <w:rPr>
          <w:rFonts w:ascii="Times New Roman" w:hAnsi="Times New Roman" w:cs="Times New Roman"/>
          <w:b/>
          <w:bCs/>
          <w:color w:val="000000" w:themeColor="text1"/>
          <w:sz w:val="22"/>
          <w:szCs w:val="22"/>
        </w:rPr>
        <w:t xml:space="preserve">Pytanie: </w:t>
      </w:r>
    </w:p>
    <w:p w14:paraId="71FE8398" w14:textId="77777777" w:rsidR="00B857B2" w:rsidRPr="00B96CE0" w:rsidRDefault="00B857B2" w:rsidP="00B857B2">
      <w:pPr>
        <w:tabs>
          <w:tab w:val="left" w:pos="284"/>
        </w:tabs>
        <w:contextualSpacing/>
        <w:jc w:val="both"/>
        <w:rPr>
          <w:sz w:val="22"/>
          <w:szCs w:val="22"/>
        </w:rPr>
      </w:pPr>
      <w:r w:rsidRPr="00B96CE0">
        <w:rPr>
          <w:sz w:val="22"/>
          <w:szCs w:val="22"/>
        </w:rPr>
        <w:t>Prosimy o potwierdzenie naszego domniemania, że w czasie prezentacji próbki laptop lub inne urządzenia, na którym prezentowana jest próbka nie może mieć dostępu do sieci Internet.</w:t>
      </w:r>
    </w:p>
    <w:p w14:paraId="0D8EBF45" w14:textId="29D6A99A"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Zamawiający potwierdza.</w:t>
      </w:r>
    </w:p>
    <w:p w14:paraId="4D43430B" w14:textId="77777777" w:rsidR="005827C4" w:rsidRPr="00B96CE0" w:rsidRDefault="005827C4" w:rsidP="00B857B2">
      <w:pPr>
        <w:spacing w:before="60" w:after="60"/>
        <w:ind w:left="30" w:right="-72"/>
        <w:jc w:val="both"/>
        <w:rPr>
          <w:b/>
          <w:bCs/>
          <w:sz w:val="22"/>
          <w:szCs w:val="22"/>
        </w:rPr>
      </w:pPr>
    </w:p>
    <w:p w14:paraId="384C732A" w14:textId="6A68B060" w:rsidR="005827C4" w:rsidRPr="00B96CE0" w:rsidRDefault="005827C4" w:rsidP="00B857B2">
      <w:pPr>
        <w:spacing w:before="60" w:after="60"/>
        <w:ind w:left="30" w:right="-72"/>
        <w:jc w:val="both"/>
        <w:rPr>
          <w:b/>
          <w:bCs/>
          <w:sz w:val="22"/>
          <w:szCs w:val="22"/>
        </w:rPr>
      </w:pPr>
      <w:r w:rsidRPr="00B96CE0">
        <w:rPr>
          <w:b/>
          <w:bCs/>
          <w:sz w:val="22"/>
          <w:szCs w:val="22"/>
        </w:rPr>
        <w:lastRenderedPageBreak/>
        <w:t>Pytanie nr 38</w:t>
      </w:r>
    </w:p>
    <w:p w14:paraId="3F8D39C0" w14:textId="77777777" w:rsidR="00B857B2" w:rsidRPr="00B96CE0" w:rsidRDefault="00B857B2" w:rsidP="00B857B2">
      <w:pPr>
        <w:tabs>
          <w:tab w:val="left" w:pos="284"/>
        </w:tabs>
        <w:contextualSpacing/>
        <w:jc w:val="both"/>
        <w:rPr>
          <w:b/>
          <w:bCs/>
          <w:sz w:val="22"/>
          <w:szCs w:val="22"/>
        </w:rPr>
      </w:pPr>
      <w:r w:rsidRPr="00B96CE0">
        <w:rPr>
          <w:b/>
          <w:bCs/>
          <w:sz w:val="22"/>
          <w:szCs w:val="22"/>
        </w:rPr>
        <w:t>Dotyczy: Wzór umowy</w:t>
      </w:r>
    </w:p>
    <w:p w14:paraId="27ED538B" w14:textId="77777777" w:rsidR="00B857B2" w:rsidRPr="00B96CE0" w:rsidRDefault="00B857B2" w:rsidP="00B857B2">
      <w:pPr>
        <w:tabs>
          <w:tab w:val="left" w:pos="284"/>
        </w:tabs>
        <w:contextualSpacing/>
        <w:jc w:val="both"/>
        <w:rPr>
          <w:b/>
          <w:bCs/>
          <w:sz w:val="22"/>
          <w:szCs w:val="22"/>
        </w:rPr>
      </w:pPr>
      <w:r w:rsidRPr="00B96CE0">
        <w:rPr>
          <w:b/>
          <w:bCs/>
          <w:sz w:val="22"/>
          <w:szCs w:val="22"/>
        </w:rPr>
        <w:t>Pytanie:</w:t>
      </w:r>
    </w:p>
    <w:p w14:paraId="56AAB856" w14:textId="77777777" w:rsidR="00B857B2" w:rsidRPr="00B96CE0" w:rsidRDefault="00B857B2" w:rsidP="00B857B2">
      <w:pPr>
        <w:tabs>
          <w:tab w:val="left" w:pos="284"/>
        </w:tabs>
        <w:contextualSpacing/>
        <w:jc w:val="both"/>
        <w:rPr>
          <w:sz w:val="22"/>
          <w:szCs w:val="22"/>
        </w:rPr>
      </w:pPr>
      <w:r w:rsidRPr="00B96CE0">
        <w:rPr>
          <w:sz w:val="22"/>
          <w:szCs w:val="22"/>
        </w:rPr>
        <w:t>W celu uniknięcia przedłużania procedury odbiorowej i niepewności co do dokonania odbioru, jak również w celu zapewnienia równości Stron stosunku prawnego, prosimy o potwierdzenie, że wyłącznie wady istotne będą podstawą do odmowy odbioru przedmiotu Umowy przez Zamawiającego. W ocenie Wykonawcy, błędy i niezgodności błahe, które nie wpływają na możliwość korzystania z przedmiotu Umowy nie powinny być przyczyną odmowy podpisania protokołu odbioru przez Zamawiającego. Nadmieniamy, że zgodnie z orzecznictwem, obowiązek zapłaty przez zamawiającego wynagrodzenia – co do zasady - aktualizuje się w razie wydania dzieła przez przyjmującego zamówienie, mimo istnienia wad nieistotnych. W tym pragmatycznym stanowisku wskazuje się na konieczność rozróżnienia niewykonania zobowiązania od nienależytego wykonania zobowiązania, kiedy zachowanie dłużnika jedynie częściowo pozostaje sprzeczne z treścią zobowiązania. Podnosi się, że przyjęcie odmiennego stanowiska naruszałoby równowagę między zamawiającym a wykonawcą, uzależniając odbiór, a tym samym płatność wynagrodzenia od wykluczenia istnienia jakiejkolwiek wady w chwili oddania przedmiotu zamówienia, jak i umożliwiając naliczanie kary umownej za niedotrzymanie terminu realizacji umowy warunkowanej przedstawieniem przedmiotu umowy do odbioru w stanie idealnym, co w praktyce – zwłaszcza przy skomplikowanych przedmiotach umowy dotyczących systemów informatycznych - jest trudne do realizacji. W konsekwencji przyjmuje się, że strony nie mogą uzależnić wypłaty wynagrodzenia należnego wykonawcy od braku jakichkolwiek usterek dzieła. Dlatego prosimy o wprowadzenie postanowienia o treści wskazanej powyżej.</w:t>
      </w:r>
    </w:p>
    <w:p w14:paraId="67EAD577" w14:textId="37A26B4B"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sz w:val="22"/>
          <w:szCs w:val="22"/>
        </w:rPr>
        <w:t xml:space="preserve">Jak SWZ. kwestie teoretycznych uwarunkowań związanych z </w:t>
      </w:r>
      <w:r w:rsidR="00B96CE0" w:rsidRPr="00B96CE0">
        <w:rPr>
          <w:sz w:val="22"/>
          <w:szCs w:val="22"/>
        </w:rPr>
        <w:t>kwestiami</w:t>
      </w:r>
      <w:r w:rsidR="004921B2" w:rsidRPr="00B96CE0">
        <w:rPr>
          <w:sz w:val="22"/>
          <w:szCs w:val="22"/>
        </w:rPr>
        <w:t xml:space="preserve"> kwalifikacji wad i ich wpływu na odbiór nie mogą zostać poddane szczegółowemu opisowi. Warunkiem odbioru jest przejście testów akceptacyjnych, potwierdzających należyte wykonanie umowy. W przypadku programów informatycznych, w opozycji do np. robót budowlanych, nawet mała wydawać by się mogło wada, może powodować brak istnienia zakładanych funkcjonalności, stąd nie można w drodze kalki </w:t>
      </w:r>
      <w:r w:rsidR="00B96CE0" w:rsidRPr="00B96CE0">
        <w:rPr>
          <w:sz w:val="22"/>
          <w:szCs w:val="22"/>
        </w:rPr>
        <w:t>opisać</w:t>
      </w:r>
      <w:r w:rsidR="004921B2" w:rsidRPr="00B96CE0">
        <w:rPr>
          <w:sz w:val="22"/>
          <w:szCs w:val="22"/>
        </w:rPr>
        <w:t xml:space="preserve"> przyczyn odnowy podpisania protokołów.</w:t>
      </w:r>
    </w:p>
    <w:p w14:paraId="370C33D0" w14:textId="213318FF" w:rsidR="005827C4" w:rsidRPr="00B96CE0" w:rsidRDefault="00B857B2" w:rsidP="00B857B2">
      <w:pPr>
        <w:spacing w:before="60" w:after="60"/>
        <w:ind w:left="30" w:right="-72"/>
        <w:jc w:val="both"/>
        <w:rPr>
          <w:b/>
          <w:bCs/>
          <w:sz w:val="22"/>
          <w:szCs w:val="22"/>
        </w:rPr>
      </w:pPr>
      <w:r w:rsidRPr="00B96CE0">
        <w:rPr>
          <w:b/>
          <w:bCs/>
          <w:sz w:val="22"/>
          <w:szCs w:val="22"/>
        </w:rPr>
        <w:br/>
      </w:r>
      <w:r w:rsidR="005827C4" w:rsidRPr="00B96CE0">
        <w:rPr>
          <w:b/>
          <w:bCs/>
          <w:sz w:val="22"/>
          <w:szCs w:val="22"/>
        </w:rPr>
        <w:t>Pytanie nr 39</w:t>
      </w:r>
    </w:p>
    <w:p w14:paraId="1B985830" w14:textId="77777777" w:rsidR="00B857B2" w:rsidRPr="00B96CE0" w:rsidRDefault="00B857B2" w:rsidP="00B857B2">
      <w:pPr>
        <w:tabs>
          <w:tab w:val="left" w:pos="284"/>
        </w:tabs>
        <w:contextualSpacing/>
        <w:jc w:val="both"/>
        <w:rPr>
          <w:b/>
          <w:bCs/>
          <w:sz w:val="22"/>
          <w:szCs w:val="22"/>
        </w:rPr>
      </w:pPr>
      <w:r w:rsidRPr="00B96CE0">
        <w:rPr>
          <w:b/>
          <w:bCs/>
          <w:sz w:val="22"/>
          <w:szCs w:val="22"/>
        </w:rPr>
        <w:t>Dotyczy: Wzór umowy par. 8 Kary umowne ust.2 c:</w:t>
      </w:r>
    </w:p>
    <w:p w14:paraId="3E7BDF3D"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„w przypadku zwłoki w przekazaniu Projektu technicznego ponad termin określony w paragrafie 5 ust. 5 lub przekroczeniu terminu na naniesienie poprawek wskazanych przez Zamawiającego określonego w paragrafie 5 ust. 6 Zamawiający ma prawo naliczyć karę umowną w wysokości 5 000,00 zł za każdy dzień zwłoki, nie więcej niż 5% wynagrodzenia brutto wykonawcy określonego w §4 ust. 1 Umowy;</w:t>
      </w:r>
      <w:bookmarkStart w:id="4" w:name="page8"/>
      <w:bookmarkEnd w:id="4"/>
      <w:r w:rsidRPr="00B96CE0">
        <w:rPr>
          <w:rFonts w:eastAsia="Arial"/>
          <w:i/>
          <w:color w:val="000000"/>
          <w:sz w:val="22"/>
          <w:szCs w:val="22"/>
        </w:rPr>
        <w:t>”</w:t>
      </w:r>
    </w:p>
    <w:p w14:paraId="312FEAAC"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Pytanie:</w:t>
      </w:r>
    </w:p>
    <w:p w14:paraId="164A9537"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Wnosimy o wykreślenie tego ust., gdyż jego zapisy powodują możliwość podwójnego karania Wykonawcy za to samo przewinienie. Projekt techniczny jest pierwszym etapem realizacji umowy, a kary umowne za zwłokę w rozpoczęciu realizacji projektu, czyli de facto przygotowania projektu technicznego opisane są w ust. b.</w:t>
      </w:r>
    </w:p>
    <w:p w14:paraId="6A2C7685" w14:textId="017B429B" w:rsidR="005827C4" w:rsidRPr="00B96CE0" w:rsidRDefault="005827C4" w:rsidP="00B857B2">
      <w:pPr>
        <w:spacing w:after="40"/>
        <w:ind w:left="30" w:right="-72"/>
        <w:jc w:val="both"/>
        <w:rPr>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rFonts w:eastAsia="Arial"/>
          <w:iCs/>
          <w:sz w:val="22"/>
          <w:szCs w:val="22"/>
        </w:rPr>
        <w:t xml:space="preserve">jak SWZ. Kara umowna musi spełniać również funkcję stymulującą do należytego wykonania umowy. Nie będzie też </w:t>
      </w:r>
      <w:r w:rsidR="00B96CE0" w:rsidRPr="00B96CE0">
        <w:rPr>
          <w:rFonts w:eastAsia="Arial"/>
          <w:iCs/>
          <w:sz w:val="22"/>
          <w:szCs w:val="22"/>
        </w:rPr>
        <w:t>możliwości</w:t>
      </w:r>
      <w:r w:rsidR="004921B2" w:rsidRPr="00B96CE0">
        <w:rPr>
          <w:rFonts w:eastAsia="Arial"/>
          <w:iCs/>
          <w:sz w:val="22"/>
          <w:szCs w:val="22"/>
        </w:rPr>
        <w:t xml:space="preserve"> dublowania kar, gdyż ust. B </w:t>
      </w:r>
      <w:r w:rsidR="00B96CE0" w:rsidRPr="00B96CE0">
        <w:rPr>
          <w:rFonts w:eastAsia="Arial"/>
          <w:iCs/>
          <w:sz w:val="22"/>
          <w:szCs w:val="22"/>
        </w:rPr>
        <w:t>dotyczy</w:t>
      </w:r>
      <w:r w:rsidR="004921B2" w:rsidRPr="00B96CE0">
        <w:rPr>
          <w:rFonts w:eastAsia="Arial"/>
          <w:iCs/>
          <w:sz w:val="22"/>
          <w:szCs w:val="22"/>
        </w:rPr>
        <w:t xml:space="preserve"> konkretnej sytuacji.</w:t>
      </w:r>
    </w:p>
    <w:p w14:paraId="0CC42510" w14:textId="77777777" w:rsidR="005827C4" w:rsidRPr="00B96CE0" w:rsidRDefault="005827C4" w:rsidP="00B857B2">
      <w:pPr>
        <w:spacing w:before="60" w:after="60"/>
        <w:ind w:left="30" w:right="-72"/>
        <w:jc w:val="both"/>
        <w:rPr>
          <w:b/>
          <w:bCs/>
          <w:sz w:val="22"/>
          <w:szCs w:val="22"/>
        </w:rPr>
      </w:pPr>
    </w:p>
    <w:p w14:paraId="46CBC2DA" w14:textId="19166F9A" w:rsidR="005827C4" w:rsidRPr="00B96CE0" w:rsidRDefault="005827C4" w:rsidP="00B857B2">
      <w:pPr>
        <w:spacing w:before="60" w:after="60"/>
        <w:ind w:left="30" w:right="-72"/>
        <w:jc w:val="both"/>
        <w:rPr>
          <w:b/>
          <w:bCs/>
          <w:sz w:val="22"/>
          <w:szCs w:val="22"/>
        </w:rPr>
      </w:pPr>
      <w:r w:rsidRPr="00B96CE0">
        <w:rPr>
          <w:b/>
          <w:bCs/>
          <w:sz w:val="22"/>
          <w:szCs w:val="22"/>
        </w:rPr>
        <w:t>Pytanie nr 40</w:t>
      </w:r>
    </w:p>
    <w:p w14:paraId="1164B739"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 xml:space="preserve">Dotyczy: Wzór umowy par. 8 kary umowne ust. 2 b  </w:t>
      </w:r>
    </w:p>
    <w:p w14:paraId="5FD5AE04"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„w przypadku trwającej co najmniej 14 dni zwłoki Wykonawcy w rozpoczęciu realizacji przedmiotu umowy lub trwającej co najmniej 14 dni zwłoki Wykonawcy w realizacji przedmiotu umowy w stosunku do harmonogramu, Zamawiający ma prawo naliczyć karę umowną w wysokości 10 000,00 zł za każdy dzień zwłoki, nie więcej niż 10% wynagrodzenia brutto Wykonawcy określonego w §4 ust. 1 Umowy”</w:t>
      </w:r>
    </w:p>
    <w:p w14:paraId="2381C505"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 xml:space="preserve">Pytanie: </w:t>
      </w:r>
    </w:p>
    <w:p w14:paraId="44700411"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Wnosimy o zmianę powyższych zapisów na następujące:</w:t>
      </w:r>
    </w:p>
    <w:p w14:paraId="1858E34F"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lastRenderedPageBreak/>
        <w:t>W przypadku zwłoki Wykonawcy w realizacji przedmiotu umowy w stosunku to terminu określonego w ust. 1 par. 3 ma prawo naliczyć kare umowną w wysokości 200 zł za każdy dzień zwłoki, nie więcej niż 10% wynagrodzenia brutto Wykonawcy określonego w §4 ust. 1 Umowy.</w:t>
      </w:r>
    </w:p>
    <w:p w14:paraId="25150D17"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 xml:space="preserve">Obecnie zastosowane przez Zamawiającego kary są rażąco wygórowane, zwłaszcza, że dają możliwość Zamawiającemu karania Wykonawcy za opóźnienia w trakcie realizacji przedmiotu umowy, które wcale nie muszą prowadzić do niedotrzymania końcowego terminu realizacji prac. </w:t>
      </w:r>
    </w:p>
    <w:p w14:paraId="11FF0CAD" w14:textId="337164B8"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4921B2" w:rsidRPr="00B96CE0">
        <w:rPr>
          <w:b/>
          <w:bCs/>
          <w:sz w:val="22"/>
          <w:szCs w:val="22"/>
        </w:rPr>
        <w:t xml:space="preserve"> </w:t>
      </w:r>
      <w:r w:rsidR="004921B2" w:rsidRPr="00B96CE0">
        <w:rPr>
          <w:rFonts w:eastAsia="Arial"/>
          <w:iCs/>
          <w:sz w:val="22"/>
          <w:szCs w:val="22"/>
        </w:rPr>
        <w:t>zgodnie ze zmodyfikowanym wzorem</w:t>
      </w:r>
    </w:p>
    <w:p w14:paraId="0095F669" w14:textId="5BCEA08A" w:rsidR="005827C4" w:rsidRPr="00B96CE0" w:rsidRDefault="005827C4" w:rsidP="00B857B2">
      <w:pPr>
        <w:spacing w:before="60" w:after="60"/>
        <w:ind w:left="30" w:right="-72"/>
        <w:jc w:val="both"/>
        <w:rPr>
          <w:b/>
          <w:bCs/>
          <w:sz w:val="22"/>
          <w:szCs w:val="22"/>
        </w:rPr>
      </w:pPr>
      <w:r w:rsidRPr="00B96CE0">
        <w:rPr>
          <w:b/>
          <w:bCs/>
          <w:sz w:val="22"/>
          <w:szCs w:val="22"/>
        </w:rPr>
        <w:t>Pytanie nr 41</w:t>
      </w:r>
    </w:p>
    <w:p w14:paraId="582F10F8"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 xml:space="preserve">Dotyczy: Wzór umowy par. 8 kary umowne ust. 2 d  </w:t>
      </w:r>
    </w:p>
    <w:p w14:paraId="20AAE10C"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„z tytułu zwłoki w naprawie w odniesieniu do Stanu Krytycznego zostanie naliczona kara w wysokości 250,00 zł, za każdą rozpoczętą godzinę zwłoki”</w:t>
      </w:r>
    </w:p>
    <w:p w14:paraId="568852DD"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 xml:space="preserve">Pytanie: </w:t>
      </w:r>
    </w:p>
    <w:p w14:paraId="46DFC964"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Wnosimy o zmniejszenie powyższej kary umownej do 100 zł za każdą rozpoczętą godzinę zwłoki.</w:t>
      </w:r>
    </w:p>
    <w:p w14:paraId="55405819" w14:textId="77777777" w:rsidR="005B62DB" w:rsidRPr="00B96CE0" w:rsidRDefault="005827C4" w:rsidP="005B62DB">
      <w:pPr>
        <w:spacing w:line="276" w:lineRule="auto"/>
        <w:ind w:right="-20"/>
        <w:contextualSpacing/>
        <w:jc w:val="both"/>
        <w:rPr>
          <w:rFonts w:eastAsia="Arial"/>
          <w:b/>
          <w:bCs/>
          <w:iCs/>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rFonts w:eastAsia="Arial"/>
          <w:iCs/>
          <w:sz w:val="22"/>
          <w:szCs w:val="22"/>
        </w:rPr>
        <w:t>Zgodnie z SWZ</w:t>
      </w:r>
    </w:p>
    <w:p w14:paraId="43C6CB44" w14:textId="77777777" w:rsidR="005827C4" w:rsidRPr="00B96CE0" w:rsidRDefault="005827C4" w:rsidP="00B857B2">
      <w:pPr>
        <w:spacing w:before="60" w:after="60"/>
        <w:ind w:left="30" w:right="-72"/>
        <w:jc w:val="both"/>
        <w:rPr>
          <w:b/>
          <w:bCs/>
          <w:sz w:val="22"/>
          <w:szCs w:val="22"/>
        </w:rPr>
      </w:pPr>
    </w:p>
    <w:p w14:paraId="601343AE" w14:textId="75FE9C80" w:rsidR="005827C4" w:rsidRPr="00B96CE0" w:rsidRDefault="005827C4" w:rsidP="00B857B2">
      <w:pPr>
        <w:spacing w:before="60" w:after="60"/>
        <w:ind w:left="30" w:right="-72"/>
        <w:jc w:val="both"/>
        <w:rPr>
          <w:b/>
          <w:bCs/>
          <w:sz w:val="22"/>
          <w:szCs w:val="22"/>
        </w:rPr>
      </w:pPr>
      <w:r w:rsidRPr="00B96CE0">
        <w:rPr>
          <w:b/>
          <w:bCs/>
          <w:sz w:val="22"/>
          <w:szCs w:val="22"/>
        </w:rPr>
        <w:t>Pytanie nr 42</w:t>
      </w:r>
    </w:p>
    <w:p w14:paraId="584AD04D"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„z tytułu zwłoki w naprawie w odniesieniu do Awarii zostanie naliczona kara w wysokości 350,00 zł, za każdy rozpoczęty dzień zwłoki”</w:t>
      </w:r>
    </w:p>
    <w:p w14:paraId="4925F4B6"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 xml:space="preserve">Pytanie: </w:t>
      </w:r>
    </w:p>
    <w:p w14:paraId="5029C2AF"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Wnosimy o zmniejszenie powyższej kary umownej do 150 zł za każdy rozpoczęty dzień zwłoki.</w:t>
      </w:r>
    </w:p>
    <w:p w14:paraId="5E184CB4" w14:textId="1946F4C3"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rFonts w:eastAsia="Arial"/>
          <w:iCs/>
          <w:sz w:val="22"/>
          <w:szCs w:val="22"/>
        </w:rPr>
        <w:t>Zgodnie z SWZ</w:t>
      </w:r>
    </w:p>
    <w:p w14:paraId="5012D298" w14:textId="77777777" w:rsidR="005827C4" w:rsidRPr="00B96CE0" w:rsidRDefault="005827C4" w:rsidP="00B857B2">
      <w:pPr>
        <w:spacing w:before="60" w:after="60"/>
        <w:ind w:left="30" w:right="-72"/>
        <w:jc w:val="both"/>
        <w:rPr>
          <w:b/>
          <w:bCs/>
          <w:sz w:val="22"/>
          <w:szCs w:val="22"/>
        </w:rPr>
      </w:pPr>
    </w:p>
    <w:p w14:paraId="6543797E" w14:textId="360A49D7" w:rsidR="005827C4" w:rsidRPr="00B96CE0" w:rsidRDefault="005827C4" w:rsidP="00B857B2">
      <w:pPr>
        <w:spacing w:before="60" w:after="60"/>
        <w:ind w:left="30" w:right="-72"/>
        <w:jc w:val="both"/>
        <w:rPr>
          <w:b/>
          <w:bCs/>
          <w:sz w:val="22"/>
          <w:szCs w:val="22"/>
        </w:rPr>
      </w:pPr>
      <w:r w:rsidRPr="00B96CE0">
        <w:rPr>
          <w:b/>
          <w:bCs/>
          <w:sz w:val="22"/>
          <w:szCs w:val="22"/>
        </w:rPr>
        <w:t>Pytanie nr 43</w:t>
      </w:r>
    </w:p>
    <w:p w14:paraId="35A77A10"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 xml:space="preserve">Dotyczy: Wzór umowy par. 8 kary umowne ust. 2 f  </w:t>
      </w:r>
    </w:p>
    <w:p w14:paraId="75028F1A"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„z tytułu zwłoki w naprawie w odniesieniu do Błędu i Usterki zostanie naliczona kara w wysokości 250,00 zł, za każdy rozpoczęty dzień zwłoki”</w:t>
      </w:r>
    </w:p>
    <w:p w14:paraId="7E38C9BC"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 xml:space="preserve">Pytanie: </w:t>
      </w:r>
    </w:p>
    <w:p w14:paraId="63A023B6"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Wnosimy o zmniejszenie powyższej kary umownej do 50 zł za każdy rozpoczęty dzień zwłoki.</w:t>
      </w:r>
    </w:p>
    <w:p w14:paraId="6898CA63" w14:textId="78BC8A87" w:rsidR="005827C4" w:rsidRPr="00B96CE0" w:rsidRDefault="005827C4" w:rsidP="00B857B2">
      <w:pPr>
        <w:spacing w:after="40"/>
        <w:ind w:left="30" w:right="-72"/>
        <w:jc w:val="both"/>
        <w:rPr>
          <w:b/>
          <w:bCs/>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rFonts w:eastAsia="Arial"/>
          <w:iCs/>
          <w:sz w:val="22"/>
          <w:szCs w:val="22"/>
        </w:rPr>
        <w:t>Zgodnie z SWZ</w:t>
      </w:r>
    </w:p>
    <w:p w14:paraId="599AF31A" w14:textId="77777777" w:rsidR="00B857B2" w:rsidRPr="00B96CE0" w:rsidRDefault="00B857B2" w:rsidP="00B857B2">
      <w:pPr>
        <w:spacing w:after="40"/>
        <w:ind w:left="30" w:right="-72"/>
        <w:jc w:val="both"/>
        <w:rPr>
          <w:b/>
          <w:bCs/>
          <w:sz w:val="22"/>
          <w:szCs w:val="22"/>
        </w:rPr>
      </w:pPr>
    </w:p>
    <w:p w14:paraId="38B1EBA3" w14:textId="62A93064" w:rsidR="004A4674" w:rsidRPr="00B96CE0" w:rsidRDefault="004A4674" w:rsidP="00B857B2">
      <w:pPr>
        <w:spacing w:before="60" w:after="60"/>
        <w:ind w:left="30" w:right="-72"/>
        <w:jc w:val="both"/>
        <w:rPr>
          <w:b/>
          <w:bCs/>
          <w:sz w:val="22"/>
          <w:szCs w:val="22"/>
        </w:rPr>
      </w:pPr>
      <w:r w:rsidRPr="00B96CE0">
        <w:rPr>
          <w:b/>
          <w:bCs/>
          <w:sz w:val="22"/>
          <w:szCs w:val="22"/>
        </w:rPr>
        <w:t>Pytanie nr 44</w:t>
      </w:r>
    </w:p>
    <w:p w14:paraId="5799EC29"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Dotyczy: wzoru umowy: par. 11</w:t>
      </w:r>
    </w:p>
    <w:p w14:paraId="4705CF1D"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Pytanie:</w:t>
      </w:r>
    </w:p>
    <w:p w14:paraId="44E76CCB" w14:textId="77777777" w:rsidR="00B857B2" w:rsidRPr="00B96CE0" w:rsidRDefault="00B857B2" w:rsidP="00B857B2">
      <w:pPr>
        <w:spacing w:line="276" w:lineRule="auto"/>
        <w:ind w:right="-20"/>
        <w:contextualSpacing/>
        <w:jc w:val="both"/>
        <w:rPr>
          <w:sz w:val="22"/>
          <w:szCs w:val="22"/>
        </w:rPr>
      </w:pPr>
      <w:r w:rsidRPr="00B96CE0">
        <w:rPr>
          <w:sz w:val="22"/>
          <w:szCs w:val="22"/>
        </w:rPr>
        <w:t>Obowiązek zachowania informacji w poufności został określony w sposób jednostronny, co należy uznać za rażące naruszenie równowagi kontraktowej Stron. Należy wskazać, że choć umowy w sprawach zamówień publicznych są jawne, wszelkie okoliczności dotyczące szczegółów realizacji umowy, informacje lub dane w formie ustnej, pisemnej, elektronicznej lub utrwalone w inny sposób uzyskane w związku z realizacją Umowy, stanowiska i twierdzeń Stron wypracowane w toku realizacji umowy nie korzystają z ustawowej zasady jawności, i mogą stanowić tajemnicę przedsiębiorstwa. Zamawiający także powinien być zobowiązany do zachowania w poufności wszelkich informacji uzyskanych w związku z realizacją Umowy (oczywiście z wyłączeniem informacji powszechnie znanych lub objętych przepisami ustawy o dostępie do informacji publicznej lub innymi przepisami prawa ustanawiającymi obowiązek ujawnienia informacji). W związku z powyższym, wnosimy o odpowiednie dostosowanie postanowień i wprowadzenie postanowień warunkujących obustronne zachowanie w tajemnicy informacje drugiej Strony.</w:t>
      </w:r>
    </w:p>
    <w:p w14:paraId="790CF665" w14:textId="7AF75E15" w:rsidR="00B857B2" w:rsidRPr="00B96CE0" w:rsidRDefault="004A4674" w:rsidP="005B62DB">
      <w:pPr>
        <w:rPr>
          <w:b/>
          <w:bCs/>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sz w:val="22"/>
          <w:szCs w:val="22"/>
        </w:rPr>
        <w:t>Zgodnie ze zmienionym wzorem umowy</w:t>
      </w:r>
    </w:p>
    <w:p w14:paraId="114F9544" w14:textId="77777777" w:rsidR="005B62DB" w:rsidRPr="00B96CE0" w:rsidRDefault="005B62DB" w:rsidP="00B857B2">
      <w:pPr>
        <w:spacing w:before="60" w:after="60"/>
        <w:ind w:left="30" w:right="-72"/>
        <w:jc w:val="both"/>
        <w:rPr>
          <w:b/>
          <w:bCs/>
          <w:sz w:val="22"/>
          <w:szCs w:val="22"/>
        </w:rPr>
      </w:pPr>
    </w:p>
    <w:p w14:paraId="30B676E4" w14:textId="5842AF65" w:rsidR="004A4674" w:rsidRPr="00B96CE0" w:rsidRDefault="004A4674" w:rsidP="00B857B2">
      <w:pPr>
        <w:spacing w:before="60" w:after="60"/>
        <w:ind w:left="30" w:right="-72"/>
        <w:jc w:val="both"/>
        <w:rPr>
          <w:b/>
          <w:bCs/>
          <w:sz w:val="22"/>
          <w:szCs w:val="22"/>
        </w:rPr>
      </w:pPr>
      <w:r w:rsidRPr="00B96CE0">
        <w:rPr>
          <w:b/>
          <w:bCs/>
          <w:sz w:val="22"/>
          <w:szCs w:val="22"/>
        </w:rPr>
        <w:t>Pytanie nr 45</w:t>
      </w:r>
    </w:p>
    <w:p w14:paraId="294E4103" w14:textId="77777777" w:rsidR="00B857B2" w:rsidRPr="00B96CE0" w:rsidRDefault="00B857B2" w:rsidP="00B857B2">
      <w:pPr>
        <w:spacing w:line="276" w:lineRule="auto"/>
        <w:ind w:right="-20"/>
        <w:contextualSpacing/>
        <w:jc w:val="both"/>
        <w:rPr>
          <w:sz w:val="22"/>
          <w:szCs w:val="22"/>
        </w:rPr>
      </w:pPr>
      <w:r w:rsidRPr="00B96CE0">
        <w:rPr>
          <w:sz w:val="22"/>
          <w:szCs w:val="22"/>
        </w:rPr>
        <w:t>Dotyczy: wzoru umowy par. 13 ust. 1</w:t>
      </w:r>
    </w:p>
    <w:p w14:paraId="3A20DED7"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 xml:space="preserve">„Wykonawca   zobowiązuje   się   do   świadczenia   usług   gwarancyjnych przez   okres ……………… miesięcy (zgodnie ze złożoną ofertą) liczony od podpisania Końcowego Protokołu Odbioru Przedmiotu Umowy dla całości Systemu, o którym mowa </w:t>
      </w:r>
      <w:r w:rsidRPr="00B96CE0">
        <w:rPr>
          <w:rFonts w:eastAsia="Arial"/>
          <w:b/>
          <w:bCs/>
          <w:i/>
          <w:color w:val="000000"/>
          <w:sz w:val="22"/>
          <w:szCs w:val="22"/>
          <w:u w:val="single"/>
        </w:rPr>
        <w:t>w §...... punkt</w:t>
      </w:r>
      <w:r w:rsidRPr="00B96CE0">
        <w:rPr>
          <w:rFonts w:eastAsia="Arial"/>
          <w:i/>
          <w:color w:val="000000"/>
          <w:sz w:val="22"/>
          <w:szCs w:val="22"/>
        </w:rPr>
        <w:t>”</w:t>
      </w:r>
    </w:p>
    <w:p w14:paraId="1A11B447" w14:textId="77777777" w:rsidR="00B857B2" w:rsidRPr="00B96CE0" w:rsidRDefault="00B857B2" w:rsidP="00B857B2">
      <w:pPr>
        <w:spacing w:line="276" w:lineRule="auto"/>
        <w:ind w:right="-20"/>
        <w:contextualSpacing/>
        <w:jc w:val="both"/>
        <w:rPr>
          <w:rFonts w:eastAsia="Arial"/>
          <w:b/>
          <w:bCs/>
          <w:iCs/>
          <w:color w:val="000000"/>
          <w:sz w:val="22"/>
          <w:szCs w:val="22"/>
        </w:rPr>
      </w:pPr>
      <w:r w:rsidRPr="00B96CE0">
        <w:rPr>
          <w:rFonts w:eastAsia="Arial"/>
          <w:b/>
          <w:bCs/>
          <w:iCs/>
          <w:color w:val="000000"/>
          <w:sz w:val="22"/>
          <w:szCs w:val="22"/>
        </w:rPr>
        <w:t>Pytanie:</w:t>
      </w:r>
    </w:p>
    <w:p w14:paraId="343DB6ED" w14:textId="77777777" w:rsidR="00B857B2" w:rsidRPr="00B96CE0" w:rsidRDefault="00B857B2" w:rsidP="00B857B2">
      <w:pPr>
        <w:spacing w:line="276" w:lineRule="auto"/>
        <w:ind w:right="-20"/>
        <w:contextualSpacing/>
        <w:jc w:val="both"/>
        <w:rPr>
          <w:sz w:val="22"/>
          <w:szCs w:val="22"/>
        </w:rPr>
      </w:pPr>
      <w:r w:rsidRPr="00B96CE0">
        <w:rPr>
          <w:rFonts w:eastAsia="Arial"/>
          <w:iCs/>
          <w:color w:val="000000"/>
          <w:sz w:val="22"/>
          <w:szCs w:val="22"/>
        </w:rPr>
        <w:t>Wnosimy o wskazanie właściwego odniesienia na końcu tego ustępu.</w:t>
      </w:r>
    </w:p>
    <w:p w14:paraId="11C2E039" w14:textId="77777777" w:rsidR="005B62DB" w:rsidRPr="00B96CE0" w:rsidRDefault="004A4674" w:rsidP="005B62DB">
      <w:pPr>
        <w:rPr>
          <w:color w:val="FF0000"/>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sz w:val="22"/>
          <w:szCs w:val="22"/>
        </w:rPr>
        <w:t>Zgodnie ze zmodyfikowanym wzorem umowy</w:t>
      </w:r>
    </w:p>
    <w:p w14:paraId="2FA4F4C0" w14:textId="77777777" w:rsidR="00B857B2" w:rsidRPr="00B96CE0" w:rsidRDefault="00B857B2" w:rsidP="00B857B2">
      <w:pPr>
        <w:spacing w:before="60" w:after="60"/>
        <w:ind w:left="30" w:right="-72"/>
        <w:jc w:val="both"/>
        <w:rPr>
          <w:b/>
          <w:bCs/>
          <w:sz w:val="22"/>
          <w:szCs w:val="22"/>
        </w:rPr>
      </w:pPr>
    </w:p>
    <w:p w14:paraId="744D6AA0" w14:textId="5028C6DB" w:rsidR="004A4674" w:rsidRPr="00B96CE0" w:rsidRDefault="004A4674" w:rsidP="00B857B2">
      <w:pPr>
        <w:spacing w:before="60" w:after="60"/>
        <w:ind w:left="30" w:right="-72"/>
        <w:jc w:val="both"/>
        <w:rPr>
          <w:b/>
          <w:bCs/>
          <w:sz w:val="22"/>
          <w:szCs w:val="22"/>
        </w:rPr>
      </w:pPr>
      <w:r w:rsidRPr="00B96CE0">
        <w:rPr>
          <w:b/>
          <w:bCs/>
          <w:sz w:val="22"/>
          <w:szCs w:val="22"/>
        </w:rPr>
        <w:t>Pytanie nr 46</w:t>
      </w:r>
    </w:p>
    <w:p w14:paraId="07F22334" w14:textId="77777777" w:rsidR="00B857B2" w:rsidRPr="00B96CE0" w:rsidRDefault="00B857B2" w:rsidP="00B857B2">
      <w:pPr>
        <w:spacing w:line="276" w:lineRule="auto"/>
        <w:ind w:right="-20"/>
        <w:contextualSpacing/>
        <w:jc w:val="both"/>
        <w:rPr>
          <w:b/>
          <w:bCs/>
          <w:sz w:val="22"/>
          <w:szCs w:val="22"/>
        </w:rPr>
      </w:pPr>
      <w:r w:rsidRPr="00B96CE0">
        <w:rPr>
          <w:b/>
          <w:bCs/>
          <w:sz w:val="22"/>
          <w:szCs w:val="22"/>
        </w:rPr>
        <w:t>Dotyczy: wzoru umowy par. 13 ust. 4</w:t>
      </w:r>
    </w:p>
    <w:p w14:paraId="6F3D35F7" w14:textId="77777777" w:rsidR="00B857B2" w:rsidRPr="00B96CE0" w:rsidRDefault="00B857B2" w:rsidP="00B857B2">
      <w:pPr>
        <w:spacing w:line="276" w:lineRule="auto"/>
        <w:ind w:right="-20"/>
        <w:contextualSpacing/>
        <w:jc w:val="both"/>
        <w:rPr>
          <w:rFonts w:eastAsia="Arial"/>
          <w:i/>
          <w:color w:val="000000"/>
          <w:sz w:val="22"/>
          <w:szCs w:val="22"/>
        </w:rPr>
      </w:pPr>
      <w:r w:rsidRPr="00B96CE0">
        <w:rPr>
          <w:rFonts w:eastAsia="Arial"/>
          <w:i/>
          <w:color w:val="000000"/>
          <w:sz w:val="22"/>
          <w:szCs w:val="22"/>
        </w:rPr>
        <w:t>„W ramach usług gwarancyjnych Wykonawca zobowiązuje się usuwać:</w:t>
      </w:r>
    </w:p>
    <w:p w14:paraId="1A4C27CA" w14:textId="77777777" w:rsidR="00B857B2" w:rsidRPr="00B96CE0" w:rsidRDefault="00B857B2" w:rsidP="00B857B2">
      <w:pPr>
        <w:pStyle w:val="Akapitzlist"/>
        <w:numPr>
          <w:ilvl w:val="0"/>
          <w:numId w:val="15"/>
        </w:numPr>
        <w:autoSpaceDE/>
        <w:autoSpaceDN/>
        <w:spacing w:line="276" w:lineRule="auto"/>
        <w:ind w:left="709" w:right="-20"/>
        <w:contextualSpacing/>
        <w:jc w:val="both"/>
        <w:rPr>
          <w:rFonts w:ascii="Times New Roman" w:eastAsia="Arial" w:hAnsi="Times New Roman" w:cs="Times New Roman"/>
          <w:i/>
          <w:color w:val="000000"/>
        </w:rPr>
      </w:pPr>
      <w:r w:rsidRPr="00B96CE0">
        <w:rPr>
          <w:rFonts w:ascii="Times New Roman" w:eastAsia="Arial" w:hAnsi="Times New Roman" w:cs="Times New Roman"/>
          <w:i/>
          <w:color w:val="000000"/>
        </w:rPr>
        <w:t>Błąd krytyczny w terminie 24 godzin  od chwili zgłoszenia;</w:t>
      </w:r>
    </w:p>
    <w:p w14:paraId="769F28F3" w14:textId="77777777" w:rsidR="00B857B2" w:rsidRPr="00B96CE0" w:rsidRDefault="00B857B2" w:rsidP="00B857B2">
      <w:pPr>
        <w:pStyle w:val="Akapitzlist"/>
        <w:numPr>
          <w:ilvl w:val="0"/>
          <w:numId w:val="15"/>
        </w:numPr>
        <w:autoSpaceDE/>
        <w:autoSpaceDN/>
        <w:spacing w:line="276" w:lineRule="auto"/>
        <w:ind w:left="709" w:right="-20"/>
        <w:contextualSpacing/>
        <w:jc w:val="both"/>
        <w:rPr>
          <w:rFonts w:ascii="Times New Roman" w:eastAsia="Arial" w:hAnsi="Times New Roman" w:cs="Times New Roman"/>
          <w:i/>
          <w:color w:val="000000"/>
        </w:rPr>
      </w:pPr>
      <w:r w:rsidRPr="00B96CE0">
        <w:rPr>
          <w:rFonts w:ascii="Times New Roman" w:eastAsia="Arial" w:hAnsi="Times New Roman" w:cs="Times New Roman"/>
          <w:i/>
          <w:color w:val="000000"/>
        </w:rPr>
        <w:t>Awarię w terminie 4 dni od chwili zgłoszenia;</w:t>
      </w:r>
    </w:p>
    <w:p w14:paraId="52F2F7CC" w14:textId="77777777" w:rsidR="00B857B2" w:rsidRPr="00B96CE0" w:rsidRDefault="00B857B2" w:rsidP="00B857B2">
      <w:pPr>
        <w:pStyle w:val="Akapitzlist"/>
        <w:numPr>
          <w:ilvl w:val="0"/>
          <w:numId w:val="15"/>
        </w:numPr>
        <w:autoSpaceDE/>
        <w:autoSpaceDN/>
        <w:spacing w:line="276" w:lineRule="auto"/>
        <w:ind w:left="709" w:right="-20"/>
        <w:contextualSpacing/>
        <w:jc w:val="both"/>
        <w:rPr>
          <w:rFonts w:ascii="Times New Roman" w:eastAsia="Arial" w:hAnsi="Times New Roman" w:cs="Times New Roman"/>
          <w:i/>
          <w:color w:val="000000"/>
        </w:rPr>
      </w:pPr>
      <w:r w:rsidRPr="00B96CE0">
        <w:rPr>
          <w:rFonts w:ascii="Times New Roman" w:eastAsia="Arial" w:hAnsi="Times New Roman" w:cs="Times New Roman"/>
          <w:i/>
          <w:color w:val="000000"/>
        </w:rPr>
        <w:t>Błąd i Usterkę w terminie 12 dni od chwili zgłoszenia;”</w:t>
      </w:r>
    </w:p>
    <w:p w14:paraId="4E194153" w14:textId="77777777" w:rsidR="00B857B2" w:rsidRPr="00B96CE0" w:rsidRDefault="00B857B2" w:rsidP="00B857B2">
      <w:pPr>
        <w:spacing w:line="276" w:lineRule="auto"/>
        <w:ind w:right="-20"/>
        <w:contextualSpacing/>
        <w:jc w:val="both"/>
        <w:rPr>
          <w:rFonts w:eastAsia="Arial"/>
          <w:b/>
          <w:bCs/>
          <w:i/>
          <w:color w:val="000000"/>
          <w:sz w:val="22"/>
          <w:szCs w:val="22"/>
        </w:rPr>
      </w:pPr>
      <w:r w:rsidRPr="00B96CE0">
        <w:rPr>
          <w:rFonts w:eastAsia="Arial"/>
          <w:b/>
          <w:bCs/>
          <w:i/>
          <w:color w:val="000000"/>
          <w:sz w:val="22"/>
          <w:szCs w:val="22"/>
        </w:rPr>
        <w:t xml:space="preserve">Pytanie: </w:t>
      </w:r>
    </w:p>
    <w:p w14:paraId="39EBDC6D" w14:textId="77777777" w:rsidR="00B857B2" w:rsidRPr="00B96CE0" w:rsidRDefault="00B857B2" w:rsidP="00B857B2">
      <w:pPr>
        <w:spacing w:line="276" w:lineRule="auto"/>
        <w:ind w:right="-20"/>
        <w:contextualSpacing/>
        <w:jc w:val="both"/>
        <w:rPr>
          <w:rFonts w:eastAsia="Arial"/>
          <w:iCs/>
          <w:color w:val="000000"/>
          <w:sz w:val="22"/>
          <w:szCs w:val="22"/>
        </w:rPr>
      </w:pPr>
      <w:r w:rsidRPr="00B96CE0">
        <w:rPr>
          <w:rFonts w:eastAsia="Arial"/>
          <w:iCs/>
          <w:color w:val="000000"/>
          <w:sz w:val="22"/>
          <w:szCs w:val="22"/>
        </w:rPr>
        <w:t>Wnosimy o:</w:t>
      </w:r>
    </w:p>
    <w:p w14:paraId="2874222F" w14:textId="77777777" w:rsidR="00B857B2" w:rsidRPr="00B96CE0" w:rsidRDefault="00B857B2" w:rsidP="00B857B2">
      <w:pPr>
        <w:pStyle w:val="Akapitzlist"/>
        <w:numPr>
          <w:ilvl w:val="0"/>
          <w:numId w:val="16"/>
        </w:numPr>
        <w:autoSpaceDE/>
        <w:autoSpaceDN/>
        <w:spacing w:line="276" w:lineRule="auto"/>
        <w:ind w:right="-20"/>
        <w:contextualSpacing/>
        <w:jc w:val="both"/>
        <w:rPr>
          <w:rFonts w:ascii="Times New Roman" w:eastAsia="Arial" w:hAnsi="Times New Roman" w:cs="Times New Roman"/>
          <w:iCs/>
          <w:color w:val="000000"/>
        </w:rPr>
      </w:pPr>
      <w:r w:rsidRPr="00B96CE0">
        <w:rPr>
          <w:rFonts w:ascii="Times New Roman" w:eastAsia="Arial" w:hAnsi="Times New Roman" w:cs="Times New Roman"/>
          <w:iCs/>
          <w:color w:val="000000"/>
        </w:rPr>
        <w:t>Potwierdzenie, że w powyższych zapisach chodzi o godziny i dni robocze, a nie zegarowe, czy kalendarzowe – zgodnie z definicjami Dnia roboczego i Godziny roboczej zawartymi w OPZ.</w:t>
      </w:r>
    </w:p>
    <w:p w14:paraId="0A501DB9" w14:textId="77777777" w:rsidR="00B857B2" w:rsidRPr="00B96CE0" w:rsidRDefault="00B857B2" w:rsidP="00B857B2">
      <w:pPr>
        <w:pStyle w:val="Akapitzlist"/>
        <w:numPr>
          <w:ilvl w:val="0"/>
          <w:numId w:val="16"/>
        </w:numPr>
        <w:autoSpaceDE/>
        <w:autoSpaceDN/>
        <w:spacing w:line="276" w:lineRule="auto"/>
        <w:ind w:right="-20"/>
        <w:contextualSpacing/>
        <w:jc w:val="both"/>
        <w:rPr>
          <w:rFonts w:ascii="Times New Roman" w:eastAsia="Arial" w:hAnsi="Times New Roman" w:cs="Times New Roman"/>
          <w:iCs/>
          <w:color w:val="000000"/>
        </w:rPr>
      </w:pPr>
      <w:r w:rsidRPr="00B96CE0">
        <w:rPr>
          <w:rFonts w:ascii="Times New Roman" w:eastAsia="Arial" w:hAnsi="Times New Roman" w:cs="Times New Roman"/>
          <w:iCs/>
          <w:color w:val="000000"/>
        </w:rPr>
        <w:t>Zmianę powyższych terminów na następujące:</w:t>
      </w:r>
    </w:p>
    <w:p w14:paraId="3E9101F9" w14:textId="77777777" w:rsidR="00B857B2" w:rsidRPr="00B96CE0" w:rsidRDefault="00B857B2" w:rsidP="00B857B2">
      <w:pPr>
        <w:pStyle w:val="Akapitzlist"/>
        <w:autoSpaceDE/>
        <w:autoSpaceDN/>
        <w:spacing w:line="276" w:lineRule="auto"/>
        <w:ind w:left="720" w:right="-20"/>
        <w:contextualSpacing/>
        <w:jc w:val="both"/>
        <w:rPr>
          <w:rFonts w:ascii="Times New Roman" w:eastAsia="Arial" w:hAnsi="Times New Roman" w:cs="Times New Roman"/>
          <w:iCs/>
          <w:color w:val="000000"/>
        </w:rPr>
      </w:pPr>
      <w:r w:rsidRPr="00B96CE0">
        <w:rPr>
          <w:rFonts w:ascii="Times New Roman" w:eastAsia="Arial" w:hAnsi="Times New Roman" w:cs="Times New Roman"/>
          <w:iCs/>
          <w:color w:val="000000"/>
        </w:rPr>
        <w:t xml:space="preserve">Błąd krytyczny w terminie </w:t>
      </w:r>
      <w:r w:rsidRPr="00B96CE0">
        <w:rPr>
          <w:rFonts w:ascii="Times New Roman" w:eastAsia="Arial" w:hAnsi="Times New Roman" w:cs="Times New Roman"/>
          <w:b/>
          <w:bCs/>
          <w:iCs/>
          <w:color w:val="000000"/>
        </w:rPr>
        <w:t>2 Dni roboczych</w:t>
      </w:r>
      <w:r w:rsidRPr="00B96CE0">
        <w:rPr>
          <w:rFonts w:ascii="Times New Roman" w:eastAsia="Arial" w:hAnsi="Times New Roman" w:cs="Times New Roman"/>
          <w:iCs/>
          <w:color w:val="000000"/>
        </w:rPr>
        <w:t xml:space="preserve">  od chwili zgłoszenia;</w:t>
      </w:r>
    </w:p>
    <w:p w14:paraId="5C057709" w14:textId="77777777" w:rsidR="00B857B2" w:rsidRPr="00B96CE0" w:rsidRDefault="00B857B2" w:rsidP="00B857B2">
      <w:pPr>
        <w:pStyle w:val="Akapitzlist"/>
        <w:autoSpaceDE/>
        <w:autoSpaceDN/>
        <w:spacing w:line="276" w:lineRule="auto"/>
        <w:ind w:left="720" w:right="-20"/>
        <w:contextualSpacing/>
        <w:jc w:val="both"/>
        <w:rPr>
          <w:rFonts w:ascii="Times New Roman" w:eastAsia="Arial" w:hAnsi="Times New Roman" w:cs="Times New Roman"/>
          <w:iCs/>
          <w:color w:val="000000"/>
        </w:rPr>
      </w:pPr>
      <w:r w:rsidRPr="00B96CE0">
        <w:rPr>
          <w:rFonts w:ascii="Times New Roman" w:eastAsia="Arial" w:hAnsi="Times New Roman" w:cs="Times New Roman"/>
          <w:iCs/>
          <w:color w:val="000000"/>
        </w:rPr>
        <w:t xml:space="preserve">Awarię w terminie </w:t>
      </w:r>
      <w:r w:rsidRPr="00B96CE0">
        <w:rPr>
          <w:rFonts w:ascii="Times New Roman" w:eastAsia="Arial" w:hAnsi="Times New Roman" w:cs="Times New Roman"/>
          <w:b/>
          <w:bCs/>
          <w:iCs/>
          <w:color w:val="000000"/>
        </w:rPr>
        <w:t>10 Dni roboczych</w:t>
      </w:r>
      <w:r w:rsidRPr="00B96CE0">
        <w:rPr>
          <w:rFonts w:ascii="Times New Roman" w:eastAsia="Arial" w:hAnsi="Times New Roman" w:cs="Times New Roman"/>
          <w:iCs/>
          <w:color w:val="000000"/>
        </w:rPr>
        <w:t xml:space="preserve"> od chwili zgłoszenia;</w:t>
      </w:r>
    </w:p>
    <w:p w14:paraId="58B47C58" w14:textId="77777777" w:rsidR="00B857B2" w:rsidRPr="00B96CE0" w:rsidRDefault="00B857B2" w:rsidP="00B857B2">
      <w:pPr>
        <w:pStyle w:val="Akapitzlist"/>
        <w:autoSpaceDE/>
        <w:autoSpaceDN/>
        <w:spacing w:line="276" w:lineRule="auto"/>
        <w:ind w:left="720" w:right="-20"/>
        <w:contextualSpacing/>
        <w:jc w:val="both"/>
        <w:rPr>
          <w:rFonts w:ascii="Times New Roman" w:eastAsia="Arial" w:hAnsi="Times New Roman" w:cs="Times New Roman"/>
          <w:iCs/>
          <w:color w:val="000000"/>
        </w:rPr>
      </w:pPr>
      <w:r w:rsidRPr="00B96CE0">
        <w:rPr>
          <w:rFonts w:ascii="Times New Roman" w:eastAsia="Arial" w:hAnsi="Times New Roman" w:cs="Times New Roman"/>
          <w:iCs/>
          <w:color w:val="000000"/>
        </w:rPr>
        <w:t xml:space="preserve">Błąd i Usterkę w terminie </w:t>
      </w:r>
      <w:r w:rsidRPr="00B96CE0">
        <w:rPr>
          <w:rFonts w:ascii="Times New Roman" w:eastAsia="Arial" w:hAnsi="Times New Roman" w:cs="Times New Roman"/>
          <w:b/>
          <w:bCs/>
          <w:iCs/>
          <w:color w:val="000000"/>
        </w:rPr>
        <w:t>30 Dni roboczych</w:t>
      </w:r>
      <w:r w:rsidRPr="00B96CE0">
        <w:rPr>
          <w:rFonts w:ascii="Times New Roman" w:eastAsia="Arial" w:hAnsi="Times New Roman" w:cs="Times New Roman"/>
          <w:iCs/>
          <w:color w:val="000000"/>
        </w:rPr>
        <w:t xml:space="preserve"> od chwili zgłoszenia</w:t>
      </w:r>
    </w:p>
    <w:p w14:paraId="1F132146" w14:textId="77777777" w:rsidR="00B857B2" w:rsidRPr="00B96CE0" w:rsidRDefault="00B857B2" w:rsidP="00B857B2">
      <w:pPr>
        <w:spacing w:line="276" w:lineRule="auto"/>
        <w:ind w:right="-20"/>
        <w:contextualSpacing/>
        <w:jc w:val="both"/>
        <w:rPr>
          <w:rFonts w:eastAsia="Arial"/>
          <w:iCs/>
          <w:color w:val="000000"/>
          <w:sz w:val="22"/>
          <w:szCs w:val="22"/>
        </w:rPr>
      </w:pPr>
    </w:p>
    <w:p w14:paraId="3BF04416" w14:textId="77777777" w:rsidR="00B857B2" w:rsidRPr="00B96CE0" w:rsidRDefault="00B857B2" w:rsidP="00B857B2">
      <w:pPr>
        <w:tabs>
          <w:tab w:val="left" w:pos="284"/>
        </w:tabs>
        <w:contextualSpacing/>
        <w:jc w:val="both"/>
        <w:rPr>
          <w:color w:val="000000"/>
          <w:sz w:val="22"/>
          <w:szCs w:val="22"/>
        </w:rPr>
      </w:pPr>
      <w:r w:rsidRPr="00B96CE0">
        <w:rPr>
          <w:color w:val="000000"/>
          <w:sz w:val="22"/>
          <w:szCs w:val="22"/>
        </w:rPr>
        <w:t xml:space="preserve">Obecnie wygórowane czasy naprawy będą wpływać na wysokość ceny ofertowej Wykonawców, ale też podnosić ryzyko destabilizacji produktu. Wykonawca rozumie potrzebę szybkiej reakcji w przypadku błędów krytycznych, ale w przypadku pozostałych błędów tak krótkie czasy naprawy będą powodować konieczność realizacji tych błędów zawsze poprzez hot </w:t>
      </w:r>
      <w:proofErr w:type="spellStart"/>
      <w:r w:rsidRPr="00B96CE0">
        <w:rPr>
          <w:color w:val="000000"/>
          <w:sz w:val="22"/>
          <w:szCs w:val="22"/>
        </w:rPr>
        <w:t>fix</w:t>
      </w:r>
      <w:proofErr w:type="spellEnd"/>
      <w:r w:rsidRPr="00B96CE0">
        <w:rPr>
          <w:color w:val="000000"/>
          <w:sz w:val="22"/>
          <w:szCs w:val="22"/>
        </w:rPr>
        <w:t xml:space="preserve">-y </w:t>
      </w:r>
      <w:r w:rsidRPr="00B96CE0">
        <w:rPr>
          <w:color w:val="000000"/>
          <w:sz w:val="22"/>
          <w:szCs w:val="22"/>
        </w:rPr>
        <w:br/>
        <w:t xml:space="preserve">i </w:t>
      </w:r>
      <w:proofErr w:type="spellStart"/>
      <w:r w:rsidRPr="00B96CE0">
        <w:rPr>
          <w:color w:val="000000"/>
          <w:sz w:val="22"/>
          <w:szCs w:val="22"/>
        </w:rPr>
        <w:t>patch</w:t>
      </w:r>
      <w:proofErr w:type="spellEnd"/>
      <w:r w:rsidRPr="00B96CE0">
        <w:rPr>
          <w:color w:val="000000"/>
          <w:sz w:val="22"/>
          <w:szCs w:val="22"/>
        </w:rPr>
        <w:t>-e, w oderwaniu od normalnego cyklu produkcyjnego tworzenia oprogramowania (w tym dogłębnych testów wprowadzanych zmian i ich wpływu na całość oprogramowania). W efekcie może to powodować szybką naprawę zgłaszanych przez Zamawiającego błędów wynikającą z wymaganych czasów SLA, kosztem pojawiających się innych błędów spowodowanych szybkimi naprawami i zmianami w oprogramowaniu, co finalnie może być mniej korzystnym dla Zamawiającego rozwiązaniem niż dłuższe czasy SLA.</w:t>
      </w:r>
    </w:p>
    <w:p w14:paraId="59007D26" w14:textId="5C6BED9C" w:rsidR="004A4674" w:rsidRPr="00B96CE0" w:rsidRDefault="004A4674" w:rsidP="005B62DB">
      <w:pPr>
        <w:rPr>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sz w:val="22"/>
          <w:szCs w:val="22"/>
        </w:rPr>
        <w:t>Zamawiający wyjaśnia że poprzez godziny i dni rozumie godziny robocze i dni robocze.</w:t>
      </w:r>
    </w:p>
    <w:p w14:paraId="4B8F0928" w14:textId="77777777" w:rsidR="00B857B2" w:rsidRPr="00B96CE0" w:rsidRDefault="00B857B2" w:rsidP="00B857B2">
      <w:pPr>
        <w:spacing w:before="60" w:after="60"/>
        <w:ind w:left="30" w:right="-72"/>
        <w:jc w:val="both"/>
        <w:rPr>
          <w:b/>
          <w:bCs/>
          <w:sz w:val="22"/>
          <w:szCs w:val="22"/>
        </w:rPr>
      </w:pPr>
    </w:p>
    <w:p w14:paraId="02CE12EB" w14:textId="2889DA78" w:rsidR="004A4674" w:rsidRPr="00B96CE0" w:rsidRDefault="004A4674" w:rsidP="00B857B2">
      <w:pPr>
        <w:spacing w:before="60" w:after="60"/>
        <w:ind w:left="30" w:right="-72"/>
        <w:jc w:val="both"/>
        <w:rPr>
          <w:b/>
          <w:bCs/>
          <w:sz w:val="22"/>
          <w:szCs w:val="22"/>
        </w:rPr>
      </w:pPr>
      <w:r w:rsidRPr="00B96CE0">
        <w:rPr>
          <w:b/>
          <w:bCs/>
          <w:sz w:val="22"/>
          <w:szCs w:val="22"/>
        </w:rPr>
        <w:t>Pytanie nr 47</w:t>
      </w:r>
    </w:p>
    <w:p w14:paraId="367BF1DD" w14:textId="77777777" w:rsidR="00B857B2" w:rsidRPr="00B96CE0" w:rsidRDefault="00B857B2" w:rsidP="00B857B2">
      <w:pPr>
        <w:tabs>
          <w:tab w:val="left" w:pos="284"/>
        </w:tabs>
        <w:contextualSpacing/>
        <w:jc w:val="both"/>
        <w:rPr>
          <w:sz w:val="22"/>
          <w:szCs w:val="22"/>
        </w:rPr>
      </w:pPr>
      <w:r w:rsidRPr="00B96CE0">
        <w:rPr>
          <w:sz w:val="22"/>
          <w:szCs w:val="22"/>
        </w:rPr>
        <w:t xml:space="preserve">Dotyczy: Wzór umowy par. 7 Odstąpienie od umowy ust. 6 </w:t>
      </w:r>
    </w:p>
    <w:p w14:paraId="4BFA83DA" w14:textId="77777777" w:rsidR="00B857B2" w:rsidRPr="00B96CE0" w:rsidRDefault="00B857B2" w:rsidP="00B857B2">
      <w:pPr>
        <w:tabs>
          <w:tab w:val="left" w:pos="284"/>
        </w:tabs>
        <w:contextualSpacing/>
        <w:jc w:val="both"/>
        <w:rPr>
          <w:rFonts w:eastAsia="Arial"/>
          <w:i/>
          <w:color w:val="000000"/>
          <w:sz w:val="22"/>
          <w:szCs w:val="22"/>
        </w:rPr>
      </w:pPr>
      <w:r w:rsidRPr="00B96CE0">
        <w:rPr>
          <w:rFonts w:eastAsia="Arial"/>
          <w:i/>
          <w:color w:val="000000"/>
          <w:sz w:val="22"/>
          <w:szCs w:val="22"/>
        </w:rPr>
        <w:t xml:space="preserve">„W celu uchylenia wszelkiej wątpliwości, w przypadku odstąpienia od umowy, w okresie Gwarancji, jej skutek następuje ex </w:t>
      </w:r>
      <w:proofErr w:type="spellStart"/>
      <w:r w:rsidRPr="00B96CE0">
        <w:rPr>
          <w:rFonts w:eastAsia="Arial"/>
          <w:i/>
          <w:color w:val="000000"/>
          <w:sz w:val="22"/>
          <w:szCs w:val="22"/>
        </w:rPr>
        <w:t>tunc</w:t>
      </w:r>
      <w:proofErr w:type="spellEnd"/>
      <w:r w:rsidRPr="00B96CE0">
        <w:rPr>
          <w:rFonts w:eastAsia="Arial"/>
          <w:i/>
          <w:color w:val="000000"/>
          <w:sz w:val="22"/>
          <w:szCs w:val="22"/>
        </w:rPr>
        <w:t>, chyba, że co innego wynika z treści oświadczenia o odstąpieniu od umowy”</w:t>
      </w:r>
    </w:p>
    <w:p w14:paraId="64A1107E" w14:textId="77777777" w:rsidR="00B857B2" w:rsidRPr="00B96CE0" w:rsidRDefault="00B857B2" w:rsidP="00B857B2">
      <w:pPr>
        <w:tabs>
          <w:tab w:val="left" w:pos="284"/>
        </w:tabs>
        <w:contextualSpacing/>
        <w:jc w:val="both"/>
        <w:rPr>
          <w:rFonts w:eastAsia="Arial"/>
          <w:b/>
          <w:bCs/>
          <w:iCs/>
          <w:color w:val="000000"/>
          <w:sz w:val="22"/>
          <w:szCs w:val="22"/>
        </w:rPr>
      </w:pPr>
      <w:r w:rsidRPr="00B96CE0">
        <w:rPr>
          <w:rFonts w:eastAsia="Arial"/>
          <w:b/>
          <w:bCs/>
          <w:iCs/>
          <w:color w:val="000000"/>
          <w:sz w:val="22"/>
          <w:szCs w:val="22"/>
        </w:rPr>
        <w:t>Pytanie:</w:t>
      </w:r>
    </w:p>
    <w:p w14:paraId="1202AADC" w14:textId="559CDA5F" w:rsidR="00B857B2" w:rsidRPr="00B96CE0" w:rsidRDefault="00B857B2" w:rsidP="00B857B2">
      <w:pPr>
        <w:tabs>
          <w:tab w:val="left" w:pos="284"/>
        </w:tabs>
        <w:contextualSpacing/>
        <w:jc w:val="both"/>
        <w:rPr>
          <w:sz w:val="22"/>
          <w:szCs w:val="22"/>
        </w:rPr>
      </w:pPr>
      <w:r w:rsidRPr="00B96CE0">
        <w:rPr>
          <w:sz w:val="22"/>
          <w:szCs w:val="22"/>
        </w:rPr>
        <w:t>W ocenie Wykonawcy, odstąpienie od umowy, mającej charakter umowy o dzieło, może nastąpić do momentu odbioru prac. Z momentem odbioru, Strony obowiązują uprawnienia wynikające z gwarancji – i ewentualnie rękojmi. Dlatego wnosimy o usunięcie powyższego zapisu i wprowadzenie postanowienia, zgodnie z którym Zamawiającemu nie będzie przysługiwało prawo do odstąpienia od umowy po podpisaniu protokołu odbioru.</w:t>
      </w:r>
    </w:p>
    <w:p w14:paraId="36B87B5E" w14:textId="6876199A" w:rsidR="004A4674" w:rsidRPr="00B96CE0" w:rsidRDefault="004A4674" w:rsidP="00B857B2">
      <w:pPr>
        <w:spacing w:after="40"/>
        <w:ind w:left="30" w:right="-72"/>
        <w:jc w:val="both"/>
        <w:rPr>
          <w:b/>
          <w:bCs/>
          <w:sz w:val="22"/>
          <w:szCs w:val="22"/>
        </w:rPr>
      </w:pPr>
      <w:r w:rsidRPr="00B96CE0">
        <w:rPr>
          <w:b/>
          <w:bCs/>
          <w:sz w:val="22"/>
          <w:szCs w:val="22"/>
        </w:rPr>
        <w:lastRenderedPageBreak/>
        <w:t>Stanowisko (wyjaśnienie) Zamawiającego:</w:t>
      </w:r>
      <w:r w:rsidR="005B62DB" w:rsidRPr="00B96CE0">
        <w:rPr>
          <w:b/>
          <w:bCs/>
          <w:sz w:val="22"/>
          <w:szCs w:val="22"/>
        </w:rPr>
        <w:t xml:space="preserve"> </w:t>
      </w:r>
      <w:r w:rsidR="005B62DB" w:rsidRPr="00B96CE0">
        <w:rPr>
          <w:sz w:val="22"/>
          <w:szCs w:val="22"/>
        </w:rPr>
        <w:t>Jak SWZ. z uwagi na fakt, że całość świadc</w:t>
      </w:r>
      <w:r w:rsidR="00B96CE0">
        <w:rPr>
          <w:sz w:val="22"/>
          <w:szCs w:val="22"/>
        </w:rPr>
        <w:t>zenia pienię</w:t>
      </w:r>
      <w:r w:rsidR="005B62DB" w:rsidRPr="00B96CE0">
        <w:rPr>
          <w:sz w:val="22"/>
          <w:szCs w:val="22"/>
        </w:rPr>
        <w:t xml:space="preserve">żnego otrzymywana jest po wdrożeniu Systemu, a prawidłowe działanie Systemu jest powiązane ze świadczeniem usług gwarancyjnych (utrzymania systemu), to bez należytego wsparcia powdrożeniowego, System dla Zamawiającego jest bezużyteczny, stąd skutek odstąpienia ex </w:t>
      </w:r>
      <w:proofErr w:type="spellStart"/>
      <w:r w:rsidR="005B62DB" w:rsidRPr="00B96CE0">
        <w:rPr>
          <w:sz w:val="22"/>
          <w:szCs w:val="22"/>
        </w:rPr>
        <w:t>tunc</w:t>
      </w:r>
      <w:proofErr w:type="spellEnd"/>
      <w:r w:rsidR="005B62DB" w:rsidRPr="00B96CE0">
        <w:rPr>
          <w:sz w:val="22"/>
          <w:szCs w:val="22"/>
        </w:rPr>
        <w:t>, z czego przystępujący do Zamówienia musi sobie zdawać sprawę.</w:t>
      </w:r>
    </w:p>
    <w:p w14:paraId="04FC3F26" w14:textId="77777777" w:rsidR="00B857B2" w:rsidRPr="00B96CE0" w:rsidRDefault="00B857B2" w:rsidP="00B857B2">
      <w:pPr>
        <w:spacing w:before="60" w:after="60"/>
        <w:ind w:left="30" w:right="-72"/>
        <w:jc w:val="both"/>
        <w:rPr>
          <w:b/>
          <w:bCs/>
          <w:sz w:val="22"/>
          <w:szCs w:val="22"/>
        </w:rPr>
      </w:pPr>
    </w:p>
    <w:p w14:paraId="5E618F41" w14:textId="7671C0BE" w:rsidR="004A4674" w:rsidRPr="00B96CE0" w:rsidRDefault="004A4674" w:rsidP="00B857B2">
      <w:pPr>
        <w:spacing w:before="60" w:after="60"/>
        <w:ind w:left="30" w:right="-72"/>
        <w:jc w:val="both"/>
        <w:rPr>
          <w:b/>
          <w:bCs/>
          <w:sz w:val="22"/>
          <w:szCs w:val="22"/>
        </w:rPr>
      </w:pPr>
      <w:r w:rsidRPr="00B96CE0">
        <w:rPr>
          <w:b/>
          <w:bCs/>
          <w:sz w:val="22"/>
          <w:szCs w:val="22"/>
        </w:rPr>
        <w:t>Pytanie nr 48</w:t>
      </w:r>
    </w:p>
    <w:p w14:paraId="2015D941" w14:textId="77777777" w:rsidR="00B857B2" w:rsidRPr="00B96CE0" w:rsidRDefault="00B857B2" w:rsidP="00B857B2">
      <w:pPr>
        <w:tabs>
          <w:tab w:val="left" w:pos="284"/>
        </w:tabs>
        <w:contextualSpacing/>
        <w:jc w:val="both"/>
        <w:rPr>
          <w:sz w:val="22"/>
          <w:szCs w:val="22"/>
        </w:rPr>
      </w:pPr>
      <w:r w:rsidRPr="00B96CE0">
        <w:rPr>
          <w:sz w:val="22"/>
          <w:szCs w:val="22"/>
        </w:rPr>
        <w:t>Dotyczy: Wzór umowy par. 7 Odstąpienie od umowy</w:t>
      </w:r>
    </w:p>
    <w:p w14:paraId="013C5049" w14:textId="77777777" w:rsidR="00B857B2" w:rsidRPr="00B96CE0" w:rsidRDefault="00B857B2" w:rsidP="00B857B2">
      <w:pPr>
        <w:tabs>
          <w:tab w:val="left" w:pos="284"/>
        </w:tabs>
        <w:contextualSpacing/>
        <w:jc w:val="both"/>
        <w:rPr>
          <w:sz w:val="22"/>
          <w:szCs w:val="22"/>
        </w:rPr>
      </w:pPr>
      <w:r w:rsidRPr="00B96CE0">
        <w:rPr>
          <w:sz w:val="22"/>
          <w:szCs w:val="22"/>
        </w:rPr>
        <w:t>Pytanie:</w:t>
      </w:r>
    </w:p>
    <w:p w14:paraId="01E0A071" w14:textId="77777777" w:rsidR="00B857B2" w:rsidRPr="00B96CE0" w:rsidRDefault="00B857B2" w:rsidP="00B857B2">
      <w:pPr>
        <w:jc w:val="both"/>
        <w:rPr>
          <w:sz w:val="22"/>
          <w:szCs w:val="22"/>
        </w:rPr>
      </w:pPr>
      <w:r w:rsidRPr="00B96CE0">
        <w:rPr>
          <w:sz w:val="22"/>
          <w:szCs w:val="22"/>
        </w:rPr>
        <w:t xml:space="preserve">Zgodnie z art. 494 par. 1 Kodeksu Cywilnego, w przypadku odstąpienia od Umowy Strony muszą dokonać stosownego zwrotu świadczeń. Dlatego wnosimy, aby odstąpienie od Umowy miało skutek ex nunc, a nie ex </w:t>
      </w:r>
      <w:proofErr w:type="spellStart"/>
      <w:r w:rsidRPr="00B96CE0">
        <w:rPr>
          <w:sz w:val="22"/>
          <w:szCs w:val="22"/>
        </w:rPr>
        <w:t>tunc</w:t>
      </w:r>
      <w:proofErr w:type="spellEnd"/>
      <w:r w:rsidRPr="00B96CE0">
        <w:rPr>
          <w:sz w:val="22"/>
          <w:szCs w:val="22"/>
        </w:rPr>
        <w:t>, i uwzględnienie tego w umowie, z uwagi na fakt, że w przypadku wdrożenia programu informatycznego problematyczne jest dokonanie zwrotu świadczeń stron (brak możliwości przywrócenia stanu poprzedniego). Prosimy również o uwzględnienie w treści postanowienia, że w przypadku odstąpienia od Umowy, Strony sporządzą odpowiedni protokół inwentaryzacyjny prac i dokonają stosownych rozliczeń.</w:t>
      </w:r>
    </w:p>
    <w:p w14:paraId="191E7AE7" w14:textId="2C93FCA7" w:rsidR="005B62DB" w:rsidRPr="00B96CE0" w:rsidRDefault="004A4674" w:rsidP="005B62DB">
      <w:pPr>
        <w:rPr>
          <w:sz w:val="22"/>
          <w:szCs w:val="22"/>
        </w:rPr>
      </w:pPr>
      <w:r w:rsidRPr="00B96CE0">
        <w:rPr>
          <w:b/>
          <w:bCs/>
          <w:sz w:val="22"/>
          <w:szCs w:val="22"/>
        </w:rPr>
        <w:t>Stanowisko (wyjaśnienie) Zamawiającego:</w:t>
      </w:r>
      <w:r w:rsidR="005B62DB" w:rsidRPr="00B96CE0">
        <w:rPr>
          <w:b/>
          <w:bCs/>
          <w:sz w:val="22"/>
          <w:szCs w:val="22"/>
        </w:rPr>
        <w:t xml:space="preserve"> </w:t>
      </w:r>
      <w:r w:rsidR="005B62DB" w:rsidRPr="00B96CE0">
        <w:rPr>
          <w:sz w:val="22"/>
          <w:szCs w:val="22"/>
        </w:rPr>
        <w:t xml:space="preserve">Jak SWZ. zwrot świadczeń, polegał będzie na zdeinstalowani Systemu i zwrocie licencji.  W przypadku gdyby odstąpienie miało charakter ex nunc, jeśli </w:t>
      </w:r>
      <w:r w:rsidR="00B96CE0" w:rsidRPr="00B96CE0">
        <w:rPr>
          <w:sz w:val="22"/>
          <w:szCs w:val="22"/>
        </w:rPr>
        <w:t>Zamawiający</w:t>
      </w:r>
      <w:r w:rsidR="005B62DB" w:rsidRPr="00B96CE0">
        <w:rPr>
          <w:sz w:val="22"/>
          <w:szCs w:val="22"/>
        </w:rPr>
        <w:t xml:space="preserve"> uzna, że pomimo wsparcia powdrożeniowego, System nadaje się do eksploatacji, strony sporządzą stosowny protokół.</w:t>
      </w:r>
    </w:p>
    <w:p w14:paraId="5FC193BE" w14:textId="415DA844" w:rsidR="004A4674" w:rsidRPr="00B96CE0" w:rsidRDefault="004A4674" w:rsidP="00B857B2">
      <w:pPr>
        <w:spacing w:after="40"/>
        <w:ind w:left="30" w:right="-72"/>
        <w:jc w:val="both"/>
        <w:rPr>
          <w:b/>
          <w:bCs/>
          <w:sz w:val="22"/>
          <w:szCs w:val="22"/>
        </w:rPr>
      </w:pPr>
    </w:p>
    <w:p w14:paraId="57910654" w14:textId="445062C4" w:rsidR="006D4AB3" w:rsidRPr="00B96CE0" w:rsidRDefault="00B96CE0" w:rsidP="00B96CE0">
      <w:pPr>
        <w:spacing w:before="120" w:after="120"/>
        <w:ind w:left="4815" w:firstLine="141"/>
        <w:jc w:val="center"/>
        <w:rPr>
          <w:sz w:val="22"/>
          <w:szCs w:val="22"/>
        </w:rPr>
      </w:pPr>
      <w:r>
        <w:rPr>
          <w:sz w:val="22"/>
          <w:szCs w:val="22"/>
        </w:rPr>
        <w:t>Z poważaniem</w:t>
      </w:r>
    </w:p>
    <w:sectPr w:rsidR="006D4AB3" w:rsidRPr="00B96CE0"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BDD71" w14:textId="77777777" w:rsidR="00906FF5" w:rsidRDefault="00906FF5">
      <w:r>
        <w:separator/>
      </w:r>
    </w:p>
  </w:endnote>
  <w:endnote w:type="continuationSeparator" w:id="0">
    <w:p w14:paraId="240C4074" w14:textId="77777777" w:rsidR="00906FF5" w:rsidRDefault="00906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rlito">
    <w:altName w:val="Calibri"/>
    <w:charset w:val="00"/>
    <w:family w:val="swiss"/>
    <w:pitch w:val="variable"/>
    <w:sig w:usb0="E10002FF" w:usb1="5000ECFF" w:usb2="00000009" w:usb3="00000000" w:csb0="000001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B8ED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A928573" w14:textId="77777777"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D80C7"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B720D86"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4C6723">
      <w:rPr>
        <w:rFonts w:ascii="Arial" w:hAnsi="Arial"/>
        <w:noProof/>
        <w:sz w:val="18"/>
        <w:szCs w:val="24"/>
      </w:rPr>
      <w:t>20</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4C6723">
      <w:rPr>
        <w:rFonts w:ascii="Arial" w:hAnsi="Arial"/>
        <w:noProof/>
        <w:sz w:val="18"/>
        <w:szCs w:val="24"/>
      </w:rPr>
      <w:t>20</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1255B" w14:textId="77777777" w:rsidR="006D4AB3" w:rsidRDefault="006D4AB3">
    <w:pPr>
      <w:pStyle w:val="Stopka"/>
      <w:pBdr>
        <w:bottom w:val="single" w:sz="6" w:space="0" w:color="auto"/>
      </w:pBdr>
      <w:tabs>
        <w:tab w:val="clear" w:pos="4536"/>
        <w:tab w:val="left" w:pos="6237"/>
      </w:tabs>
    </w:pPr>
  </w:p>
  <w:p w14:paraId="16C2BCF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D856AD" w14:textId="77777777" w:rsidR="006D4AB3" w:rsidRDefault="006D4AB3">
    <w:pPr>
      <w:pStyle w:val="Stopka"/>
      <w:tabs>
        <w:tab w:val="clear" w:pos="4536"/>
        <w:tab w:val="left" w:pos="6237"/>
      </w:tabs>
    </w:pPr>
  </w:p>
  <w:p w14:paraId="518209DB" w14:textId="77777777"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E17B5" w14:textId="77777777" w:rsidR="00906FF5" w:rsidRDefault="00906FF5">
      <w:r>
        <w:separator/>
      </w:r>
    </w:p>
  </w:footnote>
  <w:footnote w:type="continuationSeparator" w:id="0">
    <w:p w14:paraId="08652000" w14:textId="77777777" w:rsidR="00906FF5" w:rsidRDefault="00906F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CBF6D" w14:textId="77777777" w:rsidR="001D2D6E" w:rsidRDefault="001D2D6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EE8B4" w14:textId="77777777" w:rsidR="001D2D6E" w:rsidRDefault="001D2D6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05531" w14:textId="77777777" w:rsidR="001D2D6E" w:rsidRDefault="001D2D6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21170"/>
    <w:multiLevelType w:val="hybridMultilevel"/>
    <w:tmpl w:val="4A3EA088"/>
    <w:lvl w:ilvl="0" w:tplc="FFFFFFFF">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 w15:restartNumberingAfterBreak="0">
    <w:nsid w:val="061B7870"/>
    <w:multiLevelType w:val="hybridMultilevel"/>
    <w:tmpl w:val="6FA8FD10"/>
    <w:lvl w:ilvl="0" w:tplc="DE9462C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943A39"/>
    <w:multiLevelType w:val="hybridMultilevel"/>
    <w:tmpl w:val="31922B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F85F11"/>
    <w:multiLevelType w:val="hybridMultilevel"/>
    <w:tmpl w:val="C260679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0645C4C"/>
    <w:multiLevelType w:val="hybridMultilevel"/>
    <w:tmpl w:val="EA0201F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204BAE"/>
    <w:multiLevelType w:val="hybridMultilevel"/>
    <w:tmpl w:val="4C7CB2FC"/>
    <w:lvl w:ilvl="0" w:tplc="0415000F">
      <w:start w:val="1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DA64957"/>
    <w:multiLevelType w:val="hybridMultilevel"/>
    <w:tmpl w:val="4510CE7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49DD5BC5"/>
    <w:multiLevelType w:val="hybridMultilevel"/>
    <w:tmpl w:val="1E1A33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8E61F47"/>
    <w:multiLevelType w:val="hybridMultilevel"/>
    <w:tmpl w:val="884A146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BEB5948"/>
    <w:multiLevelType w:val="hybridMultilevel"/>
    <w:tmpl w:val="0526EF44"/>
    <w:lvl w:ilvl="0" w:tplc="220ECFF8">
      <w:start w:val="1"/>
      <w:numFmt w:val="decimal"/>
      <w:lvlText w:val="%1."/>
      <w:lvlJc w:val="left"/>
      <w:pPr>
        <w:ind w:left="720" w:hanging="36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16"/>
  </w:num>
  <w:num w:numId="3">
    <w:abstractNumId w:val="9"/>
  </w:num>
  <w:num w:numId="4">
    <w:abstractNumId w:val="14"/>
  </w:num>
  <w:num w:numId="5">
    <w:abstractNumId w:val="4"/>
  </w:num>
  <w:num w:numId="6">
    <w:abstractNumId w:val="7"/>
  </w:num>
  <w:num w:numId="7">
    <w:abstractNumId w:val="12"/>
  </w:num>
  <w:num w:numId="8">
    <w:abstractNumId w:val="11"/>
  </w:num>
  <w:num w:numId="9">
    <w:abstractNumId w:val="1"/>
  </w:num>
  <w:num w:numId="10">
    <w:abstractNumId w:val="8"/>
  </w:num>
  <w:num w:numId="11">
    <w:abstractNumId w:val="5"/>
  </w:num>
  <w:num w:numId="12">
    <w:abstractNumId w:val="15"/>
  </w:num>
  <w:num w:numId="13">
    <w:abstractNumId w:val="13"/>
  </w:num>
  <w:num w:numId="14">
    <w:abstractNumId w:val="6"/>
  </w:num>
  <w:num w:numId="15">
    <w:abstractNumId w:val="0"/>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FF5"/>
    <w:rsid w:val="00021030"/>
    <w:rsid w:val="00031374"/>
    <w:rsid w:val="000A1097"/>
    <w:rsid w:val="000A36EC"/>
    <w:rsid w:val="000B1498"/>
    <w:rsid w:val="000C55F0"/>
    <w:rsid w:val="000E2A8F"/>
    <w:rsid w:val="00114FC7"/>
    <w:rsid w:val="0012774F"/>
    <w:rsid w:val="00144B7A"/>
    <w:rsid w:val="00180C6E"/>
    <w:rsid w:val="001D2D6E"/>
    <w:rsid w:val="0029606A"/>
    <w:rsid w:val="00407566"/>
    <w:rsid w:val="00413081"/>
    <w:rsid w:val="00462BC2"/>
    <w:rsid w:val="00475099"/>
    <w:rsid w:val="004848F3"/>
    <w:rsid w:val="004921B2"/>
    <w:rsid w:val="004A4674"/>
    <w:rsid w:val="004A75F2"/>
    <w:rsid w:val="004C6723"/>
    <w:rsid w:val="004E4B64"/>
    <w:rsid w:val="00511066"/>
    <w:rsid w:val="005144A9"/>
    <w:rsid w:val="00520165"/>
    <w:rsid w:val="005738A0"/>
    <w:rsid w:val="005827C4"/>
    <w:rsid w:val="005B1B08"/>
    <w:rsid w:val="005B62DB"/>
    <w:rsid w:val="00632C3C"/>
    <w:rsid w:val="00662BDB"/>
    <w:rsid w:val="006A5DF1"/>
    <w:rsid w:val="006B7198"/>
    <w:rsid w:val="006D4AB3"/>
    <w:rsid w:val="006F3B81"/>
    <w:rsid w:val="007D7198"/>
    <w:rsid w:val="00843A88"/>
    <w:rsid w:val="00864A4B"/>
    <w:rsid w:val="00870F9F"/>
    <w:rsid w:val="008804B6"/>
    <w:rsid w:val="00897AB0"/>
    <w:rsid w:val="008A3553"/>
    <w:rsid w:val="00906FF5"/>
    <w:rsid w:val="00A341AF"/>
    <w:rsid w:val="00A905AC"/>
    <w:rsid w:val="00B05883"/>
    <w:rsid w:val="00B857B2"/>
    <w:rsid w:val="00B96CE0"/>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ED0061"/>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5E745C"/>
  <w15:chartTrackingRefBased/>
  <w15:docId w15:val="{94252ECA-EFE2-48C1-9987-74F3F36A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uiPriority w:val="1"/>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aliases w:val="Znak Znak Znak Znak Znak,Znak Znak Znak Znak Znak Znak1,Znak Znak Znak Znak Znak2,Znak Znak Znak Znak1,Znak Znak Znak1,Znak Znak Znak Znak Znak Znak Znak Znak Znak Znak Znak Znak,Znak Znak Znak Znak Znak Znak Znak"/>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aliases w:val="Znak Znak Znak Znak Znak Znak,Znak Znak Znak Znak Znak Znak1 Znak,Znak Znak Znak Znak Znak2 Znak,Znak Znak Znak Znak1 Znak,Znak Znak Znak1 Znak,Znak Znak Znak Znak Znak Znak Znak Znak Znak Znak Znak Znak Znak"/>
    <w:basedOn w:val="Domylnaczcionkaakapitu"/>
    <w:link w:val="Stopka"/>
    <w:uiPriority w:val="99"/>
    <w:rsid w:val="004A4674"/>
  </w:style>
  <w:style w:type="paragraph" w:customStyle="1" w:styleId="Default">
    <w:name w:val="Default"/>
    <w:rsid w:val="004A4674"/>
    <w:pPr>
      <w:autoSpaceDE w:val="0"/>
      <w:autoSpaceDN w:val="0"/>
      <w:adjustRightInd w:val="0"/>
    </w:pPr>
    <w:rPr>
      <w:rFonts w:ascii="Century Gothic" w:eastAsia="Calibri" w:hAnsi="Century Gothic" w:cs="Century Gothic"/>
      <w:color w:val="000000"/>
      <w:sz w:val="24"/>
      <w:szCs w:val="24"/>
    </w:rPr>
  </w:style>
  <w:style w:type="paragraph" w:customStyle="1" w:styleId="BOStekst">
    <w:name w:val="BOS tekst"/>
    <w:basedOn w:val="Normalny"/>
    <w:link w:val="BOStekstZnak"/>
    <w:qFormat/>
    <w:rsid w:val="004A4674"/>
    <w:pPr>
      <w:spacing w:after="120" w:line="300" w:lineRule="auto"/>
      <w:jc w:val="both"/>
    </w:pPr>
    <w:rPr>
      <w:rFonts w:ascii="Century Gothic" w:hAnsi="Century Gothic"/>
      <w:color w:val="222A35" w:themeColor="text2" w:themeShade="80"/>
      <w:szCs w:val="24"/>
    </w:rPr>
  </w:style>
  <w:style w:type="character" w:customStyle="1" w:styleId="BOStekstZnak">
    <w:name w:val="BOS tekst Znak"/>
    <w:basedOn w:val="Domylnaczcionkaakapitu"/>
    <w:link w:val="BOStekst"/>
    <w:rsid w:val="004A4674"/>
    <w:rPr>
      <w:rFonts w:ascii="Century Gothic" w:hAnsi="Century Gothic"/>
      <w:color w:val="222A35" w:themeColor="text2" w:themeShade="80"/>
      <w:szCs w:val="24"/>
    </w:rPr>
  </w:style>
  <w:style w:type="paragraph" w:styleId="Akapitzlist">
    <w:name w:val="List Paragraph"/>
    <w:aliases w:val="L1,Numerowanie,2 heading,A_wyliczenie,K-P_odwolanie,Akapit z listą5,maz_wyliczenie,opis dzialania,sw tekst,normalny tekst,Akapit z listą BS,lp1,Preambuła,Colorful Shading - Accent 31,Light List - Accent 51,Bulleted list,List Paragraph,b1"/>
    <w:basedOn w:val="Normalny"/>
    <w:link w:val="AkapitzlistZnak"/>
    <w:uiPriority w:val="34"/>
    <w:qFormat/>
    <w:rsid w:val="004A4674"/>
    <w:pPr>
      <w:widowControl w:val="0"/>
      <w:autoSpaceDE w:val="0"/>
      <w:autoSpaceDN w:val="0"/>
      <w:ind w:left="131"/>
    </w:pPr>
    <w:rPr>
      <w:rFonts w:ascii="Carlito" w:eastAsia="Carlito" w:hAnsi="Carlito" w:cs="Carlito"/>
      <w:sz w:val="22"/>
      <w:szCs w:val="22"/>
      <w:lang w:eastAsia="en-US"/>
    </w:rPr>
  </w:style>
  <w:style w:type="character" w:customStyle="1" w:styleId="AkapitzlistZnak">
    <w:name w:val="Akapit z listą Znak"/>
    <w:aliases w:val="L1 Znak,Numerowanie Znak,2 heading Znak,A_wyliczenie Znak,K-P_odwolanie Znak,Akapit z listą5 Znak,maz_wyliczenie Znak,opis dzialania Znak,sw tekst Znak,normalny tekst Znak,Akapit z listą BS Znak,lp1 Znak,Preambuła Znak,b1 Znak"/>
    <w:basedOn w:val="Domylnaczcionkaakapitu"/>
    <w:link w:val="Akapitzlist"/>
    <w:uiPriority w:val="34"/>
    <w:qFormat/>
    <w:rsid w:val="004A4674"/>
    <w:rPr>
      <w:rFonts w:ascii="Carlito" w:eastAsia="Carlito" w:hAnsi="Carlito" w:cs="Carli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93</TotalTime>
  <Pages>20</Pages>
  <Words>7506</Words>
  <Characters>48560</Characters>
  <Application>Microsoft Office Word</Application>
  <DocSecurity>0</DocSecurity>
  <Lines>404</Lines>
  <Paragraphs>111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Zaopatrzenie</cp:lastModifiedBy>
  <cp:revision>9</cp:revision>
  <cp:lastPrinted>2001-02-10T14:28:00Z</cp:lastPrinted>
  <dcterms:created xsi:type="dcterms:W3CDTF">2024-06-28T08:05:00Z</dcterms:created>
  <dcterms:modified xsi:type="dcterms:W3CDTF">2024-06-28T11:07:00Z</dcterms:modified>
</cp:coreProperties>
</file>