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421775" w14:textId="0506DF92" w:rsidR="009432A1" w:rsidRPr="000209D2" w:rsidRDefault="00E117D7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0209D2">
        <w:rPr>
          <w:rFonts w:ascii="Arial Narrow" w:hAnsi="Arial Narrow" w:cs="Arial"/>
          <w:sz w:val="24"/>
          <w:szCs w:val="24"/>
        </w:rPr>
        <w:t>Bydgoszcz</w:t>
      </w:r>
      <w:r w:rsidR="009432A1" w:rsidRPr="000209D2">
        <w:rPr>
          <w:rFonts w:ascii="Arial Narrow" w:hAnsi="Arial Narrow" w:cs="Arial"/>
          <w:sz w:val="24"/>
          <w:szCs w:val="24"/>
        </w:rPr>
        <w:t xml:space="preserve"> dnia: </w:t>
      </w:r>
      <w:r w:rsidRPr="000209D2">
        <w:rPr>
          <w:rFonts w:ascii="Arial Narrow" w:hAnsi="Arial Narrow" w:cs="Arial"/>
          <w:sz w:val="24"/>
          <w:szCs w:val="24"/>
        </w:rPr>
        <w:t>2024-06-2</w:t>
      </w:r>
      <w:r w:rsidR="000209D2">
        <w:rPr>
          <w:rFonts w:ascii="Arial Narrow" w:hAnsi="Arial Narrow" w:cs="Arial"/>
          <w:sz w:val="24"/>
          <w:szCs w:val="24"/>
        </w:rPr>
        <w:t>8</w:t>
      </w:r>
    </w:p>
    <w:p w14:paraId="4D8AC4C3" w14:textId="77777777" w:rsidR="009432A1" w:rsidRPr="000209D2" w:rsidRDefault="00E117D7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0209D2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5FAB3DD6" w14:textId="77777777" w:rsidR="009432A1" w:rsidRPr="000209D2" w:rsidRDefault="00E117D7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0209D2">
        <w:rPr>
          <w:rFonts w:ascii="Arial Narrow" w:hAnsi="Arial Narrow" w:cs="Arial"/>
          <w:sz w:val="24"/>
          <w:szCs w:val="24"/>
        </w:rPr>
        <w:t>Powstańców Warszawy</w:t>
      </w:r>
      <w:r w:rsidR="009432A1" w:rsidRPr="000209D2">
        <w:rPr>
          <w:rFonts w:ascii="Arial Narrow" w:hAnsi="Arial Narrow" w:cs="Arial"/>
          <w:sz w:val="24"/>
          <w:szCs w:val="24"/>
        </w:rPr>
        <w:t xml:space="preserve"> </w:t>
      </w:r>
      <w:r w:rsidRPr="000209D2">
        <w:rPr>
          <w:rFonts w:ascii="Arial Narrow" w:hAnsi="Arial Narrow" w:cs="Arial"/>
          <w:sz w:val="24"/>
          <w:szCs w:val="24"/>
        </w:rPr>
        <w:t>5</w:t>
      </w:r>
    </w:p>
    <w:p w14:paraId="47702225" w14:textId="77777777" w:rsidR="009432A1" w:rsidRPr="000209D2" w:rsidRDefault="00E117D7" w:rsidP="009432A1">
      <w:pPr>
        <w:rPr>
          <w:rFonts w:ascii="Arial Narrow" w:hAnsi="Arial Narrow" w:cs="Arial"/>
          <w:sz w:val="24"/>
          <w:szCs w:val="24"/>
        </w:rPr>
      </w:pPr>
      <w:r w:rsidRPr="000209D2">
        <w:rPr>
          <w:rFonts w:ascii="Arial Narrow" w:hAnsi="Arial Narrow" w:cs="Arial"/>
          <w:sz w:val="24"/>
          <w:szCs w:val="24"/>
        </w:rPr>
        <w:t>85-681</w:t>
      </w:r>
      <w:r w:rsidR="009432A1" w:rsidRPr="000209D2">
        <w:rPr>
          <w:rFonts w:ascii="Arial Narrow" w:hAnsi="Arial Narrow" w:cs="Arial"/>
          <w:sz w:val="24"/>
          <w:szCs w:val="24"/>
        </w:rPr>
        <w:t xml:space="preserve"> </w:t>
      </w:r>
      <w:r w:rsidRPr="000209D2">
        <w:rPr>
          <w:rFonts w:ascii="Arial Narrow" w:hAnsi="Arial Narrow" w:cs="Arial"/>
          <w:sz w:val="24"/>
          <w:szCs w:val="24"/>
        </w:rPr>
        <w:t>Bydgoszcz</w:t>
      </w:r>
    </w:p>
    <w:p w14:paraId="33DAB265" w14:textId="77777777" w:rsidR="009432A1" w:rsidRPr="000209D2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0209D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67FA9512" w14:textId="77777777" w:rsidR="009432A1" w:rsidRPr="000209D2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0209D2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0209D2" w14:paraId="51CFBD03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35BF37" w14:textId="77777777" w:rsidR="009432A1" w:rsidRPr="000209D2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0209D2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FF55522" w14:textId="77777777" w:rsidR="009432A1" w:rsidRPr="000209D2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0209D2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2992F6C1" w14:textId="77777777" w:rsidR="00A80738" w:rsidRPr="000209D2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0209D2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06111BB7" w14:textId="77777777" w:rsidR="009432A1" w:rsidRPr="000209D2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0209D2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0209D2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0209D2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0209D2" w14:paraId="7FEB190F" w14:textId="77777777" w:rsidTr="00A652DF">
        <w:tc>
          <w:tcPr>
            <w:tcW w:w="2269" w:type="dxa"/>
            <w:shd w:val="clear" w:color="auto" w:fill="auto"/>
          </w:tcPr>
          <w:p w14:paraId="5960E789" w14:textId="77777777" w:rsidR="009432A1" w:rsidRPr="000209D2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209D2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59F6B7A" w14:textId="77777777" w:rsidR="009432A1" w:rsidRPr="000209D2" w:rsidRDefault="00E117D7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209D2">
              <w:rPr>
                <w:rFonts w:ascii="Arial Narrow" w:hAnsi="Arial Narrow" w:cs="Arial"/>
                <w:bCs/>
                <w:sz w:val="24"/>
                <w:szCs w:val="24"/>
              </w:rPr>
              <w:t>Wykonanie przeglądów okresowych urządzeń automatycznych</w:t>
            </w:r>
            <w:r w:rsidR="009432A1" w:rsidRPr="000209D2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E117D7" w:rsidRPr="000209D2" w14:paraId="481EEDCF" w14:textId="77777777" w:rsidTr="00A82B15">
        <w:tc>
          <w:tcPr>
            <w:tcW w:w="2269" w:type="dxa"/>
            <w:shd w:val="clear" w:color="auto" w:fill="auto"/>
          </w:tcPr>
          <w:p w14:paraId="792D4A75" w14:textId="77777777" w:rsidR="00E117D7" w:rsidRPr="000209D2" w:rsidRDefault="00E117D7" w:rsidP="00A82B1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209D2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98E6E00" w14:textId="77777777" w:rsidR="00E117D7" w:rsidRPr="000209D2" w:rsidRDefault="00E117D7" w:rsidP="00A82B1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209D2">
              <w:rPr>
                <w:rFonts w:ascii="Arial Narrow" w:hAnsi="Arial Narrow" w:cs="Arial"/>
                <w:bCs/>
                <w:sz w:val="24"/>
                <w:szCs w:val="24"/>
              </w:rPr>
              <w:t>83/2024</w:t>
            </w:r>
          </w:p>
        </w:tc>
      </w:tr>
    </w:tbl>
    <w:p w14:paraId="6596090C" w14:textId="77777777" w:rsidR="00890B92" w:rsidRPr="000209D2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209D2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0209D2">
        <w:rPr>
          <w:rFonts w:ascii="Arial Narrow" w:hAnsi="Arial Narrow" w:cs="Arial"/>
          <w:sz w:val="24"/>
          <w:szCs w:val="24"/>
        </w:rPr>
        <w:t>22</w:t>
      </w:r>
      <w:r w:rsidR="0043158A" w:rsidRPr="000209D2">
        <w:rPr>
          <w:rFonts w:ascii="Arial Narrow" w:hAnsi="Arial Narrow" w:cs="Arial"/>
          <w:sz w:val="24"/>
          <w:szCs w:val="24"/>
        </w:rPr>
        <w:t>2</w:t>
      </w:r>
      <w:r w:rsidRPr="000209D2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0209D2">
        <w:rPr>
          <w:rFonts w:ascii="Arial Narrow" w:hAnsi="Arial Narrow" w:cs="Arial"/>
          <w:sz w:val="24"/>
          <w:szCs w:val="24"/>
        </w:rPr>
        <w:t>4</w:t>
      </w:r>
      <w:r w:rsidRPr="000209D2">
        <w:rPr>
          <w:rFonts w:ascii="Arial Narrow" w:hAnsi="Arial Narrow" w:cs="Arial"/>
          <w:sz w:val="24"/>
          <w:szCs w:val="24"/>
        </w:rPr>
        <w:t xml:space="preserve"> </w:t>
      </w:r>
      <w:r w:rsidR="00890B92" w:rsidRPr="000209D2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0209D2">
        <w:rPr>
          <w:rFonts w:ascii="Arial Narrow" w:hAnsi="Arial Narrow" w:cs="Arial"/>
          <w:sz w:val="24"/>
          <w:szCs w:val="24"/>
        </w:rPr>
        <w:t xml:space="preserve"> </w:t>
      </w:r>
      <w:r w:rsidR="00E117D7" w:rsidRPr="000209D2">
        <w:rPr>
          <w:rFonts w:ascii="Arial Narrow" w:hAnsi="Arial Narrow" w:cs="Arial"/>
          <w:sz w:val="24"/>
          <w:szCs w:val="24"/>
        </w:rPr>
        <w:t>(</w:t>
      </w:r>
      <w:proofErr w:type="spellStart"/>
      <w:r w:rsidR="00E117D7" w:rsidRPr="000209D2">
        <w:rPr>
          <w:rFonts w:ascii="Arial Narrow" w:hAnsi="Arial Narrow" w:cs="Arial"/>
          <w:sz w:val="24"/>
          <w:szCs w:val="24"/>
        </w:rPr>
        <w:t>t.j</w:t>
      </w:r>
      <w:proofErr w:type="spellEnd"/>
      <w:r w:rsidR="00E117D7" w:rsidRPr="000209D2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0209D2">
        <w:rPr>
          <w:rFonts w:ascii="Arial Narrow" w:hAnsi="Arial Narrow" w:cs="Arial"/>
          <w:sz w:val="24"/>
          <w:szCs w:val="24"/>
        </w:rPr>
        <w:t xml:space="preserve"> </w:t>
      </w:r>
      <w:r w:rsidR="00890B92" w:rsidRPr="000209D2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14:paraId="47E5EBF3" w14:textId="77777777" w:rsidR="0069085C" w:rsidRDefault="00E117D7" w:rsidP="00A80738">
      <w:pPr>
        <w:spacing w:before="120" w:after="120"/>
        <w:jc w:val="both"/>
        <w:rPr>
          <w:rFonts w:ascii="Arial Narrow" w:hAnsi="Arial Narrow" w:cs="Arial"/>
          <w:sz w:val="24"/>
          <w:szCs w:val="24"/>
        </w:rPr>
      </w:pPr>
      <w:r w:rsidRPr="000209D2">
        <w:rPr>
          <w:rFonts w:ascii="Arial Narrow" w:hAnsi="Arial Narrow" w:cs="Arial"/>
          <w:b/>
          <w:sz w:val="24"/>
          <w:szCs w:val="24"/>
        </w:rPr>
        <w:t>153 184.14</w:t>
      </w:r>
      <w:r w:rsidR="00890B92" w:rsidRPr="000209D2">
        <w:rPr>
          <w:rFonts w:ascii="Arial Narrow" w:hAnsi="Arial Narrow" w:cs="Arial"/>
          <w:sz w:val="24"/>
          <w:szCs w:val="24"/>
        </w:rPr>
        <w:t xml:space="preserve"> zł brutto.</w:t>
      </w:r>
    </w:p>
    <w:p w14:paraId="7D3225D2" w14:textId="77777777" w:rsidR="000209D2" w:rsidRDefault="000209D2" w:rsidP="00A80738">
      <w:pPr>
        <w:spacing w:before="120" w:after="120"/>
        <w:jc w:val="both"/>
        <w:rPr>
          <w:rFonts w:ascii="Arial Narrow" w:hAnsi="Arial Narrow" w:cs="Arial"/>
          <w:sz w:val="24"/>
          <w:szCs w:val="24"/>
        </w:rPr>
      </w:pPr>
    </w:p>
    <w:p w14:paraId="768FCC7A" w14:textId="77777777" w:rsidR="000209D2" w:rsidRDefault="000209D2" w:rsidP="00A80738">
      <w:pPr>
        <w:spacing w:before="120" w:after="120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Na powyższą kwotę składa się kwota przeznaczona:</w:t>
      </w:r>
    </w:p>
    <w:p w14:paraId="31B7BD34" w14:textId="4A1089AD" w:rsidR="000209D2" w:rsidRDefault="000209D2" w:rsidP="00A80738">
      <w:pPr>
        <w:spacing w:before="120" w:after="120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na przeglądy: 89 224,18 zł brutto;</w:t>
      </w:r>
    </w:p>
    <w:p w14:paraId="5CC9E9F1" w14:textId="08591847" w:rsidR="000209D2" w:rsidRDefault="000209D2" w:rsidP="00A80738">
      <w:pPr>
        <w:spacing w:before="120" w:after="120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na naprawy: 63 959,96 zł brutto.</w:t>
      </w:r>
    </w:p>
    <w:p w14:paraId="416276FE" w14:textId="77777777" w:rsidR="000209D2" w:rsidRDefault="000209D2" w:rsidP="00A80738">
      <w:pPr>
        <w:spacing w:before="120" w:after="120"/>
        <w:jc w:val="both"/>
        <w:rPr>
          <w:rFonts w:ascii="Arial Narrow" w:hAnsi="Arial Narrow" w:cs="Arial"/>
          <w:sz w:val="24"/>
          <w:szCs w:val="24"/>
        </w:rPr>
      </w:pPr>
    </w:p>
    <w:p w14:paraId="1DE98480" w14:textId="1EB1E3D4" w:rsidR="000209D2" w:rsidRPr="000209D2" w:rsidRDefault="000209D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5ED34206" w14:textId="77777777" w:rsidR="00A80738" w:rsidRPr="000209D2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0209D2">
        <w:rPr>
          <w:rFonts w:ascii="Arial Narrow" w:hAnsi="Arial Narrow" w:cs="Arial"/>
          <w:i/>
          <w:szCs w:val="24"/>
        </w:rPr>
        <w:t>Zamawiający</w:t>
      </w:r>
    </w:p>
    <w:p w14:paraId="4041D688" w14:textId="77777777" w:rsidR="000209D2" w:rsidRDefault="000209D2" w:rsidP="000209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B972EB6" w14:textId="77777777" w:rsidR="000209D2" w:rsidRDefault="000209D2" w:rsidP="000209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1873D8A" w14:textId="77777777" w:rsidR="000209D2" w:rsidRDefault="000209D2" w:rsidP="000209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D2BF3A0" w14:textId="77777777" w:rsidR="000209D2" w:rsidRDefault="000209D2" w:rsidP="000209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7CFD067" w14:textId="77777777" w:rsidR="000209D2" w:rsidRDefault="000209D2" w:rsidP="000209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D7280D4" w14:textId="4A2E2860" w:rsidR="000209D2" w:rsidRPr="000605ED" w:rsidRDefault="000209D2" w:rsidP="000209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 xml:space="preserve">1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3CC53077" w14:textId="77777777" w:rsidR="000209D2" w:rsidRPr="000605ED" w:rsidRDefault="000209D2" w:rsidP="000209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 a/a SZPubl. 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10wsk.mil.pl i platforma: e-propublico.pl</w:t>
      </w:r>
    </w:p>
    <w:p w14:paraId="73E10AD6" w14:textId="02C298EF" w:rsidR="000209D2" w:rsidRPr="000605ED" w:rsidRDefault="000209D2" w:rsidP="000209D2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</w:t>
      </w:r>
      <w:r w:rsidRPr="0038191D">
        <w:rPr>
          <w:rFonts w:ascii="Arial Narrow" w:hAnsi="Arial Narrow"/>
          <w:sz w:val="14"/>
          <w:szCs w:val="16"/>
        </w:rPr>
        <w:t xml:space="preserve"> </w:t>
      </w:r>
      <w:r w:rsidR="006D65FB" w:rsidRPr="00A50A7C">
        <w:rPr>
          <w:rFonts w:ascii="Arial Narrow" w:hAnsi="Arial Narrow" w:cs="Arial"/>
          <w:i/>
          <w:sz w:val="18"/>
          <w:szCs w:val="18"/>
        </w:rPr>
        <w:t xml:space="preserve">Barbara </w:t>
      </w:r>
      <w:proofErr w:type="spellStart"/>
      <w:r w:rsidR="006D65FB" w:rsidRPr="00A50A7C">
        <w:rPr>
          <w:rFonts w:ascii="Arial Narrow" w:hAnsi="Arial Narrow" w:cs="Arial"/>
          <w:i/>
          <w:sz w:val="18"/>
          <w:szCs w:val="18"/>
        </w:rPr>
        <w:t>Choroszyńska</w:t>
      </w:r>
      <w:proofErr w:type="spellEnd"/>
      <w:r w:rsidR="006D65FB" w:rsidRPr="00A50A7C">
        <w:rPr>
          <w:rFonts w:ascii="Arial Narrow" w:hAnsi="Arial Narrow" w:cs="Arial"/>
          <w:i/>
          <w:sz w:val="18"/>
          <w:szCs w:val="18"/>
        </w:rPr>
        <w:t xml:space="preserve"> - tel. 261 417 449, e-mail: barbara.choroszynska@10wsk.mil.pl</w:t>
      </w:r>
    </w:p>
    <w:p w14:paraId="1B69AA22" w14:textId="57496D52" w:rsidR="000209D2" w:rsidRPr="000605ED" w:rsidRDefault="000209D2" w:rsidP="000209D2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28.06.2024 r.</w:t>
      </w:r>
    </w:p>
    <w:p w14:paraId="6998C448" w14:textId="3FB08D87" w:rsidR="00C236D3" w:rsidRPr="000209D2" w:rsidRDefault="00C236D3" w:rsidP="00173B20">
      <w:pPr>
        <w:jc w:val="right"/>
        <w:rPr>
          <w:rFonts w:ascii="Arial Narrow" w:hAnsi="Arial Narrow" w:cs="Arial"/>
          <w:sz w:val="22"/>
          <w:szCs w:val="22"/>
        </w:rPr>
      </w:pPr>
    </w:p>
    <w:sectPr w:rsidR="00C236D3" w:rsidRPr="000209D2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4CF7BB" w14:textId="77777777" w:rsidR="00CF4F01" w:rsidRDefault="00CF4F01">
      <w:r>
        <w:separator/>
      </w:r>
    </w:p>
  </w:endnote>
  <w:endnote w:type="continuationSeparator" w:id="0">
    <w:p w14:paraId="6C514D58" w14:textId="77777777" w:rsidR="00CF4F01" w:rsidRDefault="00CF4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B374B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90F85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526DA2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544BAAB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F10F0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D93FA8" w14:textId="77777777" w:rsidR="009F189D" w:rsidRDefault="009F189D">
    <w:pPr>
      <w:pStyle w:val="Stopka"/>
      <w:tabs>
        <w:tab w:val="clear" w:pos="4536"/>
      </w:tabs>
      <w:jc w:val="center"/>
    </w:pPr>
  </w:p>
  <w:p w14:paraId="4B6BBC8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9517E6" w14:textId="77777777" w:rsidR="00CF4F01" w:rsidRDefault="00CF4F01">
      <w:r>
        <w:separator/>
      </w:r>
    </w:p>
  </w:footnote>
  <w:footnote w:type="continuationSeparator" w:id="0">
    <w:p w14:paraId="047FF3E0" w14:textId="77777777" w:rsidR="00CF4F01" w:rsidRDefault="00CF4F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A4E2E8" w14:textId="77777777" w:rsidR="00E117D7" w:rsidRDefault="00E117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6F3B8" w14:textId="77777777" w:rsidR="00E117D7" w:rsidRDefault="00E117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84666D" w14:textId="77777777" w:rsidR="00E117D7" w:rsidRDefault="00E117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4F01"/>
    <w:rsid w:val="00007727"/>
    <w:rsid w:val="00017720"/>
    <w:rsid w:val="000209D2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C77AE"/>
    <w:rsid w:val="006D65FB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CF4F01"/>
    <w:rsid w:val="00D7128F"/>
    <w:rsid w:val="00E117D7"/>
    <w:rsid w:val="00E974D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EBFDED"/>
  <w15:chartTrackingRefBased/>
  <w15:docId w15:val="{15737872-90D1-4AC9-A415-4C6780E75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209D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209D2"/>
    <w:rPr>
      <w:b/>
      <w:bCs/>
    </w:rPr>
  </w:style>
  <w:style w:type="character" w:styleId="Hipercze">
    <w:name w:val="Hyperlink"/>
    <w:uiPriority w:val="99"/>
    <w:unhideWhenUsed/>
    <w:rsid w:val="000209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2024-06-25T07:33:00Z</dcterms:created>
  <dcterms:modified xsi:type="dcterms:W3CDTF">2024-06-28T04:50:00Z</dcterms:modified>
</cp:coreProperties>
</file>