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5A1F75" w:rsidRDefault="007C332E" w:rsidP="005A1F75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5A1F75">
        <w:rPr>
          <w:rFonts w:ascii="Arial" w:hAnsi="Arial" w:cs="Arial"/>
        </w:rPr>
        <w:t>Częstochowa</w:t>
      </w:r>
      <w:r w:rsidR="00B36EDA" w:rsidRPr="005A1F75">
        <w:rPr>
          <w:rFonts w:ascii="Arial" w:hAnsi="Arial" w:cs="Arial"/>
        </w:rPr>
        <w:t xml:space="preserve"> dnia: </w:t>
      </w:r>
      <w:r w:rsidR="005A1F75">
        <w:rPr>
          <w:rFonts w:ascii="Arial" w:hAnsi="Arial" w:cs="Arial"/>
        </w:rPr>
        <w:t>2024-06-27</w:t>
      </w:r>
    </w:p>
    <w:p w:rsidR="00B36EDA" w:rsidRPr="005A1F75" w:rsidRDefault="007C332E" w:rsidP="005A1F75">
      <w:pPr>
        <w:spacing w:line="360" w:lineRule="auto"/>
        <w:ind w:right="3969"/>
        <w:rPr>
          <w:rFonts w:ascii="Arial" w:hAnsi="Arial" w:cs="Arial"/>
          <w:b/>
          <w:bCs/>
        </w:rPr>
      </w:pPr>
      <w:r w:rsidRPr="005A1F75">
        <w:rPr>
          <w:rFonts w:ascii="Arial" w:hAnsi="Arial" w:cs="Arial"/>
          <w:b/>
          <w:bCs/>
        </w:rPr>
        <w:t>Politechnika Częstochowska</w:t>
      </w:r>
    </w:p>
    <w:p w:rsidR="00B36EDA" w:rsidRPr="005A1F75" w:rsidRDefault="007C332E" w:rsidP="005A1F75">
      <w:pPr>
        <w:spacing w:line="360" w:lineRule="auto"/>
        <w:ind w:right="3969"/>
        <w:rPr>
          <w:rFonts w:ascii="Arial" w:hAnsi="Arial" w:cs="Arial"/>
        </w:rPr>
      </w:pPr>
      <w:r w:rsidRPr="005A1F75">
        <w:rPr>
          <w:rFonts w:ascii="Arial" w:hAnsi="Arial" w:cs="Arial"/>
        </w:rPr>
        <w:t>Dąbrowskiego</w:t>
      </w:r>
      <w:r w:rsidR="00B36EDA" w:rsidRPr="005A1F75">
        <w:rPr>
          <w:rFonts w:ascii="Arial" w:hAnsi="Arial" w:cs="Arial"/>
        </w:rPr>
        <w:t xml:space="preserve"> </w:t>
      </w:r>
      <w:r w:rsidRPr="005A1F75">
        <w:rPr>
          <w:rFonts w:ascii="Arial" w:hAnsi="Arial" w:cs="Arial"/>
        </w:rPr>
        <w:t>69</w:t>
      </w:r>
    </w:p>
    <w:p w:rsidR="00B36EDA" w:rsidRPr="005A1F75" w:rsidRDefault="007C332E" w:rsidP="005A1F75">
      <w:pPr>
        <w:spacing w:line="360" w:lineRule="auto"/>
        <w:ind w:right="3969"/>
        <w:rPr>
          <w:rFonts w:ascii="Arial" w:hAnsi="Arial" w:cs="Arial"/>
        </w:rPr>
      </w:pPr>
      <w:r w:rsidRPr="005A1F75">
        <w:rPr>
          <w:rFonts w:ascii="Arial" w:hAnsi="Arial" w:cs="Arial"/>
        </w:rPr>
        <w:t>42-201</w:t>
      </w:r>
      <w:r w:rsidR="00B36EDA" w:rsidRPr="005A1F75">
        <w:rPr>
          <w:rFonts w:ascii="Arial" w:hAnsi="Arial" w:cs="Arial"/>
        </w:rPr>
        <w:t xml:space="preserve"> </w:t>
      </w:r>
      <w:r w:rsidRPr="005A1F75">
        <w:rPr>
          <w:rFonts w:ascii="Arial" w:hAnsi="Arial" w:cs="Arial"/>
        </w:rPr>
        <w:t>Częstochowa</w:t>
      </w:r>
    </w:p>
    <w:p w:rsidR="00B36EDA" w:rsidRPr="005A1F75" w:rsidRDefault="00B36EDA" w:rsidP="005A1F75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A1F75" w:rsidTr="00B36EDA">
        <w:tc>
          <w:tcPr>
            <w:tcW w:w="9923" w:type="dxa"/>
            <w:shd w:val="clear" w:color="auto" w:fill="F2F2F2"/>
            <w:hideMark/>
          </w:tcPr>
          <w:p w:rsidR="00B36EDA" w:rsidRPr="005A1F75" w:rsidRDefault="00B36EDA" w:rsidP="005A1F7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5A1F7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Default="00B36EDA" w:rsidP="005A1F7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5A1F7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:rsidR="005A1F75" w:rsidRPr="005A1F75" w:rsidRDefault="005A1F75" w:rsidP="005A1F7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na zadanie nr 2,3,4,7 i 8</w:t>
            </w:r>
          </w:p>
        </w:tc>
      </w:tr>
    </w:tbl>
    <w:p w:rsidR="00B36EDA" w:rsidRPr="005A1F75" w:rsidRDefault="00B36EDA" w:rsidP="005A1F75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5A1F75" w:rsidRDefault="00B36EDA" w:rsidP="005A1F7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5A1F75">
        <w:rPr>
          <w:rFonts w:ascii="Arial" w:eastAsia="Calibri" w:hAnsi="Arial" w:cs="Arial"/>
          <w:lang w:eastAsia="en-US"/>
        </w:rPr>
        <w:t xml:space="preserve">Dotyczy </w:t>
      </w:r>
      <w:r w:rsidRPr="005A1F75">
        <w:rPr>
          <w:rFonts w:ascii="Arial" w:hAnsi="Arial" w:cs="Arial"/>
        </w:rPr>
        <w:t>postępowania o udzielenie zamówienia publicznego</w:t>
      </w:r>
      <w:r w:rsidRPr="005A1F75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A1F75" w:rsidTr="00B36EDA">
        <w:tc>
          <w:tcPr>
            <w:tcW w:w="2269" w:type="dxa"/>
            <w:shd w:val="clear" w:color="auto" w:fill="auto"/>
          </w:tcPr>
          <w:p w:rsidR="00B36EDA" w:rsidRPr="005A1F75" w:rsidRDefault="00B36EDA" w:rsidP="005A1F7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A1F75" w:rsidRDefault="007C332E" w:rsidP="005A1F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7C332E" w:rsidRPr="005A1F75" w:rsidTr="00D42E8B">
        <w:tc>
          <w:tcPr>
            <w:tcW w:w="2269" w:type="dxa"/>
            <w:shd w:val="clear" w:color="auto" w:fill="auto"/>
          </w:tcPr>
          <w:p w:rsidR="007C332E" w:rsidRPr="005A1F75" w:rsidRDefault="007C332E" w:rsidP="005A1F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C332E" w:rsidRPr="005A1F75" w:rsidRDefault="007C332E" w:rsidP="005A1F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RK-NZ.261.24.2024.MT</w:t>
            </w:r>
          </w:p>
        </w:tc>
      </w:tr>
    </w:tbl>
    <w:p w:rsidR="00B36EDA" w:rsidRPr="005A1F75" w:rsidRDefault="00B36EDA" w:rsidP="005A1F75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5A1F75" w:rsidRDefault="00B36EDA" w:rsidP="005A1F75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5A1F75">
        <w:rPr>
          <w:rFonts w:ascii="Arial" w:hAnsi="Arial" w:cs="Arial"/>
        </w:rPr>
        <w:t xml:space="preserve">Zamawiający, </w:t>
      </w:r>
      <w:r w:rsidR="007C332E" w:rsidRPr="005A1F75">
        <w:rPr>
          <w:rFonts w:ascii="Arial" w:hAnsi="Arial" w:cs="Arial"/>
          <w:b/>
        </w:rPr>
        <w:t>Politechnika Częstochowska</w:t>
      </w:r>
      <w:r w:rsidRPr="005A1F75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7C332E" w:rsidRPr="005A1F75">
        <w:rPr>
          <w:rFonts w:ascii="Arial" w:hAnsi="Arial" w:cs="Arial"/>
        </w:rPr>
        <w:t>(</w:t>
      </w:r>
      <w:proofErr w:type="spellStart"/>
      <w:r w:rsidR="007C332E" w:rsidRPr="005A1F75">
        <w:rPr>
          <w:rFonts w:ascii="Arial" w:hAnsi="Arial" w:cs="Arial"/>
        </w:rPr>
        <w:t>t.j</w:t>
      </w:r>
      <w:proofErr w:type="spellEnd"/>
      <w:r w:rsidR="007C332E" w:rsidRPr="005A1F75">
        <w:rPr>
          <w:rFonts w:ascii="Arial" w:hAnsi="Arial" w:cs="Arial"/>
        </w:rPr>
        <w:t>. Dz. U. z 2023r. poz. 1605)</w:t>
      </w:r>
      <w:r w:rsidRPr="005A1F75">
        <w:rPr>
          <w:rFonts w:ascii="Arial" w:hAnsi="Arial" w:cs="Arial"/>
        </w:rPr>
        <w:t xml:space="preserve">, zwanej dalej „ustawą </w:t>
      </w:r>
      <w:proofErr w:type="spellStart"/>
      <w:r w:rsidRPr="005A1F75">
        <w:rPr>
          <w:rFonts w:ascii="Arial" w:hAnsi="Arial" w:cs="Arial"/>
        </w:rPr>
        <w:t>Pzp</w:t>
      </w:r>
      <w:proofErr w:type="spellEnd"/>
      <w:r w:rsidRPr="005A1F75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C332E" w:rsidRPr="005A1F75" w:rsidTr="007C3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A1F75">
              <w:rPr>
                <w:rFonts w:ascii="Arial" w:hAnsi="Arial" w:cs="Arial"/>
                <w:b/>
                <w:bCs/>
              </w:rPr>
              <w:t>2</w:t>
            </w:r>
            <w:r w:rsidRPr="005A1F75">
              <w:rPr>
                <w:rFonts w:ascii="Arial" w:hAnsi="Arial" w:cs="Arial"/>
              </w:rPr>
              <w:t xml:space="preserve">: </w:t>
            </w:r>
            <w:r w:rsidRPr="005A1F75">
              <w:rPr>
                <w:rFonts w:ascii="Arial" w:hAnsi="Arial" w:cs="Arial"/>
              </w:rPr>
              <w:t>Dostawa fotela biurowego - rehabilitacyjnego dla Wydziału Elektrycznego</w:t>
            </w:r>
          </w:p>
          <w:p w:rsidR="007C332E" w:rsidRPr="005A1F75" w:rsidRDefault="007C332E" w:rsidP="005A1F7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A1F75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Białostocka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40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</w:p>
          <w:p w:rsidR="007C332E" w:rsidRPr="005A1F75" w:rsidRDefault="007C332E" w:rsidP="005A1F7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42-202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Częstochowa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</w:rPr>
              <w:t xml:space="preserve">za cenę wykonania przedmiotu zamówienia w wysokości </w:t>
            </w:r>
            <w:r w:rsidRPr="005A1F75">
              <w:rPr>
                <w:rFonts w:ascii="Arial" w:hAnsi="Arial" w:cs="Arial"/>
                <w:b/>
              </w:rPr>
              <w:t>2 052.00 zł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  <w:b/>
                <w:bCs/>
              </w:rPr>
              <w:t>brutto</w:t>
            </w:r>
            <w:r w:rsidRPr="005A1F75">
              <w:rPr>
                <w:rFonts w:ascii="Arial" w:hAnsi="Arial" w:cs="Arial"/>
                <w:bCs/>
              </w:rPr>
              <w:t>.</w:t>
            </w:r>
          </w:p>
          <w:p w:rsidR="007C332E" w:rsidRPr="005A1F75" w:rsidRDefault="007C332E" w:rsidP="005A1F7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5A1F75">
              <w:rPr>
                <w:rFonts w:ascii="Arial" w:hAnsi="Arial" w:cs="Arial"/>
                <w:color w:val="000000"/>
              </w:rPr>
              <w:t>:</w:t>
            </w:r>
          </w:p>
          <w:p w:rsidR="007C332E" w:rsidRPr="005A1F75" w:rsidRDefault="007C332E" w:rsidP="005A1F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7C332E" w:rsidRPr="005A1F75" w:rsidTr="007C3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  <w:b/>
                <w:bCs/>
              </w:rPr>
              <w:t xml:space="preserve">Część nr </w:t>
            </w:r>
            <w:r w:rsidRPr="005A1F75">
              <w:rPr>
                <w:rFonts w:ascii="Arial" w:hAnsi="Arial" w:cs="Arial"/>
                <w:b/>
                <w:bCs/>
              </w:rPr>
              <w:t>3</w:t>
            </w:r>
            <w:r w:rsidRPr="005A1F75">
              <w:rPr>
                <w:rFonts w:ascii="Arial" w:hAnsi="Arial" w:cs="Arial"/>
              </w:rPr>
              <w:t xml:space="preserve">: </w:t>
            </w:r>
            <w:r w:rsidRPr="005A1F75">
              <w:rPr>
                <w:rFonts w:ascii="Arial" w:hAnsi="Arial" w:cs="Arial"/>
              </w:rPr>
              <w:t>Dostawa biurka z elektryczną regulacją wysokości dla Wydziału Elektrycznego</w:t>
            </w:r>
          </w:p>
          <w:p w:rsidR="007C332E" w:rsidRPr="005A1F75" w:rsidRDefault="007C332E" w:rsidP="005A1F7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A1F75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Białostocka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40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</w:p>
          <w:p w:rsidR="007C332E" w:rsidRPr="005A1F75" w:rsidRDefault="007C332E" w:rsidP="005A1F7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42-202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Częstochowa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</w:rPr>
              <w:t xml:space="preserve">za cenę wykonania przedmiotu zamówienia w wysokości </w:t>
            </w:r>
            <w:r w:rsidRPr="005A1F75">
              <w:rPr>
                <w:rFonts w:ascii="Arial" w:hAnsi="Arial" w:cs="Arial"/>
                <w:b/>
              </w:rPr>
              <w:t>2 214.00 zł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  <w:b/>
                <w:bCs/>
              </w:rPr>
              <w:t>brutto</w:t>
            </w:r>
            <w:r w:rsidRPr="005A1F75">
              <w:rPr>
                <w:rFonts w:ascii="Arial" w:hAnsi="Arial" w:cs="Arial"/>
                <w:bCs/>
              </w:rPr>
              <w:t>.</w:t>
            </w:r>
          </w:p>
          <w:p w:rsidR="007C332E" w:rsidRPr="005A1F75" w:rsidRDefault="007C332E" w:rsidP="005A1F7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5A1F75">
              <w:rPr>
                <w:rFonts w:ascii="Arial" w:hAnsi="Arial" w:cs="Arial"/>
                <w:color w:val="000000"/>
              </w:rPr>
              <w:t>:</w:t>
            </w:r>
          </w:p>
          <w:p w:rsidR="007C332E" w:rsidRPr="005A1F75" w:rsidRDefault="007C332E" w:rsidP="005A1F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7C332E" w:rsidRPr="005A1F75" w:rsidTr="007C3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A1F75">
              <w:rPr>
                <w:rFonts w:ascii="Arial" w:hAnsi="Arial" w:cs="Arial"/>
                <w:b/>
                <w:bCs/>
              </w:rPr>
              <w:t>4</w:t>
            </w:r>
            <w:r w:rsidRPr="005A1F75">
              <w:rPr>
                <w:rFonts w:ascii="Arial" w:hAnsi="Arial" w:cs="Arial"/>
              </w:rPr>
              <w:t xml:space="preserve">: </w:t>
            </w:r>
            <w:r w:rsidRPr="005A1F75">
              <w:rPr>
                <w:rFonts w:ascii="Arial" w:hAnsi="Arial" w:cs="Arial"/>
              </w:rPr>
              <w:t>Dostawa 20 szt. foteli obrotowych do laboratoriów dydaktycznych Katedry Mechaniki i Podstaw Konstrukcji Maszyn</w:t>
            </w:r>
          </w:p>
          <w:p w:rsidR="007C332E" w:rsidRPr="005A1F75" w:rsidRDefault="007C332E" w:rsidP="005A1F7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A1F75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Białostocka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40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</w:p>
          <w:p w:rsidR="007C332E" w:rsidRPr="005A1F75" w:rsidRDefault="007C332E" w:rsidP="005A1F7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42-202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Częstochowa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</w:rPr>
              <w:t xml:space="preserve">za cenę wykonania przedmiotu zamówienia w wysokości </w:t>
            </w:r>
            <w:r w:rsidRPr="005A1F75">
              <w:rPr>
                <w:rFonts w:ascii="Arial" w:hAnsi="Arial" w:cs="Arial"/>
                <w:b/>
              </w:rPr>
              <w:t>16 728.00 zł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  <w:b/>
                <w:bCs/>
              </w:rPr>
              <w:t>brutto</w:t>
            </w:r>
            <w:r w:rsidRPr="005A1F75">
              <w:rPr>
                <w:rFonts w:ascii="Arial" w:hAnsi="Arial" w:cs="Arial"/>
                <w:bCs/>
              </w:rPr>
              <w:t>.</w:t>
            </w:r>
          </w:p>
          <w:p w:rsidR="007C332E" w:rsidRPr="005A1F75" w:rsidRDefault="007C332E" w:rsidP="005A1F7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5A1F75">
              <w:rPr>
                <w:rFonts w:ascii="Arial" w:hAnsi="Arial" w:cs="Arial"/>
                <w:color w:val="000000"/>
              </w:rPr>
              <w:t>:</w:t>
            </w:r>
          </w:p>
          <w:p w:rsidR="007C332E" w:rsidRPr="005A1F75" w:rsidRDefault="007C332E" w:rsidP="005A1F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7C332E" w:rsidRPr="005A1F75" w:rsidTr="007C3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  <w:b/>
                <w:bCs/>
              </w:rPr>
              <w:t xml:space="preserve">Część nr </w:t>
            </w:r>
            <w:r w:rsidRPr="005A1F75">
              <w:rPr>
                <w:rFonts w:ascii="Arial" w:hAnsi="Arial" w:cs="Arial"/>
                <w:b/>
                <w:bCs/>
              </w:rPr>
              <w:t>7</w:t>
            </w:r>
            <w:r w:rsidRPr="005A1F75">
              <w:rPr>
                <w:rFonts w:ascii="Arial" w:hAnsi="Arial" w:cs="Arial"/>
              </w:rPr>
              <w:t xml:space="preserve">: </w:t>
            </w:r>
            <w:r w:rsidRPr="005A1F75">
              <w:rPr>
                <w:rFonts w:ascii="Arial" w:hAnsi="Arial" w:cs="Arial"/>
              </w:rPr>
              <w:t>Dostawa mebli oraz foteli biurowych dla Wydziału Informatyki i Sztucznej Inteligencji</w:t>
            </w:r>
          </w:p>
          <w:p w:rsidR="007C332E" w:rsidRPr="005A1F75" w:rsidRDefault="007C332E" w:rsidP="005A1F7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A1F75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Białostocka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40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</w:p>
          <w:p w:rsidR="007C332E" w:rsidRPr="005A1F75" w:rsidRDefault="007C332E" w:rsidP="005A1F7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42-202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Częstochowa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</w:rPr>
              <w:t xml:space="preserve">za cenę wykonania przedmiotu zamówienia w wysokości </w:t>
            </w:r>
            <w:r w:rsidRPr="005A1F75">
              <w:rPr>
                <w:rFonts w:ascii="Arial" w:hAnsi="Arial" w:cs="Arial"/>
                <w:b/>
              </w:rPr>
              <w:t>28 290.00 zł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  <w:b/>
                <w:bCs/>
              </w:rPr>
              <w:t>brutto</w:t>
            </w:r>
            <w:r w:rsidRPr="005A1F75">
              <w:rPr>
                <w:rFonts w:ascii="Arial" w:hAnsi="Arial" w:cs="Arial"/>
                <w:bCs/>
              </w:rPr>
              <w:t>.</w:t>
            </w:r>
          </w:p>
          <w:p w:rsidR="007C332E" w:rsidRPr="005A1F75" w:rsidRDefault="007C332E" w:rsidP="005A1F7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5A1F75">
              <w:rPr>
                <w:rFonts w:ascii="Arial" w:hAnsi="Arial" w:cs="Arial"/>
                <w:color w:val="000000"/>
              </w:rPr>
              <w:t>:</w:t>
            </w:r>
          </w:p>
          <w:p w:rsidR="007C332E" w:rsidRPr="005A1F75" w:rsidRDefault="007C332E" w:rsidP="005A1F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7C332E" w:rsidRPr="005A1F75" w:rsidTr="007C3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A1F75">
              <w:rPr>
                <w:rFonts w:ascii="Arial" w:hAnsi="Arial" w:cs="Arial"/>
                <w:b/>
                <w:bCs/>
              </w:rPr>
              <w:t>8</w:t>
            </w:r>
            <w:r w:rsidRPr="005A1F75">
              <w:rPr>
                <w:rFonts w:ascii="Arial" w:hAnsi="Arial" w:cs="Arial"/>
              </w:rPr>
              <w:t xml:space="preserve">: </w:t>
            </w:r>
            <w:r w:rsidRPr="005A1F75">
              <w:rPr>
                <w:rFonts w:ascii="Arial" w:hAnsi="Arial" w:cs="Arial"/>
              </w:rPr>
              <w:t>Dostawa mebli do aneksu socjalnego dla Wydziału Informatyki i Sztucznej Inteligencji</w:t>
            </w:r>
          </w:p>
          <w:p w:rsidR="007C332E" w:rsidRPr="005A1F75" w:rsidRDefault="007C332E" w:rsidP="005A1F7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A1F75">
              <w:rPr>
                <w:rFonts w:ascii="Arial" w:hAnsi="Arial" w:cs="Arial"/>
                <w:b/>
              </w:rPr>
              <w:t>ProMaks</w:t>
            </w:r>
            <w:proofErr w:type="spellEnd"/>
            <w:r w:rsidRPr="005A1F75">
              <w:rPr>
                <w:rFonts w:ascii="Arial" w:hAnsi="Arial" w:cs="Arial"/>
                <w:b/>
              </w:rPr>
              <w:t xml:space="preserve"> Krzysztof </w:t>
            </w:r>
            <w:proofErr w:type="spellStart"/>
            <w:r w:rsidRPr="005A1F75">
              <w:rPr>
                <w:rFonts w:ascii="Arial" w:hAnsi="Arial" w:cs="Arial"/>
                <w:b/>
              </w:rPr>
              <w:t>Macheta</w:t>
            </w:r>
            <w:proofErr w:type="spellEnd"/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Łysa Góra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26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</w:p>
          <w:p w:rsidR="007C332E" w:rsidRPr="005A1F75" w:rsidRDefault="007C332E" w:rsidP="005A1F75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32-853</w:t>
            </w:r>
            <w:r w:rsidRPr="005A1F75">
              <w:rPr>
                <w:rFonts w:ascii="Arial" w:hAnsi="Arial" w:cs="Arial"/>
                <w:bCs/>
              </w:rPr>
              <w:t xml:space="preserve"> </w:t>
            </w:r>
            <w:r w:rsidRPr="005A1F75">
              <w:rPr>
                <w:rFonts w:ascii="Arial" w:hAnsi="Arial" w:cs="Arial"/>
                <w:bCs/>
              </w:rPr>
              <w:t>Łysa Góra</w:t>
            </w:r>
          </w:p>
          <w:p w:rsidR="007C332E" w:rsidRPr="005A1F75" w:rsidRDefault="007C332E" w:rsidP="005A1F7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</w:rPr>
              <w:t xml:space="preserve">za cenę wykonania przedmiotu zamówienia w wysokości </w:t>
            </w:r>
            <w:r w:rsidRPr="005A1F75">
              <w:rPr>
                <w:rFonts w:ascii="Arial" w:hAnsi="Arial" w:cs="Arial"/>
                <w:b/>
              </w:rPr>
              <w:t>8 979.00 zł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  <w:b/>
                <w:bCs/>
              </w:rPr>
              <w:t>brutto</w:t>
            </w:r>
            <w:r w:rsidRPr="005A1F75">
              <w:rPr>
                <w:rFonts w:ascii="Arial" w:hAnsi="Arial" w:cs="Arial"/>
                <w:bCs/>
              </w:rPr>
              <w:t>.</w:t>
            </w:r>
          </w:p>
          <w:p w:rsidR="007C332E" w:rsidRPr="005A1F75" w:rsidRDefault="007C332E" w:rsidP="005A1F7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5A1F75">
              <w:rPr>
                <w:rFonts w:ascii="Arial" w:hAnsi="Arial" w:cs="Arial"/>
                <w:color w:val="000000"/>
              </w:rPr>
              <w:t>:</w:t>
            </w:r>
          </w:p>
          <w:p w:rsidR="007C332E" w:rsidRPr="005A1F75" w:rsidRDefault="007C332E" w:rsidP="005A1F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5A1F75" w:rsidRDefault="00B36EDA" w:rsidP="005A1F75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5A1F7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5A1F75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1F75" w:rsidRDefault="00B36EDA" w:rsidP="005A1F7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A1F75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1F75" w:rsidRDefault="00B36EDA" w:rsidP="005A1F7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5A1F75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1F75" w:rsidRDefault="00B36EDA" w:rsidP="005A1F7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A1F75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A1F75" w:rsidRDefault="00B36EDA" w:rsidP="005A1F75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A1F7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2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fotela biurowego - rehabilitacyjnego dla Wydziału Elektrycznego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A1F75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Białostocka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40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42-202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- 60.00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- 20.00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100,00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2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fotela biurowego - rehabilitacyjnego dla Wydziału Elektrycznego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A1F75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5A1F75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Ordona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2a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01-237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- 28.54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- 10.00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38,54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 xml:space="preserve">Dostawa biurka z elektryczną </w:t>
            </w:r>
            <w:r w:rsidRPr="005A1F75">
              <w:rPr>
                <w:rFonts w:ascii="Arial" w:hAnsi="Arial" w:cs="Arial"/>
              </w:rPr>
              <w:lastRenderedPageBreak/>
              <w:t>regulacją wysokości dla Wydziału Elektrycznego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A1F75">
              <w:rPr>
                <w:rFonts w:ascii="Arial" w:hAnsi="Arial" w:cs="Arial"/>
                <w:b/>
                <w:bCs/>
              </w:rPr>
              <w:lastRenderedPageBreak/>
              <w:t xml:space="preserve">Przedsiębiorstwo Handlowo-Usługowe </w:t>
            </w:r>
            <w:r w:rsidRPr="005A1F75">
              <w:rPr>
                <w:rFonts w:ascii="Arial" w:hAnsi="Arial" w:cs="Arial"/>
                <w:b/>
                <w:bCs/>
              </w:rPr>
              <w:lastRenderedPageBreak/>
              <w:t>"BOSTO" S.C.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Białostocka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40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42-202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lastRenderedPageBreak/>
              <w:t>1 - Cena - 60.00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 xml:space="preserve">2 - Termin realizacji - </w:t>
            </w:r>
            <w:r w:rsidRPr="005A1F75">
              <w:rPr>
                <w:rFonts w:ascii="Arial" w:hAnsi="Arial" w:cs="Arial"/>
              </w:rPr>
              <w:lastRenderedPageBreak/>
              <w:t>20.00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biurka z elektryczną regulacją wysokości dla Wydziału Elektrycznego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A1F75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5A1F75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Ordona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2a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01-237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- 38.68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- 10.00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48,68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20 szt. foteli obrotowych do laboratoriów dydaktycznych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A1F75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Białostocka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40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42-202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- 60.00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- 20.00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100,00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20 szt. foteli obrotowych do laboratoriów dydaktycznych Katedry Mechaniki i Podstaw Konstrukcji Maszyn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A1F75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5A1F75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Ordona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2a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01-237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- 40.68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- 10.00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50,68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lastRenderedPageBreak/>
              <w:t>7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mebli oraz foteli biurowych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A1F75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Białostocka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40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42-202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- 60.00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- 20.00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100,00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7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mebli oraz foteli biurowych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A1F75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KS. BP. HERBERTA BEDNORZA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2A-6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40-384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- 46.00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- 20.00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86,00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7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mebli oraz foteli biurowych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A1F75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5A1F75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Ordona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2a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01-237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- 35.22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- 10.00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45,22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7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mebli oraz foteli biurowych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A1F75">
              <w:rPr>
                <w:rFonts w:ascii="Arial" w:hAnsi="Arial" w:cs="Arial"/>
                <w:b/>
                <w:bCs/>
              </w:rPr>
              <w:t xml:space="preserve">MEBO Grzegorz </w:t>
            </w:r>
            <w:proofErr w:type="spellStart"/>
            <w:r w:rsidRPr="005A1F75">
              <w:rPr>
                <w:rFonts w:ascii="Arial" w:hAnsi="Arial" w:cs="Arial"/>
                <w:b/>
                <w:bCs/>
              </w:rPr>
              <w:t>Osypowicz</w:t>
            </w:r>
            <w:proofErr w:type="spellEnd"/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Krakowska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45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42-202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0,00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lastRenderedPageBreak/>
              <w:t>8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mebli do aneksu socjalnego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A1F75">
              <w:rPr>
                <w:rFonts w:ascii="Arial" w:hAnsi="Arial" w:cs="Arial"/>
                <w:b/>
                <w:bCs/>
              </w:rPr>
              <w:t>ProMaks</w:t>
            </w:r>
            <w:proofErr w:type="spellEnd"/>
            <w:r w:rsidRPr="005A1F75"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 w:rsidRPr="005A1F75">
              <w:rPr>
                <w:rFonts w:ascii="Arial" w:hAnsi="Arial" w:cs="Arial"/>
                <w:b/>
                <w:bCs/>
              </w:rPr>
              <w:t>Macheta</w:t>
            </w:r>
            <w:proofErr w:type="spellEnd"/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Łysa Góra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26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32-853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Łysa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- 60.00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- 20.00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100,00</w:t>
            </w:r>
          </w:p>
        </w:tc>
      </w:tr>
      <w:tr w:rsidR="007C332E" w:rsidRPr="005A1F75" w:rsidTr="007C3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8</w:t>
            </w:r>
            <w:r w:rsidRPr="005A1F75">
              <w:rPr>
                <w:rFonts w:ascii="Arial" w:hAnsi="Arial" w:cs="Arial"/>
              </w:rPr>
              <w:t xml:space="preserve"> - </w:t>
            </w:r>
            <w:r w:rsidRPr="005A1F75">
              <w:rPr>
                <w:rFonts w:ascii="Arial" w:hAnsi="Arial" w:cs="Arial"/>
              </w:rPr>
              <w:t>Dostawa mebli do aneksu socjalnego dla Wydziału Informatyki i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A1F75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5A1F75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7C332E" w:rsidRPr="005A1F75" w:rsidRDefault="007C332E" w:rsidP="005A1F75">
            <w:pPr>
              <w:spacing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Ordona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2a</w:t>
            </w:r>
          </w:p>
          <w:p w:rsidR="007C332E" w:rsidRPr="005A1F75" w:rsidRDefault="007C332E" w:rsidP="005A1F7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01-237</w:t>
            </w:r>
            <w:r w:rsidRPr="005A1F75">
              <w:rPr>
                <w:rFonts w:ascii="Arial" w:hAnsi="Arial" w:cs="Arial"/>
              </w:rPr>
              <w:t xml:space="preserve"> </w:t>
            </w:r>
            <w:r w:rsidRPr="005A1F75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1 - Cena - 53.87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</w:rPr>
            </w:pPr>
            <w:r w:rsidRPr="005A1F75">
              <w:rPr>
                <w:rFonts w:ascii="Arial" w:hAnsi="Arial" w:cs="Arial"/>
              </w:rPr>
              <w:t>2 - Termin realizacji - 10.00</w:t>
            </w:r>
          </w:p>
          <w:p w:rsidR="007C332E" w:rsidRPr="005A1F75" w:rsidRDefault="007C332E" w:rsidP="005A1F7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32E" w:rsidRPr="005A1F75" w:rsidRDefault="007C332E" w:rsidP="005A1F7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1F75">
              <w:rPr>
                <w:rFonts w:ascii="Arial" w:hAnsi="Arial" w:cs="Arial"/>
              </w:rPr>
              <w:t xml:space="preserve">  63,87</w:t>
            </w:r>
          </w:p>
        </w:tc>
      </w:tr>
      <w:bookmarkEnd w:id="0"/>
    </w:tbl>
    <w:p w:rsidR="008642B3" w:rsidRPr="005A1F75" w:rsidRDefault="008642B3" w:rsidP="005A1F75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5A1F7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978" w:rsidRDefault="00924978">
      <w:r>
        <w:separator/>
      </w:r>
    </w:p>
  </w:endnote>
  <w:endnote w:type="continuationSeparator" w:id="0">
    <w:p w:rsidR="00924978" w:rsidRDefault="0092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75" w:rsidRPr="005A1F75" w:rsidRDefault="005A1F75" w:rsidP="005A1F75">
    <w:pPr>
      <w:spacing w:line="276" w:lineRule="auto"/>
      <w:rPr>
        <w:rFonts w:ascii="Roboto" w:hAnsi="Roboto"/>
        <w:b/>
        <w:bCs/>
        <w:sz w:val="22"/>
        <w:szCs w:val="18"/>
      </w:rPr>
    </w:pPr>
    <w:r w:rsidRPr="005A1F7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5A1F7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A1F7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A1F75" w:rsidRPr="005A1F75" w:rsidTr="00D42E8B">
      <w:tc>
        <w:tcPr>
          <w:tcW w:w="0" w:type="auto"/>
          <w:shd w:val="clear" w:color="auto" w:fill="auto"/>
          <w:vAlign w:val="center"/>
        </w:tcPr>
        <w:p w:rsidR="005A1F75" w:rsidRPr="005A1F75" w:rsidRDefault="005A1F75" w:rsidP="005A1F7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A1F75" w:rsidRPr="005A1F75" w:rsidRDefault="005A1F75" w:rsidP="005A1F7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1F7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A1F75" w:rsidRPr="005A1F75" w:rsidRDefault="005A1F75" w:rsidP="005A1F7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A1F75" w:rsidRPr="005A1F75" w:rsidRDefault="005A1F75" w:rsidP="005A1F7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A1F75" w:rsidRPr="005A1F75" w:rsidRDefault="005A1F75" w:rsidP="005A1F75">
    <w:pPr>
      <w:spacing w:line="276" w:lineRule="auto"/>
      <w:rPr>
        <w:rFonts w:ascii="Roboto" w:hAnsi="Roboto"/>
        <w:b/>
        <w:bCs/>
      </w:rPr>
    </w:pPr>
    <w:r w:rsidRPr="005A1F75">
      <w:rPr>
        <w:rFonts w:ascii="Roboto" w:hAnsi="Roboto"/>
        <w:b/>
        <w:bCs/>
        <w:szCs w:val="18"/>
      </w:rPr>
      <w:t>Kanclerz Politechniki Częstochowskiej</w:t>
    </w:r>
  </w:p>
  <w:p w:rsidR="005A1F75" w:rsidRPr="005A1F75" w:rsidRDefault="005A1F75" w:rsidP="005A1F75">
    <w:pPr>
      <w:spacing w:line="276" w:lineRule="auto"/>
      <w:rPr>
        <w:rFonts w:ascii="Roboto" w:hAnsi="Roboto"/>
      </w:rPr>
    </w:pPr>
    <w:r w:rsidRPr="005A1F7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A1F75">
      <w:rPr>
        <w:rFonts w:ascii="Roboto" w:hAnsi="Roboto"/>
      </w:rPr>
      <w:t>ul. Gen. J.H. Dąbrowskiego 69, 42-201 Częstochowa</w:t>
    </w:r>
  </w:p>
  <w:p w:rsidR="005A1F75" w:rsidRPr="005A1F75" w:rsidRDefault="005A1F75" w:rsidP="005A1F75">
    <w:pPr>
      <w:spacing w:line="276" w:lineRule="auto"/>
      <w:rPr>
        <w:rFonts w:ascii="Arial" w:hAnsi="Arial"/>
        <w:noProof/>
      </w:rPr>
    </w:pPr>
    <w:r w:rsidRPr="005A1F75">
      <w:rPr>
        <w:rFonts w:ascii="Roboto" w:hAnsi="Roboto"/>
      </w:rPr>
      <w:t>tel. +48 34 325 02 56, e-mail: kanclerz@pcz.pl</w:t>
    </w:r>
  </w:p>
  <w:p w:rsidR="005A1F75" w:rsidRPr="005A1F75" w:rsidRDefault="005A1F75" w:rsidP="005A1F75">
    <w:pPr>
      <w:rPr>
        <w:rFonts w:ascii="Roboto" w:hAnsi="Roboto"/>
        <w:b/>
      </w:rPr>
    </w:pPr>
    <w:r w:rsidRPr="005A1F75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bookmarkStart w:id="1" w:name="_GoBack"/>
    <w:bookmarkEnd w:id="1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978" w:rsidRDefault="00924978">
      <w:r>
        <w:separator/>
      </w:r>
    </w:p>
  </w:footnote>
  <w:footnote w:type="continuationSeparator" w:id="0">
    <w:p w:rsidR="00924978" w:rsidRDefault="00924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F75" w:rsidRPr="005A1F75" w:rsidRDefault="005A1F75" w:rsidP="005A1F7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A1F7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5A1F7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A1F75" w:rsidRPr="005A1F75" w:rsidRDefault="005A1F75" w:rsidP="005A1F75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97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1F75"/>
    <w:rsid w:val="005E5BFF"/>
    <w:rsid w:val="00607F9B"/>
    <w:rsid w:val="00644DCB"/>
    <w:rsid w:val="00657C1E"/>
    <w:rsid w:val="006E3089"/>
    <w:rsid w:val="00712C39"/>
    <w:rsid w:val="00756CDA"/>
    <w:rsid w:val="007C332E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4978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E1CBF6"/>
  <w15:chartTrackingRefBased/>
  <w15:docId w15:val="{C1A7ED6C-C433-48AB-94B6-96497F2B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952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2024-06-26T13:03:00Z</dcterms:created>
  <dcterms:modified xsi:type="dcterms:W3CDTF">2024-06-26T13:03:00Z</dcterms:modified>
</cp:coreProperties>
</file>