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2678F5" w:rsidRDefault="00821C80" w:rsidP="002678F5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2678F5">
        <w:rPr>
          <w:rFonts w:cs="Arial"/>
          <w:b w:val="0"/>
          <w:bCs/>
          <w:sz w:val="24"/>
          <w:szCs w:val="24"/>
        </w:rPr>
        <w:t xml:space="preserve">Załącznik nr </w:t>
      </w:r>
      <w:r w:rsidR="002C03CF" w:rsidRPr="002678F5">
        <w:rPr>
          <w:rFonts w:cs="Arial"/>
          <w:b w:val="0"/>
          <w:bCs/>
          <w:sz w:val="24"/>
          <w:szCs w:val="24"/>
        </w:rPr>
        <w:t>4</w:t>
      </w:r>
      <w:r w:rsidR="00F83B51" w:rsidRPr="002678F5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2678F5" w:rsidTr="00CA5E56">
        <w:tc>
          <w:tcPr>
            <w:tcW w:w="2800" w:type="dxa"/>
            <w:shd w:val="clear" w:color="auto" w:fill="auto"/>
          </w:tcPr>
          <w:p w:rsidR="007524A3" w:rsidRPr="002678F5" w:rsidRDefault="007524A3" w:rsidP="002678F5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678F5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2678F5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2678F5" w:rsidRDefault="007524A3" w:rsidP="002678F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2678F5" w:rsidRDefault="007524A3" w:rsidP="002678F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2678F5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2678F5" w:rsidRDefault="007524A3" w:rsidP="002678F5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2678F5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2678F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78F5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</w:t>
            </w:r>
            <w:proofErr w:type="spellStart"/>
            <w:r w:rsidRPr="002678F5">
              <w:rPr>
                <w:rFonts w:ascii="Arial" w:hAnsi="Arial" w:cs="Arial"/>
                <w:bCs/>
                <w:sz w:val="24"/>
                <w:szCs w:val="24"/>
              </w:rPr>
              <w:t>CEiDG</w:t>
            </w:r>
            <w:proofErr w:type="spellEnd"/>
            <w:r w:rsidRPr="002678F5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  <w:tr w:rsidR="007524A3" w:rsidRPr="002678F5" w:rsidTr="00CA5E56">
        <w:tc>
          <w:tcPr>
            <w:tcW w:w="2800" w:type="dxa"/>
            <w:shd w:val="clear" w:color="auto" w:fill="auto"/>
          </w:tcPr>
          <w:p w:rsidR="007524A3" w:rsidRPr="002678F5" w:rsidRDefault="007524A3" w:rsidP="002678F5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678F5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2678F5" w:rsidRDefault="00CA5E56" w:rsidP="002678F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2678F5" w:rsidRDefault="00CA5E56" w:rsidP="002678F5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2678F5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2678F5" w:rsidRDefault="00CA5E56" w:rsidP="002678F5">
            <w:pPr>
              <w:spacing w:after="120" w:line="360" w:lineRule="auto"/>
              <w:ind w:right="3260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2678F5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2678F5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2678F5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7524A3" w:rsidRPr="002678F5" w:rsidRDefault="007524A3" w:rsidP="002678F5">
      <w:pPr>
        <w:spacing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2678F5" w:rsidTr="00CA5E56">
        <w:tc>
          <w:tcPr>
            <w:tcW w:w="14034" w:type="dxa"/>
            <w:shd w:val="clear" w:color="auto" w:fill="F2F2F2"/>
          </w:tcPr>
          <w:p w:rsidR="00CA5E56" w:rsidRPr="002678F5" w:rsidRDefault="00CA5E56" w:rsidP="002678F5">
            <w:pPr>
              <w:pStyle w:val="Nagwek2"/>
              <w:spacing w:before="240" w:after="240" w:line="360" w:lineRule="auto"/>
              <w:ind w:left="-105" w:right="-113"/>
              <w:jc w:val="center"/>
              <w:rPr>
                <w:rFonts w:ascii="Arial" w:hAnsi="Arial" w:cs="Arial"/>
                <w:b/>
                <w:szCs w:val="28"/>
              </w:rPr>
            </w:pPr>
            <w:r w:rsidRPr="002678F5">
              <w:rPr>
                <w:rFonts w:ascii="Arial" w:hAnsi="Arial" w:cs="Arial"/>
                <w:b/>
                <w:szCs w:val="28"/>
              </w:rPr>
              <w:t>WYKAZ OSÓB</w:t>
            </w:r>
          </w:p>
        </w:tc>
      </w:tr>
    </w:tbl>
    <w:p w:rsidR="00CA5E56" w:rsidRPr="002678F5" w:rsidRDefault="00CA5E56" w:rsidP="002678F5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2678F5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2678F5" w:rsidTr="00CA5E56">
        <w:tc>
          <w:tcPr>
            <w:tcW w:w="2268" w:type="dxa"/>
            <w:shd w:val="clear" w:color="auto" w:fill="auto"/>
          </w:tcPr>
          <w:p w:rsidR="00CA5E56" w:rsidRPr="002678F5" w:rsidRDefault="00CA5E56" w:rsidP="002678F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78F5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2678F5" w:rsidRDefault="002C03CF" w:rsidP="002678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678F5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zadania: "System monitoringu wizyjnego w kampusie Politechniki Częstochowskiej"</w:t>
            </w:r>
            <w:r w:rsidR="00CA5E56" w:rsidRPr="002678F5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C03CF" w:rsidRPr="002678F5" w:rsidTr="00EA666F">
        <w:tc>
          <w:tcPr>
            <w:tcW w:w="2268" w:type="dxa"/>
            <w:shd w:val="clear" w:color="auto" w:fill="auto"/>
          </w:tcPr>
          <w:p w:rsidR="002C03CF" w:rsidRPr="002678F5" w:rsidRDefault="002C03CF" w:rsidP="002678F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78F5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2C03CF" w:rsidRPr="002678F5" w:rsidRDefault="002C03CF" w:rsidP="002678F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678F5">
              <w:rPr>
                <w:rFonts w:ascii="Arial" w:hAnsi="Arial" w:cs="Arial"/>
                <w:bCs/>
                <w:sz w:val="24"/>
                <w:szCs w:val="24"/>
              </w:rPr>
              <w:t>RK-NZ.261.33.2024.MT</w:t>
            </w:r>
          </w:p>
        </w:tc>
      </w:tr>
    </w:tbl>
    <w:p w:rsidR="0060654D" w:rsidRPr="002678F5" w:rsidRDefault="002C03CF" w:rsidP="002678F5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2678F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2678F5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2678F5">
        <w:rPr>
          <w:rFonts w:ascii="Arial" w:eastAsia="Calibri" w:hAnsi="Arial" w:cs="Arial"/>
          <w:b/>
          <w:sz w:val="24"/>
          <w:szCs w:val="24"/>
          <w:lang w:eastAsia="en-US"/>
        </w:rPr>
        <w:t>Politechnika Częstochowska</w:t>
      </w:r>
      <w:r w:rsidR="00CA5E56" w:rsidRPr="002678F5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2678F5">
        <w:rPr>
          <w:rFonts w:ascii="Arial" w:eastAsia="Calibri" w:hAnsi="Arial" w:cs="Arial"/>
          <w:sz w:val="24"/>
          <w:szCs w:val="24"/>
          <w:lang w:eastAsia="en-US"/>
        </w:rPr>
        <w:t xml:space="preserve"> oświadczam(y), że </w:t>
      </w:r>
      <w:r w:rsidR="00B105F9" w:rsidRPr="002678F5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2678F5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 w:rsidRPr="002678F5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2678F5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 w:rsidRPr="002678F5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2678F5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68"/>
        <w:gridCol w:w="3260"/>
        <w:gridCol w:w="4536"/>
        <w:gridCol w:w="3261"/>
      </w:tblGrid>
      <w:tr w:rsidR="00173417" w:rsidRPr="002678F5" w:rsidTr="002678F5">
        <w:trPr>
          <w:cantSplit/>
          <w:trHeight w:val="600"/>
        </w:trPr>
        <w:tc>
          <w:tcPr>
            <w:tcW w:w="709" w:type="dxa"/>
            <w:shd w:val="clear" w:color="auto" w:fill="F2F2F2"/>
            <w:vAlign w:val="center"/>
          </w:tcPr>
          <w:p w:rsidR="00173417" w:rsidRPr="002678F5" w:rsidRDefault="00173417" w:rsidP="002678F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78F5">
              <w:rPr>
                <w:rFonts w:ascii="Arial" w:hAnsi="Arial" w:cs="Arial"/>
                <w:sz w:val="24"/>
                <w:szCs w:val="24"/>
              </w:rPr>
              <w:lastRenderedPageBreak/>
              <w:t>L.p.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173417" w:rsidRPr="002678F5" w:rsidRDefault="00173417" w:rsidP="002678F5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78F5">
              <w:rPr>
                <w:rFonts w:ascii="Arial" w:hAnsi="Arial" w:cs="Arial"/>
                <w:sz w:val="24"/>
                <w:szCs w:val="24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2678F5" w:rsidRDefault="00173417" w:rsidP="002678F5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78F5">
              <w:rPr>
                <w:rFonts w:ascii="Arial" w:hAnsi="Arial" w:cs="Arial"/>
                <w:sz w:val="24"/>
                <w:szCs w:val="24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2678F5" w:rsidRDefault="00173417" w:rsidP="002678F5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78F5">
              <w:rPr>
                <w:rFonts w:ascii="Arial" w:hAnsi="Arial" w:cs="Arial"/>
                <w:sz w:val="24"/>
                <w:szCs w:val="24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2678F5" w:rsidRDefault="00173417" w:rsidP="002678F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78F5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173417" w:rsidRPr="002678F5" w:rsidTr="002678F5">
        <w:trPr>
          <w:cantSplit/>
          <w:trHeight w:val="600"/>
        </w:trPr>
        <w:tc>
          <w:tcPr>
            <w:tcW w:w="709" w:type="dxa"/>
            <w:vAlign w:val="center"/>
          </w:tcPr>
          <w:p w:rsidR="00173417" w:rsidRPr="002678F5" w:rsidRDefault="00173417" w:rsidP="002678F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173417" w:rsidRPr="002678F5" w:rsidRDefault="00173417" w:rsidP="002678F5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173417" w:rsidRPr="002678F5" w:rsidRDefault="00173417" w:rsidP="002678F5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73417" w:rsidRPr="002678F5" w:rsidRDefault="00173417" w:rsidP="002678F5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173417" w:rsidRPr="002678F5" w:rsidRDefault="00173417" w:rsidP="002678F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417" w:rsidRPr="002678F5" w:rsidTr="002678F5">
        <w:trPr>
          <w:cantSplit/>
          <w:trHeight w:val="600"/>
        </w:trPr>
        <w:tc>
          <w:tcPr>
            <w:tcW w:w="709" w:type="dxa"/>
            <w:vAlign w:val="center"/>
          </w:tcPr>
          <w:p w:rsidR="00173417" w:rsidRPr="002678F5" w:rsidRDefault="00173417" w:rsidP="002678F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173417" w:rsidRPr="002678F5" w:rsidRDefault="00173417" w:rsidP="002678F5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173417" w:rsidRPr="002678F5" w:rsidRDefault="00173417" w:rsidP="002678F5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73417" w:rsidRPr="002678F5" w:rsidRDefault="00173417" w:rsidP="002678F5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173417" w:rsidRPr="002678F5" w:rsidRDefault="00173417" w:rsidP="002678F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3417" w:rsidRPr="002678F5" w:rsidTr="002678F5">
        <w:trPr>
          <w:cantSplit/>
          <w:trHeight w:val="600"/>
        </w:trPr>
        <w:tc>
          <w:tcPr>
            <w:tcW w:w="709" w:type="dxa"/>
            <w:vAlign w:val="center"/>
          </w:tcPr>
          <w:p w:rsidR="00173417" w:rsidRPr="002678F5" w:rsidRDefault="00173417" w:rsidP="002678F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173417" w:rsidRPr="002678F5" w:rsidRDefault="00173417" w:rsidP="002678F5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173417" w:rsidRPr="002678F5" w:rsidRDefault="00173417" w:rsidP="002678F5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173417" w:rsidRPr="002678F5" w:rsidRDefault="00173417" w:rsidP="002678F5">
            <w:pPr>
              <w:pStyle w:val="Nagwek"/>
              <w:tabs>
                <w:tab w:val="clear" w:pos="4536"/>
                <w:tab w:val="clear" w:pos="9072"/>
              </w:tabs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173417" w:rsidRPr="002678F5" w:rsidRDefault="00173417" w:rsidP="002678F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1B8A" w:rsidRPr="002678F5" w:rsidRDefault="00121B8A" w:rsidP="002678F5">
      <w:pPr>
        <w:tabs>
          <w:tab w:val="center" w:pos="7655"/>
        </w:tabs>
        <w:spacing w:after="480" w:line="360" w:lineRule="auto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2678F5" w:rsidTr="009160CE">
        <w:tc>
          <w:tcPr>
            <w:tcW w:w="6237" w:type="dxa"/>
            <w:shd w:val="clear" w:color="auto" w:fill="auto"/>
          </w:tcPr>
          <w:p w:rsidR="00121B8A" w:rsidRPr="002678F5" w:rsidRDefault="00121B8A" w:rsidP="002678F5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2678F5" w:rsidRDefault="00121B8A" w:rsidP="002678F5">
            <w:pPr>
              <w:widowControl w:val="0"/>
              <w:adjustRightInd w:val="0"/>
              <w:spacing w:line="360" w:lineRule="auto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2678F5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2678F5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2678F5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2678F5" w:rsidRDefault="009160CE" w:rsidP="002678F5">
            <w:pPr>
              <w:widowControl w:val="0"/>
              <w:adjustRightInd w:val="0"/>
              <w:spacing w:after="120" w:line="360" w:lineRule="auto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2678F5">
              <w:rPr>
                <w:rFonts w:ascii="Arial" w:hAnsi="Arial" w:cs="Arial"/>
                <w:iCs/>
                <w:sz w:val="24"/>
                <w:szCs w:val="24"/>
              </w:rPr>
              <w:t xml:space="preserve">                  </w:t>
            </w:r>
            <w:r w:rsidR="00121B8A" w:rsidRPr="002678F5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2678F5" w:rsidRDefault="00121B8A" w:rsidP="002678F5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2678F5" w:rsidRDefault="002678F5" w:rsidP="002678F5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2678F5">
              <w:rPr>
                <w:rFonts w:ascii="Arial" w:hAnsi="Arial" w:cs="Arial"/>
                <w:i/>
                <w:iCs/>
                <w:sz w:val="24"/>
                <w:szCs w:val="24"/>
              </w:rPr>
              <w:t>kwalifikowany podpis elektroniczny lub podpis zaufany lub podpis osobisty</w:t>
            </w:r>
            <w:r w:rsidRPr="002678F5">
              <w:rPr>
                <w:rFonts w:ascii="Arial" w:hAnsi="Arial" w:cs="Arial"/>
                <w:iCs/>
                <w:sz w:val="24"/>
                <w:szCs w:val="24"/>
              </w:rPr>
              <w:t xml:space="preserve"> osoby / osób uprawnionych do reprezentacji Wykonawcy</w:t>
            </w:r>
            <w:bookmarkStart w:id="0" w:name="_GoBack"/>
            <w:bookmarkEnd w:id="0"/>
          </w:p>
        </w:tc>
      </w:tr>
    </w:tbl>
    <w:p w:rsidR="00821C80" w:rsidRPr="002678F5" w:rsidRDefault="00821C80" w:rsidP="002678F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sz w:val="24"/>
          <w:szCs w:val="24"/>
        </w:rPr>
      </w:pPr>
    </w:p>
    <w:sectPr w:rsidR="00821C80" w:rsidRPr="002678F5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978" w:rsidRDefault="00016978">
      <w:r>
        <w:separator/>
      </w:r>
    </w:p>
  </w:endnote>
  <w:endnote w:type="continuationSeparator" w:id="0">
    <w:p w:rsidR="00016978" w:rsidRDefault="00016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9D4275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9D4275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427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978" w:rsidRDefault="00016978">
      <w:r>
        <w:separator/>
      </w:r>
    </w:p>
  </w:footnote>
  <w:footnote w:type="continuationSeparator" w:id="0">
    <w:p w:rsidR="00016978" w:rsidRDefault="00016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3CF" w:rsidRDefault="002C03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5E56" w:rsidRPr="009B4DE1" w:rsidRDefault="00CA5E56" w:rsidP="009B4D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6978"/>
    <w:rsid w:val="00016978"/>
    <w:rsid w:val="001174D3"/>
    <w:rsid w:val="00121B8A"/>
    <w:rsid w:val="00150D7E"/>
    <w:rsid w:val="00167DCC"/>
    <w:rsid w:val="00173417"/>
    <w:rsid w:val="002678F5"/>
    <w:rsid w:val="002C03CF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B4DE1"/>
    <w:rsid w:val="009C437A"/>
    <w:rsid w:val="009D4275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5FF6446"/>
  <w15:chartTrackingRefBased/>
  <w15:docId w15:val="{166A7BB7-B32E-40E3-8901-DFF59941A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E7AE5-BB87-4CA8-9A8F-65F9E4D57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114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2024-06-27T10:50:00Z</cp:lastPrinted>
  <dcterms:created xsi:type="dcterms:W3CDTF">2024-06-27T10:51:00Z</dcterms:created>
  <dcterms:modified xsi:type="dcterms:W3CDTF">2024-06-27T10:51:00Z</dcterms:modified>
</cp:coreProperties>
</file>