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83C" w:rsidRDefault="0023183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C49B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C49B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C49B6">
        <w:rPr>
          <w:rFonts w:ascii="Arial" w:hAnsi="Arial" w:cs="Arial"/>
          <w:sz w:val="24"/>
          <w:szCs w:val="24"/>
        </w:rPr>
        <w:t>2024-06-25</w:t>
      </w:r>
    </w:p>
    <w:p w:rsidR="00CF7835" w:rsidRPr="009432A1" w:rsidRDefault="00FC49B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49B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C49B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C49B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49B6">
        <w:rPr>
          <w:rFonts w:ascii="Arial" w:hAnsi="Arial" w:cs="Arial"/>
          <w:sz w:val="24"/>
          <w:szCs w:val="24"/>
        </w:rPr>
        <w:t>69</w:t>
      </w:r>
    </w:p>
    <w:p w:rsidR="00CF7835" w:rsidRPr="009432A1" w:rsidRDefault="00FC49B6" w:rsidP="00CF7835">
      <w:pPr>
        <w:rPr>
          <w:rFonts w:ascii="Arial" w:hAnsi="Arial" w:cs="Arial"/>
          <w:sz w:val="24"/>
          <w:szCs w:val="24"/>
        </w:rPr>
      </w:pPr>
      <w:r w:rsidRPr="00FC49B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49B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C49B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49B6">
              <w:rPr>
                <w:rFonts w:ascii="Arial" w:hAnsi="Arial" w:cs="Arial"/>
                <w:bCs/>
                <w:sz w:val="24"/>
                <w:szCs w:val="24"/>
              </w:rPr>
              <w:t>Rozbudowa i modernizacja klastra obliczeniowego w Katedrze Maszyn Cieplnych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49B6" w:rsidRPr="004E4B64" w:rsidTr="00BA5527">
        <w:tc>
          <w:tcPr>
            <w:tcW w:w="2269" w:type="dxa"/>
            <w:shd w:val="clear" w:color="auto" w:fill="auto"/>
          </w:tcPr>
          <w:p w:rsidR="00FC49B6" w:rsidRPr="004E4B64" w:rsidRDefault="00FC49B6" w:rsidP="00BA55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49B6" w:rsidRPr="004E4B64" w:rsidRDefault="00FC49B6" w:rsidP="00BA55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49B6">
              <w:rPr>
                <w:rFonts w:ascii="Arial" w:hAnsi="Arial" w:cs="Arial"/>
                <w:bCs/>
                <w:sz w:val="24"/>
                <w:szCs w:val="24"/>
              </w:rPr>
              <w:t>RK-NZ.261.18.2024.MM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C49B6" w:rsidRPr="00FC49B6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C49B6" w:rsidRPr="00FC49B6">
        <w:rPr>
          <w:rFonts w:ascii="Arial" w:hAnsi="Arial" w:cs="Arial"/>
          <w:sz w:val="24"/>
          <w:szCs w:val="24"/>
        </w:rPr>
        <w:t>25/06/2024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C49B6" w:rsidRPr="00FC49B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23183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23183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23183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C49B6" w:rsidRPr="00355C9D" w:rsidTr="00BA5527">
        <w:tc>
          <w:tcPr>
            <w:tcW w:w="1276" w:type="dxa"/>
            <w:shd w:val="clear" w:color="auto" w:fill="auto"/>
            <w:vAlign w:val="center"/>
          </w:tcPr>
          <w:p w:rsidR="00FC49B6" w:rsidRPr="00CF7835" w:rsidRDefault="00FC49B6" w:rsidP="002318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9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C49B6" w:rsidRPr="00CF7835" w:rsidRDefault="00FC49B6" w:rsidP="0023183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49B6">
              <w:rPr>
                <w:rFonts w:ascii="Arial" w:hAnsi="Arial" w:cs="Arial"/>
                <w:sz w:val="24"/>
                <w:szCs w:val="24"/>
              </w:rPr>
              <w:t>ITNS Polska Sp. z o.o.</w:t>
            </w:r>
          </w:p>
          <w:p w:rsidR="00FC49B6" w:rsidRPr="00CF7835" w:rsidRDefault="00FC49B6" w:rsidP="0023183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49B6">
              <w:rPr>
                <w:rFonts w:ascii="Arial" w:hAnsi="Arial" w:cs="Arial"/>
                <w:sz w:val="24"/>
                <w:szCs w:val="24"/>
              </w:rPr>
              <w:t>Pogodna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9B6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49B6" w:rsidRPr="00CF7835" w:rsidRDefault="00FC49B6" w:rsidP="0023183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9B6">
              <w:rPr>
                <w:rFonts w:ascii="Arial" w:hAnsi="Arial" w:cs="Arial"/>
                <w:sz w:val="24"/>
                <w:szCs w:val="24"/>
              </w:rPr>
              <w:t>62-004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9B6">
              <w:rPr>
                <w:rFonts w:ascii="Arial" w:hAnsi="Arial" w:cs="Arial"/>
                <w:sz w:val="24"/>
                <w:szCs w:val="24"/>
              </w:rPr>
              <w:t>Czerwonak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9B6" w:rsidRPr="00CF7835" w:rsidRDefault="00FC49B6" w:rsidP="002318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9B6">
              <w:rPr>
                <w:rFonts w:ascii="Arial" w:hAnsi="Arial" w:cs="Arial"/>
                <w:sz w:val="24"/>
                <w:szCs w:val="24"/>
              </w:rPr>
              <w:t>565 800.00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14F" w:rsidRDefault="00C5114F">
      <w:r>
        <w:separator/>
      </w:r>
    </w:p>
  </w:endnote>
  <w:endnote w:type="continuationSeparator" w:id="0">
    <w:p w:rsidR="00C5114F" w:rsidRDefault="00C51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83C" w:rsidRDefault="0023183C" w:rsidP="0023183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183C" w:rsidTr="00BA5527">
      <w:tc>
        <w:tcPr>
          <w:tcW w:w="0" w:type="auto"/>
          <w:shd w:val="clear" w:color="auto" w:fill="auto"/>
          <w:vAlign w:val="center"/>
        </w:tcPr>
        <w:p w:rsidR="0023183C" w:rsidRPr="00B44D15" w:rsidRDefault="0023183C" w:rsidP="0023183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183C" w:rsidRPr="00B7388A" w:rsidRDefault="0023183C" w:rsidP="0023183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3183C" w:rsidRPr="00AB1BF2" w:rsidRDefault="0023183C" w:rsidP="0023183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183C" w:rsidRPr="0099535B" w:rsidRDefault="0023183C" w:rsidP="0023183C">
          <w:pPr>
            <w:pStyle w:val="Bezodstpw"/>
            <w:jc w:val="center"/>
            <w:rPr>
              <w:noProof/>
            </w:rPr>
          </w:pPr>
        </w:p>
      </w:tc>
    </w:tr>
  </w:tbl>
  <w:p w:rsidR="0023183C" w:rsidRPr="008F758E" w:rsidRDefault="0023183C" w:rsidP="0023183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3183C" w:rsidRPr="008F758E" w:rsidRDefault="0023183C" w:rsidP="0023183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3183C" w:rsidRPr="00D57C24" w:rsidRDefault="0023183C" w:rsidP="0023183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3183C" w:rsidRPr="00B7388A" w:rsidRDefault="0023183C" w:rsidP="0023183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23183C">
    <w:pPr>
      <w:tabs>
        <w:tab w:val="left" w:pos="3420"/>
        <w:tab w:val="center" w:pos="4535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18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14F" w:rsidRDefault="00C5114F">
      <w:r>
        <w:separator/>
      </w:r>
    </w:p>
  </w:footnote>
  <w:footnote w:type="continuationSeparator" w:id="0">
    <w:p w:rsidR="00C5114F" w:rsidRDefault="00C51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9B6" w:rsidRDefault="00FC49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83C" w:rsidRPr="0062295F" w:rsidRDefault="0023183C" w:rsidP="0023183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C49B6" w:rsidRDefault="00FC49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9B6" w:rsidRDefault="00FC49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14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183C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5114F"/>
    <w:rsid w:val="00C659E2"/>
    <w:rsid w:val="00CB0802"/>
    <w:rsid w:val="00CF7835"/>
    <w:rsid w:val="00D665F5"/>
    <w:rsid w:val="00D7128F"/>
    <w:rsid w:val="00EA3476"/>
    <w:rsid w:val="00F44906"/>
    <w:rsid w:val="00F95C33"/>
    <w:rsid w:val="00FC49B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0E73EC4"/>
  <w15:chartTrackingRefBased/>
  <w15:docId w15:val="{3FA9A90F-AAA1-4729-9A7E-DC4FA0BE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3183C"/>
  </w:style>
  <w:style w:type="paragraph" w:styleId="Bezodstpw">
    <w:name w:val="No Spacing"/>
    <w:uiPriority w:val="1"/>
    <w:qFormat/>
    <w:rsid w:val="0023183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2024-06-25T10:45:00Z</cp:lastPrinted>
  <dcterms:created xsi:type="dcterms:W3CDTF">2024-06-25T10:45:00Z</dcterms:created>
  <dcterms:modified xsi:type="dcterms:W3CDTF">2024-06-25T10:45:00Z</dcterms:modified>
</cp:coreProperties>
</file>