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AA" w:rsidRDefault="006F12A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1A714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A714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A7148">
        <w:rPr>
          <w:rFonts w:ascii="Arial" w:hAnsi="Arial" w:cs="Arial"/>
          <w:sz w:val="24"/>
          <w:szCs w:val="24"/>
        </w:rPr>
        <w:t>2024-06-25</w:t>
      </w:r>
    </w:p>
    <w:p w:rsidR="009432A1" w:rsidRPr="009432A1" w:rsidRDefault="001A714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714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A714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A714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A7148">
        <w:rPr>
          <w:rFonts w:ascii="Arial" w:hAnsi="Arial" w:cs="Arial"/>
          <w:sz w:val="24"/>
          <w:szCs w:val="24"/>
        </w:rPr>
        <w:t>69</w:t>
      </w:r>
    </w:p>
    <w:p w:rsidR="009432A1" w:rsidRPr="009432A1" w:rsidRDefault="001A7148" w:rsidP="009432A1">
      <w:pPr>
        <w:rPr>
          <w:rFonts w:ascii="Arial" w:hAnsi="Arial" w:cs="Arial"/>
          <w:sz w:val="24"/>
          <w:szCs w:val="24"/>
        </w:rPr>
      </w:pPr>
      <w:r w:rsidRPr="001A714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A714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A714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7148">
              <w:rPr>
                <w:rFonts w:ascii="Arial" w:hAnsi="Arial" w:cs="Arial"/>
                <w:bCs/>
                <w:sz w:val="24"/>
                <w:szCs w:val="24"/>
              </w:rPr>
              <w:t>Rozbudowa i modernizacja klastra obliczeniowego w Katedrze Maszyn Cieplnych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7148" w:rsidRPr="004E4B64" w:rsidTr="00962108">
        <w:tc>
          <w:tcPr>
            <w:tcW w:w="2269" w:type="dxa"/>
            <w:shd w:val="clear" w:color="auto" w:fill="auto"/>
          </w:tcPr>
          <w:p w:rsidR="001A7148" w:rsidRPr="004E4B64" w:rsidRDefault="001A7148" w:rsidP="009621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A7148" w:rsidRPr="004E4B64" w:rsidRDefault="001A7148" w:rsidP="009621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7148">
              <w:rPr>
                <w:rFonts w:ascii="Arial" w:hAnsi="Arial" w:cs="Arial"/>
                <w:bCs/>
                <w:sz w:val="24"/>
                <w:szCs w:val="24"/>
              </w:rPr>
              <w:t>RK-NZ.261.18.2024.MM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A7148" w:rsidRPr="001A7148">
        <w:rPr>
          <w:rFonts w:ascii="Arial" w:hAnsi="Arial" w:cs="Arial"/>
          <w:sz w:val="24"/>
          <w:szCs w:val="24"/>
        </w:rPr>
        <w:t>(</w:t>
      </w:r>
      <w:proofErr w:type="spellStart"/>
      <w:r w:rsidR="001A7148" w:rsidRPr="001A7148">
        <w:rPr>
          <w:rFonts w:ascii="Arial" w:hAnsi="Arial" w:cs="Arial"/>
          <w:sz w:val="24"/>
          <w:szCs w:val="24"/>
        </w:rPr>
        <w:t>t.j</w:t>
      </w:r>
      <w:proofErr w:type="spellEnd"/>
      <w:r w:rsidR="001A7148" w:rsidRPr="001A714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A714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A7148">
        <w:rPr>
          <w:rFonts w:ascii="Arial" w:hAnsi="Arial" w:cs="Arial"/>
          <w:b/>
          <w:sz w:val="24"/>
          <w:szCs w:val="24"/>
        </w:rPr>
        <w:t>565 800.00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8DF" w:rsidRDefault="00A528DF">
      <w:r>
        <w:separator/>
      </w:r>
    </w:p>
  </w:endnote>
  <w:endnote w:type="continuationSeparator" w:id="0">
    <w:p w:rsidR="00A528DF" w:rsidRDefault="00A52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2AA" w:rsidRDefault="009432A1" w:rsidP="006F12AA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6F12A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F12AA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F12AA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F12AA" w:rsidTr="00962108">
      <w:tc>
        <w:tcPr>
          <w:tcW w:w="0" w:type="auto"/>
          <w:shd w:val="clear" w:color="auto" w:fill="auto"/>
          <w:vAlign w:val="center"/>
        </w:tcPr>
        <w:p w:rsidR="006F12AA" w:rsidRPr="00B44D15" w:rsidRDefault="006F12AA" w:rsidP="006F12A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F12AA" w:rsidRPr="00B7388A" w:rsidRDefault="006F12AA" w:rsidP="006F12A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F12AA" w:rsidRPr="00AB1BF2" w:rsidRDefault="006F12AA" w:rsidP="006F12A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F12AA" w:rsidRPr="0099535B" w:rsidRDefault="006F12AA" w:rsidP="006F12AA">
          <w:pPr>
            <w:pStyle w:val="Bezodstpw"/>
            <w:jc w:val="center"/>
            <w:rPr>
              <w:noProof/>
            </w:rPr>
          </w:pPr>
        </w:p>
      </w:tc>
    </w:tr>
  </w:tbl>
  <w:p w:rsidR="006F12AA" w:rsidRPr="008F758E" w:rsidRDefault="006F12AA" w:rsidP="006F12A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F12AA" w:rsidRPr="008F758E" w:rsidRDefault="006F12AA" w:rsidP="006F12A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F12AA" w:rsidRPr="00D57C24" w:rsidRDefault="006F12AA" w:rsidP="006F12A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F12AA" w:rsidRPr="00B7388A" w:rsidRDefault="006F12AA" w:rsidP="006F12A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12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8DF" w:rsidRDefault="00A528DF">
      <w:r>
        <w:separator/>
      </w:r>
    </w:p>
  </w:footnote>
  <w:footnote w:type="continuationSeparator" w:id="0">
    <w:p w:rsidR="00A528DF" w:rsidRDefault="00A52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148" w:rsidRDefault="001A71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2AA" w:rsidRPr="0062295F" w:rsidRDefault="006F12AA" w:rsidP="006F12A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A7148" w:rsidRDefault="001A71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148" w:rsidRDefault="001A71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8DF"/>
    <w:rsid w:val="00007727"/>
    <w:rsid w:val="00017720"/>
    <w:rsid w:val="00035488"/>
    <w:rsid w:val="000D7F25"/>
    <w:rsid w:val="000E00E5"/>
    <w:rsid w:val="00173B20"/>
    <w:rsid w:val="001A7148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12AA"/>
    <w:rsid w:val="007B2916"/>
    <w:rsid w:val="00843263"/>
    <w:rsid w:val="00861E75"/>
    <w:rsid w:val="00890B92"/>
    <w:rsid w:val="009432A1"/>
    <w:rsid w:val="009D19BD"/>
    <w:rsid w:val="009F189D"/>
    <w:rsid w:val="00A528DF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38BC7D7"/>
  <w15:chartTrackingRefBased/>
  <w15:docId w15:val="{A7623CBB-87A5-4A97-8CAE-3100A3DF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F12AA"/>
  </w:style>
  <w:style w:type="paragraph" w:styleId="Bezodstpw">
    <w:name w:val="No Spacing"/>
    <w:uiPriority w:val="1"/>
    <w:qFormat/>
    <w:rsid w:val="006F12A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2024-06-25T08:59:00Z</cp:lastPrinted>
  <dcterms:created xsi:type="dcterms:W3CDTF">2024-06-25T08:59:00Z</dcterms:created>
  <dcterms:modified xsi:type="dcterms:W3CDTF">2024-06-25T08:59:00Z</dcterms:modified>
</cp:coreProperties>
</file>