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2FB761" w14:textId="77777777" w:rsidR="00D62E6E" w:rsidRPr="005019B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5019BF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E63C5B" w:rsidRPr="005019BF">
        <w:rPr>
          <w:rFonts w:ascii="Arial Narrow" w:eastAsia="Times New Roman" w:hAnsi="Arial Narrow" w:cs="Arial"/>
          <w:bCs/>
          <w:szCs w:val="18"/>
          <w:lang w:eastAsia="pl-PL"/>
        </w:rPr>
        <w:t>5</w:t>
      </w:r>
      <w:r w:rsidRPr="005019BF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019BF" w14:paraId="3D08E89B" w14:textId="77777777" w:rsidTr="00D62E6E">
        <w:tc>
          <w:tcPr>
            <w:tcW w:w="2800" w:type="dxa"/>
            <w:shd w:val="clear" w:color="auto" w:fill="auto"/>
          </w:tcPr>
          <w:p w14:paraId="339AC294" w14:textId="77777777" w:rsidR="00D62E6E" w:rsidRPr="005019B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019BF">
              <w:rPr>
                <w:rFonts w:ascii="Arial Narrow" w:hAnsi="Arial Narrow" w:cs="Arial"/>
                <w:b/>
              </w:rPr>
              <w:t>Wykonawca</w:t>
            </w:r>
            <w:r w:rsidRPr="005019B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278666" w14:textId="77777777" w:rsidR="00D62E6E" w:rsidRPr="005019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E5BE0B4" w14:textId="77777777" w:rsidR="00D62E6E" w:rsidRPr="005019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C83794" w14:textId="77777777" w:rsidR="00D62E6E" w:rsidRPr="005019B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019B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019B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019B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5019BF" w14:paraId="7A5A81F7" w14:textId="77777777" w:rsidTr="00D62E6E">
        <w:tc>
          <w:tcPr>
            <w:tcW w:w="2800" w:type="dxa"/>
            <w:shd w:val="clear" w:color="auto" w:fill="auto"/>
          </w:tcPr>
          <w:p w14:paraId="19D052DC" w14:textId="77777777" w:rsidR="00D62E6E" w:rsidRPr="005019B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019B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8077F83" w14:textId="77777777" w:rsidR="00D62E6E" w:rsidRPr="005019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2B3AA46" w14:textId="77777777" w:rsidR="00D62E6E" w:rsidRPr="005019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97DF33" w14:textId="77777777" w:rsidR="00D62E6E" w:rsidRPr="005019B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019B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019B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019B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D38DAC9" w14:textId="77777777" w:rsidR="00BC121E" w:rsidRPr="005019B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3C5B" w:rsidRPr="005019BF" w14:paraId="7AD16F82" w14:textId="77777777" w:rsidTr="00074F1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2E4D2E" w14:textId="77777777" w:rsidR="00E63C5B" w:rsidRPr="005019BF" w:rsidRDefault="00E63C5B" w:rsidP="00074F1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50539070" w14:textId="77777777" w:rsidR="00E63C5B" w:rsidRPr="005019BF" w:rsidRDefault="00E63C5B" w:rsidP="00074F1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5019B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5019B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5019B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5019B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5019B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5019B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30D8F167" w14:textId="77777777" w:rsidR="00E63C5B" w:rsidRPr="005019BF" w:rsidRDefault="00E63C5B" w:rsidP="00074F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0DB1D8A8" w14:textId="77777777" w:rsidR="00E63C5B" w:rsidRPr="005019BF" w:rsidRDefault="00E63C5B" w:rsidP="00074F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FAFBD32" w14:textId="77777777" w:rsidR="00BC121E" w:rsidRPr="005019BF" w:rsidRDefault="00E63C5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019BF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5019BF">
        <w:rPr>
          <w:rFonts w:ascii="Arial Narrow" w:eastAsia="Times New Roman" w:hAnsi="Arial Narrow" w:cs="Arial"/>
          <w:lang w:eastAsia="pl-PL"/>
        </w:rPr>
        <w:t>N</w:t>
      </w:r>
      <w:r w:rsidR="00BC121E" w:rsidRPr="005019BF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019BF" w14:paraId="02428F02" w14:textId="77777777" w:rsidTr="00D62E6E">
        <w:tc>
          <w:tcPr>
            <w:tcW w:w="2269" w:type="dxa"/>
            <w:shd w:val="clear" w:color="auto" w:fill="auto"/>
          </w:tcPr>
          <w:p w14:paraId="23FA0174" w14:textId="77777777" w:rsidR="00D62E6E" w:rsidRPr="005019B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169442" w14:textId="77777777" w:rsidR="00D62E6E" w:rsidRPr="005019BF" w:rsidRDefault="00E63C5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bCs/>
                <w:lang w:eastAsia="pl-PL"/>
              </w:rPr>
              <w:t>Wykonanie przeglądów okresowych urządzeń automatycznych</w:t>
            </w:r>
            <w:r w:rsidR="00D62E6E" w:rsidRPr="005019B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63C5B" w:rsidRPr="005019BF" w14:paraId="669F475F" w14:textId="77777777" w:rsidTr="00074F16">
        <w:tc>
          <w:tcPr>
            <w:tcW w:w="2269" w:type="dxa"/>
            <w:shd w:val="clear" w:color="auto" w:fill="auto"/>
          </w:tcPr>
          <w:p w14:paraId="4E74E9D6" w14:textId="77777777" w:rsidR="00E63C5B" w:rsidRPr="005019BF" w:rsidRDefault="00E63C5B" w:rsidP="00074F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3B93BA" w14:textId="77777777" w:rsidR="00E63C5B" w:rsidRPr="005019BF" w:rsidRDefault="00E63C5B" w:rsidP="00074F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bCs/>
                <w:lang w:eastAsia="pl-PL"/>
              </w:rPr>
              <w:t>83/2024</w:t>
            </w:r>
          </w:p>
        </w:tc>
      </w:tr>
    </w:tbl>
    <w:p w14:paraId="0781EAA5" w14:textId="77777777" w:rsidR="00BC121E" w:rsidRPr="005019BF" w:rsidRDefault="00E63C5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5019BF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5019BF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5019BF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5019BF">
        <w:rPr>
          <w:rFonts w:ascii="Arial Narrow" w:eastAsia="Times New Roman" w:hAnsi="Arial Narrow" w:cs="Arial"/>
          <w:b/>
          <w:lang w:eastAsia="pl-PL"/>
        </w:rPr>
        <w:t>,</w:t>
      </w:r>
      <w:r w:rsidR="00BC121E" w:rsidRPr="005019BF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5019BF">
        <w:rPr>
          <w:rFonts w:ascii="Arial Narrow" w:eastAsia="Times New Roman" w:hAnsi="Arial Narrow" w:cs="Arial"/>
          <w:bCs/>
          <w:lang w:eastAsia="pl-PL"/>
        </w:rPr>
        <w:t>, że:</w:t>
      </w:r>
    </w:p>
    <w:p w14:paraId="1E137B55" w14:textId="77777777" w:rsidR="00BC121E" w:rsidRPr="005019B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5019BF">
        <w:rPr>
          <w:rFonts w:ascii="Arial Narrow" w:eastAsia="Times New Roman" w:hAnsi="Arial Narrow" w:cs="Arial"/>
          <w:b/>
          <w:bCs/>
        </w:rPr>
        <w:object w:dxaOrig="0" w:dyaOrig="0" w14:anchorId="56697B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5019B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5019BF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5019B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5019BF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5019B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5019BF">
        <w:rPr>
          <w:rFonts w:ascii="Arial Narrow" w:eastAsia="Times New Roman" w:hAnsi="Arial Narrow" w:cs="Arial"/>
          <w:lang w:eastAsia="pl-PL"/>
        </w:rPr>
        <w:t>.</w:t>
      </w:r>
    </w:p>
    <w:p w14:paraId="6C6F38FA" w14:textId="77777777" w:rsidR="00BC121E" w:rsidRPr="005019B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019BF">
        <w:rPr>
          <w:rFonts w:ascii="Arial Narrow" w:eastAsia="Times New Roman" w:hAnsi="Arial Narrow" w:cs="Arial"/>
          <w:b/>
          <w:bCs/>
        </w:rPr>
        <w:object w:dxaOrig="0" w:dyaOrig="0" w14:anchorId="27B543F0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5019B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5019BF">
        <w:rPr>
          <w:rFonts w:ascii="Arial Narrow" w:eastAsia="Times New Roman" w:hAnsi="Arial Narrow" w:cs="Arial"/>
          <w:lang w:eastAsia="pl-PL"/>
        </w:rPr>
        <w:t xml:space="preserve">            </w:t>
      </w:r>
      <w:r w:rsidRPr="005019B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5019BF">
        <w:rPr>
          <w:rFonts w:ascii="Arial Narrow" w:eastAsia="Times New Roman" w:hAnsi="Arial Narrow" w:cs="Arial"/>
          <w:lang w:eastAsia="pl-PL"/>
        </w:rPr>
        <w:t>t.j. Dz.U. z 2023r. poz. 1689</w:t>
      </w:r>
      <w:r w:rsidRPr="005019B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01E9CB81" w14:textId="77777777" w:rsidR="00BF69A4" w:rsidRPr="005019B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019BF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019BF" w14:paraId="022C711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0D0EF" w14:textId="77777777" w:rsidR="00BC121E" w:rsidRPr="005019B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C15BA" w14:textId="77777777" w:rsidR="00BC121E" w:rsidRPr="005019B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A542F" w14:textId="77777777" w:rsidR="00BC121E" w:rsidRPr="005019B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5019BF" w14:paraId="1CFD272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AFC94" w14:textId="77777777" w:rsidR="00BC121E" w:rsidRPr="005019B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C4B0" w14:textId="77777777" w:rsidR="00BC121E" w:rsidRPr="005019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5559" w14:textId="77777777" w:rsidR="00BC121E" w:rsidRPr="005019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5019BF" w14:paraId="0E6E86B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D0C4" w14:textId="77777777" w:rsidR="00BC121E" w:rsidRPr="005019B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B662" w14:textId="77777777" w:rsidR="00BC121E" w:rsidRPr="005019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BCDF" w14:textId="77777777" w:rsidR="00BC121E" w:rsidRPr="005019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4133BE54" w14:textId="77777777" w:rsidR="00BC121E" w:rsidRPr="005019B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5019BF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791962CC" w14:textId="77777777" w:rsidR="00BC121E" w:rsidRPr="005019B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5019BF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DF0147C" w14:textId="77777777" w:rsidR="00067B62" w:rsidRPr="005019B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5019BF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5019BF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5019BF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5E4EB3EF" w14:textId="77777777" w:rsidR="00067B62" w:rsidRPr="005019B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019BF" w14:paraId="353AC5D8" w14:textId="77777777" w:rsidTr="00620E37">
        <w:tc>
          <w:tcPr>
            <w:tcW w:w="2660" w:type="dxa"/>
            <w:shd w:val="clear" w:color="auto" w:fill="auto"/>
          </w:tcPr>
          <w:p w14:paraId="0C59BE54" w14:textId="77777777" w:rsidR="00BC121E" w:rsidRPr="005019B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9E76292" w14:textId="77777777" w:rsidR="00BC121E" w:rsidRPr="005019B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CBD74DF" w14:textId="77777777" w:rsidR="00BC121E" w:rsidRPr="005019B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5019B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5019B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B397630" w14:textId="77777777" w:rsidR="00BC121E" w:rsidRPr="005019B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677EDED" w14:textId="77777777" w:rsidR="00BC121E" w:rsidRPr="005019B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EF5272" w14:textId="77777777" w:rsidR="00BC121E" w:rsidRPr="005019B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019B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63C5B" w:rsidRPr="005019B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5019B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5019B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2AC4AE8F" w14:textId="77777777" w:rsidR="00106AC7" w:rsidRPr="005019BF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5019B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B15F34" w14:textId="77777777" w:rsidR="00117F46" w:rsidRDefault="00117F46">
      <w:r>
        <w:separator/>
      </w:r>
    </w:p>
  </w:endnote>
  <w:endnote w:type="continuationSeparator" w:id="0">
    <w:p w14:paraId="0EEC6D3B" w14:textId="77777777" w:rsidR="00117F46" w:rsidRDefault="00117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DB27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75240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D4FD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C6BBE3E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27DA96F">
        <v:line id="_x0000_s1025" style="position:absolute;left:0;text-align:left;z-index:251657728" from="-3.85pt,8.7pt" to="455.15pt,8.7pt"/>
      </w:pict>
    </w:r>
  </w:p>
  <w:p w14:paraId="4C6E4F0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BB310" w14:textId="77777777" w:rsidR="00E63C5B" w:rsidRDefault="00E63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340006" w14:textId="77777777" w:rsidR="00117F46" w:rsidRDefault="00117F46">
      <w:r>
        <w:separator/>
      </w:r>
    </w:p>
  </w:footnote>
  <w:footnote w:type="continuationSeparator" w:id="0">
    <w:p w14:paraId="1165BA36" w14:textId="77777777" w:rsidR="00117F46" w:rsidRDefault="00117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13521" w14:textId="77777777" w:rsidR="00E63C5B" w:rsidRDefault="00E63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D9450" w14:textId="77777777" w:rsidR="00E63C5B" w:rsidRDefault="00E63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DBD6E" w14:textId="77777777" w:rsidR="00E63C5B" w:rsidRDefault="00E63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0736647">
    <w:abstractNumId w:val="13"/>
  </w:num>
  <w:num w:numId="2" w16cid:durableId="139345232">
    <w:abstractNumId w:val="0"/>
  </w:num>
  <w:num w:numId="3" w16cid:durableId="1860777749">
    <w:abstractNumId w:val="11"/>
  </w:num>
  <w:num w:numId="4" w16cid:durableId="1481850217">
    <w:abstractNumId w:val="8"/>
  </w:num>
  <w:num w:numId="5" w16cid:durableId="820776636">
    <w:abstractNumId w:val="7"/>
  </w:num>
  <w:num w:numId="6" w16cid:durableId="1945720320">
    <w:abstractNumId w:val="1"/>
  </w:num>
  <w:num w:numId="7" w16cid:durableId="344748937">
    <w:abstractNumId w:val="6"/>
  </w:num>
  <w:num w:numId="8" w16cid:durableId="802500316">
    <w:abstractNumId w:val="3"/>
  </w:num>
  <w:num w:numId="9" w16cid:durableId="1471944602">
    <w:abstractNumId w:val="2"/>
  </w:num>
  <w:num w:numId="10" w16cid:durableId="525220577">
    <w:abstractNumId w:val="5"/>
  </w:num>
  <w:num w:numId="11" w16cid:durableId="143012191">
    <w:abstractNumId w:val="10"/>
  </w:num>
  <w:num w:numId="12" w16cid:durableId="889536483">
    <w:abstractNumId w:val="4"/>
  </w:num>
  <w:num w:numId="13" w16cid:durableId="1006861218">
    <w:abstractNumId w:val="9"/>
  </w:num>
  <w:num w:numId="14" w16cid:durableId="9630786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F4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17F46"/>
    <w:rsid w:val="00147532"/>
    <w:rsid w:val="001614BA"/>
    <w:rsid w:val="00204613"/>
    <w:rsid w:val="00283561"/>
    <w:rsid w:val="00285877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19BF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63C5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55F60F"/>
  <w15:chartTrackingRefBased/>
  <w15:docId w15:val="{1D93D895-336C-426B-BB9C-B7DFAE55D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2024-06-19T12:27:00Z</cp:lastPrinted>
  <dcterms:created xsi:type="dcterms:W3CDTF">2024-06-19T12:27:00Z</dcterms:created>
  <dcterms:modified xsi:type="dcterms:W3CDTF">2024-06-19T12:27:00Z</dcterms:modified>
</cp:coreProperties>
</file>