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90AF85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E6332" w:rsidRPr="00EE6332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6AA6E7D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35D7DD6" w14:textId="77777777" w:rsidR="005D05C3" w:rsidRPr="0012157F" w:rsidRDefault="00EE6332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E6332">
        <w:rPr>
          <w:rFonts w:ascii="Arial" w:hAnsi="Arial" w:cs="Arial"/>
        </w:rPr>
        <w:t>10 Wojskowy Szpital Kliniczny z Polikliniką Samodzielny Publiczny Zakład Opieki Zdrowotnej</w:t>
      </w:r>
    </w:p>
    <w:p w14:paraId="74B15F11" w14:textId="77777777" w:rsidR="005D05C3" w:rsidRPr="0012157F" w:rsidRDefault="00EE6332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E6332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EE6332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14:paraId="539917B2" w14:textId="77777777" w:rsidR="005D05C3" w:rsidRDefault="00EE6332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E6332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EE6332">
        <w:rPr>
          <w:rFonts w:ascii="Arial" w:hAnsi="Arial" w:cs="Arial"/>
        </w:rPr>
        <w:t>Bydgoszcz</w:t>
      </w:r>
    </w:p>
    <w:p w14:paraId="332EDFB5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848E6A4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FC4EAC9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646745D5" w14:textId="77777777" w:rsidTr="001B7D97">
        <w:tc>
          <w:tcPr>
            <w:tcW w:w="2800" w:type="dxa"/>
            <w:shd w:val="clear" w:color="auto" w:fill="auto"/>
          </w:tcPr>
          <w:p w14:paraId="106FE642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FE11F29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A752FAC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B2DA23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1515CB5D" w14:textId="77777777" w:rsidTr="001B7D97">
        <w:tc>
          <w:tcPr>
            <w:tcW w:w="2800" w:type="dxa"/>
            <w:shd w:val="clear" w:color="auto" w:fill="auto"/>
          </w:tcPr>
          <w:p w14:paraId="68EEE367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F96DD4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9B2E399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D24E61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0276676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E6332" w:rsidRPr="0012157F" w14:paraId="403B0D37" w14:textId="77777777" w:rsidTr="00074F16">
        <w:tc>
          <w:tcPr>
            <w:tcW w:w="9104" w:type="dxa"/>
            <w:shd w:val="clear" w:color="auto" w:fill="D9D9D9"/>
          </w:tcPr>
          <w:p w14:paraId="02926EC6" w14:textId="77777777" w:rsidR="00EE6332" w:rsidRPr="0012157F" w:rsidRDefault="00EE6332" w:rsidP="00074F1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6B0545C" w14:textId="77777777" w:rsidR="00EE6332" w:rsidRPr="00094F76" w:rsidRDefault="00EE6332" w:rsidP="00074F16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E633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E633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E6332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75A118A3" w14:textId="77777777" w:rsidR="00EE6332" w:rsidRPr="004B5FB1" w:rsidRDefault="00EE6332" w:rsidP="00074F1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476D551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E25233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044BC249" w14:textId="77777777" w:rsidTr="001B7D97">
        <w:tc>
          <w:tcPr>
            <w:tcW w:w="2269" w:type="dxa"/>
            <w:shd w:val="clear" w:color="auto" w:fill="auto"/>
          </w:tcPr>
          <w:p w14:paraId="7E785D31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9C2BDE" w14:textId="77777777" w:rsidR="00ED79A4" w:rsidRPr="00A2540E" w:rsidRDefault="00EE633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63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przeglądów okresowych urządzeń automatycznych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E6332" w:rsidRPr="00A2540E" w14:paraId="74CCA404" w14:textId="77777777" w:rsidTr="00074F16">
        <w:tc>
          <w:tcPr>
            <w:tcW w:w="2269" w:type="dxa"/>
            <w:shd w:val="clear" w:color="auto" w:fill="auto"/>
          </w:tcPr>
          <w:p w14:paraId="69692DCE" w14:textId="77777777" w:rsidR="00EE6332" w:rsidRPr="00A2540E" w:rsidRDefault="00EE6332" w:rsidP="00074F1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0F1606" w14:textId="77777777" w:rsidR="00EE6332" w:rsidRPr="00A2540E" w:rsidRDefault="00EE6332" w:rsidP="00074F1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63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83/2024</w:t>
            </w:r>
          </w:p>
        </w:tc>
      </w:tr>
    </w:tbl>
    <w:p w14:paraId="69BD245D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828FEBF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E6332" w:rsidRPr="00EE6332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7C19BA2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97C832C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C1096D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093574A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F8890AA" w14:textId="77777777" w:rsidR="00EE6332" w:rsidRPr="007104AC" w:rsidRDefault="00EE6332" w:rsidP="00EE6332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6522C157" w14:textId="186C5772" w:rsidR="00EE6332" w:rsidRDefault="00EE6332" w:rsidP="00EE633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</w:t>
      </w:r>
      <w:r w:rsidR="00AA477C">
        <w:rPr>
          <w:rFonts w:ascii="Arial" w:hAnsi="Arial" w:cs="Arial"/>
          <w:bCs/>
          <w:sz w:val="24"/>
          <w:szCs w:val="24"/>
        </w:rPr>
        <w:t xml:space="preserve"> i 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016022EA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0282B98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001D5618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07C7691" w14:textId="77777777" w:rsidR="000B3481" w:rsidRPr="00AA477C" w:rsidRDefault="000B3481" w:rsidP="00AA477C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A477C">
        <w:rPr>
          <w:rFonts w:ascii="Arial" w:hAnsi="Arial" w:cs="Arial"/>
          <w:b/>
          <w:sz w:val="24"/>
          <w:szCs w:val="24"/>
        </w:rPr>
        <w:t>są aktualne.</w:t>
      </w:r>
    </w:p>
    <w:p w14:paraId="41DD53B9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2E1A726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D65225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4A587AB8" w14:textId="77777777" w:rsidTr="001B7D97">
        <w:tc>
          <w:tcPr>
            <w:tcW w:w="2660" w:type="dxa"/>
            <w:shd w:val="clear" w:color="auto" w:fill="auto"/>
          </w:tcPr>
          <w:p w14:paraId="0A1A1A2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66A134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E732F3D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3E80ED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88DA26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C9CE70C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E6332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F68C9FF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6A29CC" w14:textId="77777777" w:rsidR="000F0DD2" w:rsidRDefault="000F0DD2" w:rsidP="0038231F">
      <w:pPr>
        <w:spacing w:after="0" w:line="240" w:lineRule="auto"/>
      </w:pPr>
      <w:r>
        <w:separator/>
      </w:r>
    </w:p>
  </w:endnote>
  <w:endnote w:type="continuationSeparator" w:id="0">
    <w:p w14:paraId="55F468EB" w14:textId="77777777" w:rsidR="000F0DD2" w:rsidRDefault="000F0D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7FA4" w14:textId="77777777" w:rsidR="00EE6332" w:rsidRDefault="00EE63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4A2B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663965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FB5D1" w14:textId="77777777" w:rsidR="00EE6332" w:rsidRDefault="00EE63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58AA3" w14:textId="77777777" w:rsidR="000F0DD2" w:rsidRDefault="000F0DD2" w:rsidP="0038231F">
      <w:pPr>
        <w:spacing w:after="0" w:line="240" w:lineRule="auto"/>
      </w:pPr>
      <w:r>
        <w:separator/>
      </w:r>
    </w:p>
  </w:footnote>
  <w:footnote w:type="continuationSeparator" w:id="0">
    <w:p w14:paraId="60839AAD" w14:textId="77777777" w:rsidR="000F0DD2" w:rsidRDefault="000F0D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97AEE" w14:textId="77777777" w:rsidR="00EE6332" w:rsidRDefault="00EE63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32CEEC" w14:textId="77777777" w:rsidR="00EE6332" w:rsidRDefault="00EE63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8F10D" w14:textId="77777777" w:rsidR="00EE6332" w:rsidRDefault="00EE63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801807">
    <w:abstractNumId w:val="12"/>
  </w:num>
  <w:num w:numId="2" w16cid:durableId="1861045950">
    <w:abstractNumId w:val="0"/>
  </w:num>
  <w:num w:numId="3" w16cid:durableId="291324470">
    <w:abstractNumId w:val="11"/>
  </w:num>
  <w:num w:numId="4" w16cid:durableId="1447697141">
    <w:abstractNumId w:val="16"/>
  </w:num>
  <w:num w:numId="5" w16cid:durableId="1751194597">
    <w:abstractNumId w:val="13"/>
  </w:num>
  <w:num w:numId="6" w16cid:durableId="1599174541">
    <w:abstractNumId w:val="10"/>
  </w:num>
  <w:num w:numId="7" w16cid:durableId="1052583505">
    <w:abstractNumId w:val="1"/>
  </w:num>
  <w:num w:numId="8" w16cid:durableId="1015033790">
    <w:abstractNumId w:val="6"/>
  </w:num>
  <w:num w:numId="9" w16cid:durableId="1410421534">
    <w:abstractNumId w:val="4"/>
  </w:num>
  <w:num w:numId="10" w16cid:durableId="1526602192">
    <w:abstractNumId w:val="7"/>
  </w:num>
  <w:num w:numId="11" w16cid:durableId="1733625830">
    <w:abstractNumId w:val="5"/>
  </w:num>
  <w:num w:numId="12" w16cid:durableId="1075131887">
    <w:abstractNumId w:val="9"/>
  </w:num>
  <w:num w:numId="13" w16cid:durableId="1207987992">
    <w:abstractNumId w:val="3"/>
  </w:num>
  <w:num w:numId="14" w16cid:durableId="882446648">
    <w:abstractNumId w:val="2"/>
  </w:num>
  <w:num w:numId="15" w16cid:durableId="883371706">
    <w:abstractNumId w:val="15"/>
  </w:num>
  <w:num w:numId="16" w16cid:durableId="1548492882">
    <w:abstractNumId w:val="8"/>
  </w:num>
  <w:num w:numId="17" w16cid:durableId="5445595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0DD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F0DD2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477C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E6332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02CD7C"/>
  <w15:docId w15:val="{04EEC21D-8F5A-4CFA-B997-BB311A27F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2024-06-19T12:27:00Z</cp:lastPrinted>
  <dcterms:created xsi:type="dcterms:W3CDTF">2024-06-19T12:28:00Z</dcterms:created>
  <dcterms:modified xsi:type="dcterms:W3CDTF">2024-06-19T12:28:00Z</dcterms:modified>
</cp:coreProperties>
</file>