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CAD29" w14:textId="6EF7C67F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275080">
        <w:rPr>
          <w:bCs/>
          <w:i w:val="0"/>
          <w:sz w:val="22"/>
          <w:szCs w:val="22"/>
        </w:rPr>
        <w:t>z</w:t>
      </w:r>
      <w:r w:rsidR="00657A47" w:rsidRPr="00573E83">
        <w:rPr>
          <w:bCs/>
          <w:i w:val="0"/>
          <w:sz w:val="22"/>
          <w:szCs w:val="22"/>
        </w:rPr>
        <w:t xml:space="preserve">ałącznik nr </w:t>
      </w:r>
      <w:r w:rsidR="00211E8D" w:rsidRPr="00573E83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60CB09F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0454A3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="00275080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275080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D3B35BC" w14:textId="39048AF7" w:rsidR="00275080" w:rsidRDefault="000454A3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454A3">
        <w:rPr>
          <w:rFonts w:ascii="Times New Roman" w:eastAsia="Times New Roman" w:hAnsi="Times New Roman"/>
          <w:b/>
          <w:sz w:val="24"/>
          <w:szCs w:val="24"/>
          <w:lang w:eastAsia="pl-PL"/>
        </w:rPr>
        <w:t>Wykonanie  dokumentacji projektowo-kosztorysowej dla inwestycji pn." Modernizacja instalacji wodno-kanalizacyjnej i elektroenergetycznej wraz z modernizacją Oddziałów w Filii nr 1 Szpitala Wojewódzkiego w Poznaniu"</w:t>
      </w:r>
    </w:p>
    <w:p w14:paraId="768EE092" w14:textId="77777777" w:rsidR="000454A3" w:rsidRDefault="000454A3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72511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454A3"/>
    <w:rsid w:val="00084786"/>
    <w:rsid w:val="00086631"/>
    <w:rsid w:val="000B49DD"/>
    <w:rsid w:val="001C2314"/>
    <w:rsid w:val="002040ED"/>
    <w:rsid w:val="00211E8D"/>
    <w:rsid w:val="00275080"/>
    <w:rsid w:val="00400967"/>
    <w:rsid w:val="004238CB"/>
    <w:rsid w:val="004374F2"/>
    <w:rsid w:val="00460705"/>
    <w:rsid w:val="00485239"/>
    <w:rsid w:val="00513D3B"/>
    <w:rsid w:val="0055145C"/>
    <w:rsid w:val="005624D8"/>
    <w:rsid w:val="00573E83"/>
    <w:rsid w:val="00657A47"/>
    <w:rsid w:val="00713B9D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60B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8</cp:revision>
  <dcterms:created xsi:type="dcterms:W3CDTF">2017-08-01T08:06:00Z</dcterms:created>
  <dcterms:modified xsi:type="dcterms:W3CDTF">2024-06-07T11:34:00Z</dcterms:modified>
</cp:coreProperties>
</file>