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CAE0D" w14:textId="0065065A" w:rsidR="005103B9" w:rsidRPr="00A90D0E" w:rsidRDefault="00343E93" w:rsidP="00343E93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F0DEB42" w14:textId="77777777" w:rsidR="00C4103F" w:rsidRPr="0012157F" w:rsidRDefault="007118F0" w:rsidP="00343E93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4072835" w14:textId="77777777" w:rsidR="006676AE" w:rsidRPr="0012157F" w:rsidRDefault="00B63833" w:rsidP="00343E93">
      <w:pPr>
        <w:pStyle w:val="Tekstpodstawowy"/>
        <w:spacing w:after="0"/>
        <w:ind w:left="4111"/>
        <w:rPr>
          <w:rFonts w:ascii="Arial" w:hAnsi="Arial" w:cs="Arial"/>
        </w:rPr>
      </w:pPr>
      <w:r w:rsidRPr="00B63833">
        <w:rPr>
          <w:rFonts w:ascii="Arial" w:hAnsi="Arial" w:cs="Arial"/>
        </w:rPr>
        <w:t>SZPITAL WOJEWÓDZKI W POZNANIU</w:t>
      </w:r>
    </w:p>
    <w:p w14:paraId="719E3BF0" w14:textId="77777777" w:rsidR="006676AE" w:rsidRPr="0012157F" w:rsidRDefault="00B63833" w:rsidP="00343E93">
      <w:pPr>
        <w:pStyle w:val="Tekstpodstawowy"/>
        <w:spacing w:after="0"/>
        <w:ind w:left="4111"/>
        <w:rPr>
          <w:rFonts w:ascii="Arial" w:hAnsi="Arial" w:cs="Arial"/>
        </w:rPr>
      </w:pPr>
      <w:r w:rsidRPr="00B63833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B63833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E6E595A" w14:textId="77777777" w:rsidR="00F90CD1" w:rsidRDefault="00B63833" w:rsidP="00343E93">
      <w:pPr>
        <w:pStyle w:val="Tekstpodstawowy"/>
        <w:spacing w:after="0"/>
        <w:ind w:left="4111"/>
        <w:rPr>
          <w:rFonts w:ascii="Arial" w:hAnsi="Arial" w:cs="Arial"/>
        </w:rPr>
      </w:pPr>
      <w:r w:rsidRPr="00B63833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B63833">
        <w:rPr>
          <w:rFonts w:ascii="Arial" w:hAnsi="Arial" w:cs="Arial"/>
        </w:rPr>
        <w:t>Poznań</w:t>
      </w:r>
    </w:p>
    <w:p w14:paraId="3327422A" w14:textId="77777777" w:rsidR="002578E4" w:rsidRDefault="002578E4" w:rsidP="00343E9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88D056A" w14:textId="77777777" w:rsidTr="0018769E">
        <w:tc>
          <w:tcPr>
            <w:tcW w:w="2800" w:type="dxa"/>
            <w:shd w:val="clear" w:color="auto" w:fill="auto"/>
          </w:tcPr>
          <w:p w14:paraId="04221057" w14:textId="77777777" w:rsidR="002578E4" w:rsidRPr="00A2540E" w:rsidRDefault="002578E4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D98D3C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0BF00B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04A724" w14:textId="77777777" w:rsidR="002578E4" w:rsidRPr="00A2540E" w:rsidRDefault="002578E4" w:rsidP="00343E9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6ED023B" w14:textId="77777777" w:rsidTr="0018769E">
        <w:tc>
          <w:tcPr>
            <w:tcW w:w="2800" w:type="dxa"/>
            <w:shd w:val="clear" w:color="auto" w:fill="auto"/>
          </w:tcPr>
          <w:p w14:paraId="05159E96" w14:textId="77777777" w:rsidR="002578E4" w:rsidRPr="00A2540E" w:rsidRDefault="002578E4" w:rsidP="00343E93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718343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C55F9C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F194F9" w14:textId="77777777" w:rsidR="002578E4" w:rsidRPr="00A2540E" w:rsidRDefault="002578E4" w:rsidP="00343E93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D7B5FE3" w14:textId="77777777" w:rsidR="002578E4" w:rsidRPr="002578E4" w:rsidRDefault="002578E4" w:rsidP="00343E93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3833" w:rsidRPr="0012157F" w14:paraId="43154A9B" w14:textId="77777777" w:rsidTr="00E47283">
        <w:tc>
          <w:tcPr>
            <w:tcW w:w="9104" w:type="dxa"/>
            <w:shd w:val="clear" w:color="auto" w:fill="D9D9D9"/>
          </w:tcPr>
          <w:p w14:paraId="211A41C3" w14:textId="77777777" w:rsidR="00B63833" w:rsidRPr="0012157F" w:rsidRDefault="00B63833" w:rsidP="00343E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7599575" w14:textId="77777777" w:rsidR="00B63833" w:rsidRPr="0012157F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6383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6383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6383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2C76526" w14:textId="77777777" w:rsidR="00B63833" w:rsidRPr="00612283" w:rsidRDefault="00B63833" w:rsidP="00343E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6802CC3" w14:textId="77777777" w:rsidR="00B63833" w:rsidRPr="00612283" w:rsidRDefault="00B63833" w:rsidP="00343E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E41F307" w14:textId="77777777" w:rsidR="00B63833" w:rsidRPr="0012157F" w:rsidRDefault="00B63833" w:rsidP="00343E93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59015FE" w14:textId="77777777" w:rsidR="00343E93" w:rsidRDefault="00343E93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DBE7EA" w14:textId="4F10E0E2" w:rsidR="00E50194" w:rsidRDefault="001F027E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37533D2" w14:textId="77777777" w:rsidTr="0018769E">
        <w:tc>
          <w:tcPr>
            <w:tcW w:w="2269" w:type="dxa"/>
            <w:shd w:val="clear" w:color="auto" w:fill="auto"/>
          </w:tcPr>
          <w:p w14:paraId="695CBA0C" w14:textId="77777777" w:rsidR="002578E4" w:rsidRPr="00A2540E" w:rsidRDefault="002578E4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5A477C" w14:textId="0073E08A" w:rsidR="002578E4" w:rsidRPr="00A2540E" w:rsidRDefault="000038E2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38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 dokumentacji projektowo-kosztorysowej dla inwestycji pn." Modernizacja instalacji wodno-kanalizacyjnej i elektroenergetycznej wraz z modernizacją Oddziałów w Filii nr 1 Szpitala Wojewódzkiego w Poznaniu"</w:t>
            </w:r>
          </w:p>
        </w:tc>
      </w:tr>
      <w:tr w:rsidR="00B63833" w:rsidRPr="00A2540E" w14:paraId="1BA4549D" w14:textId="77777777" w:rsidTr="00E47283">
        <w:tc>
          <w:tcPr>
            <w:tcW w:w="2269" w:type="dxa"/>
            <w:shd w:val="clear" w:color="auto" w:fill="auto"/>
          </w:tcPr>
          <w:p w14:paraId="1251B59D" w14:textId="77777777" w:rsidR="00B63833" w:rsidRPr="00A2540E" w:rsidRDefault="00B63833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B115F5" w14:textId="6F536E61" w:rsidR="00B63833" w:rsidRPr="00A2540E" w:rsidRDefault="00B63833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38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0038E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B638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4/2024</w:t>
            </w:r>
          </w:p>
        </w:tc>
      </w:tr>
    </w:tbl>
    <w:p w14:paraId="0A4EC123" w14:textId="77777777" w:rsidR="002578E4" w:rsidRDefault="002578E4" w:rsidP="00343E9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A5414BD" w14:textId="77777777" w:rsidR="00F90CD1" w:rsidRDefault="005434B3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63833" w:rsidRPr="00B63833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F26E608" w14:textId="77777777" w:rsidR="0072559A" w:rsidRPr="0012157F" w:rsidRDefault="0072559A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BF54342" w14:textId="77777777" w:rsidTr="00650D6C">
        <w:tc>
          <w:tcPr>
            <w:tcW w:w="9104" w:type="dxa"/>
            <w:shd w:val="clear" w:color="auto" w:fill="D9D9D9"/>
          </w:tcPr>
          <w:p w14:paraId="56AC52E7" w14:textId="77777777" w:rsidR="00E50194" w:rsidRPr="00650D6C" w:rsidRDefault="00650D6C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B21FE8F" w14:textId="77777777" w:rsidR="00C113BF" w:rsidRPr="0012157F" w:rsidRDefault="00C113BF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22FAE01" w14:textId="77777777" w:rsidR="002426FF" w:rsidRPr="00A44833" w:rsidRDefault="002426FF" w:rsidP="00343E93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A335885" w14:textId="77777777" w:rsidR="00023477" w:rsidRPr="006B53D6" w:rsidRDefault="00023477" w:rsidP="00343E93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ED7BF54" w14:textId="77777777" w:rsidR="00023477" w:rsidRPr="00992BD8" w:rsidRDefault="00992BD8" w:rsidP="00343E93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5D3F1A0" w14:textId="77777777" w:rsidR="00992BD8" w:rsidRPr="00992BD8" w:rsidRDefault="00992BD8" w:rsidP="00343E9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EE9678F" w14:textId="77777777" w:rsidR="00023477" w:rsidRDefault="00C113BF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B36AA05" w14:textId="77777777" w:rsidR="007A2BCB" w:rsidRDefault="00992BD8" w:rsidP="00343E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B25702F" w14:textId="77777777" w:rsidR="0011306C" w:rsidRDefault="007A2BC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44C84F0" w14:textId="77777777" w:rsidR="00343E93" w:rsidRDefault="00343E93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C8CC1C4" w14:textId="77777777" w:rsidTr="00CD4DD1">
        <w:tc>
          <w:tcPr>
            <w:tcW w:w="9104" w:type="dxa"/>
            <w:shd w:val="clear" w:color="auto" w:fill="D9D9D9"/>
          </w:tcPr>
          <w:p w14:paraId="664DAA57" w14:textId="77777777" w:rsidR="0011306C" w:rsidRPr="00650D6C" w:rsidRDefault="0011306C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EF26733" w14:textId="77777777" w:rsidR="00D2702A" w:rsidRPr="0012157F" w:rsidRDefault="004F23F7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334"/>
      </w:tblGrid>
      <w:tr w:rsidR="000038E2" w:rsidRPr="00FB3519" w14:paraId="69233FE9" w14:textId="77777777" w:rsidTr="000038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4B98D" w14:textId="77777777" w:rsidR="000038E2" w:rsidRPr="00FB3519" w:rsidRDefault="000038E2" w:rsidP="00522B24">
            <w:pPr>
              <w:spacing w:before="60" w:after="120"/>
              <w:jc w:val="center"/>
              <w:rPr>
                <w:b/>
              </w:rPr>
            </w:pPr>
            <w:r w:rsidRPr="00FB3519">
              <w:rPr>
                <w:b/>
              </w:rPr>
              <w:t>Lp.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46FD" w14:textId="77777777" w:rsidR="000038E2" w:rsidRPr="00FB3519" w:rsidRDefault="000038E2" w:rsidP="00522B24">
            <w:pPr>
              <w:spacing w:before="60" w:after="120"/>
            </w:pPr>
            <w:r w:rsidRPr="00FB3519">
              <w:rPr>
                <w:b/>
              </w:rPr>
              <w:t>Warunki udziału w postępowaniu</w:t>
            </w:r>
          </w:p>
        </w:tc>
      </w:tr>
      <w:tr w:rsidR="000038E2" w:rsidRPr="00FB3519" w14:paraId="1BD32D31" w14:textId="77777777" w:rsidTr="000038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7ABFC" w14:textId="77777777" w:rsidR="000038E2" w:rsidRPr="00FB3519" w:rsidRDefault="000038E2" w:rsidP="00522B24">
            <w:pPr>
              <w:spacing w:before="60" w:after="120"/>
              <w:jc w:val="center"/>
            </w:pPr>
            <w:r w:rsidRPr="00FB3519">
              <w:t>1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D89F6" w14:textId="77777777" w:rsidR="000038E2" w:rsidRPr="00FB3519" w:rsidRDefault="000038E2" w:rsidP="00522B24">
            <w:pPr>
              <w:spacing w:before="60" w:after="120"/>
              <w:jc w:val="both"/>
              <w:rPr>
                <w:b/>
                <w:bCs/>
              </w:rPr>
            </w:pPr>
            <w:r w:rsidRPr="00FB3519">
              <w:rPr>
                <w:b/>
                <w:bCs/>
              </w:rPr>
              <w:t>Sytuacja ekonomiczna lub finansowa</w:t>
            </w:r>
          </w:p>
          <w:p w14:paraId="53526AAC" w14:textId="77777777" w:rsidR="000038E2" w:rsidRPr="00FB3519" w:rsidRDefault="000038E2" w:rsidP="00522B24">
            <w:pPr>
              <w:spacing w:before="60" w:after="120"/>
              <w:jc w:val="both"/>
            </w:pPr>
            <w:r w:rsidRPr="00697FEF">
              <w:t xml:space="preserve">Ocena spełniania warunków udziału w postępowaniu będzie dokonana </w:t>
            </w:r>
            <w:r>
              <w:br/>
            </w:r>
            <w:r w:rsidRPr="00697FEF">
              <w:t>na zasadzie spełnia/nie spełnia w II etapie oceny badania ofert w którym Zamawiający na podstawie art. 274 ust. 1 Ustawy żądać będzie przedstawienia dokumentów wyszczególnionych w rozdziale 9 ust. 9.2 SWZ.</w:t>
            </w:r>
          </w:p>
        </w:tc>
      </w:tr>
      <w:tr w:rsidR="000038E2" w:rsidRPr="00FB3519" w14:paraId="60C02C9F" w14:textId="77777777" w:rsidTr="000038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96913" w14:textId="77777777" w:rsidR="000038E2" w:rsidRPr="00FB3519" w:rsidRDefault="000038E2" w:rsidP="00522B24">
            <w:pPr>
              <w:spacing w:before="60" w:after="120"/>
              <w:jc w:val="center"/>
            </w:pPr>
            <w:r w:rsidRPr="00FB3519">
              <w:t>2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0C130" w14:textId="77777777" w:rsidR="000038E2" w:rsidRPr="00FB3519" w:rsidRDefault="000038E2" w:rsidP="00522B24">
            <w:pPr>
              <w:spacing w:before="60" w:after="120"/>
              <w:jc w:val="both"/>
            </w:pPr>
            <w:r w:rsidRPr="00697FEF">
              <w:t xml:space="preserve">Ocena spełniania warunków udziału w postępowaniu będzie dokonana </w:t>
            </w:r>
            <w:r>
              <w:br/>
            </w:r>
            <w:r w:rsidRPr="00697FEF">
              <w:t>na zasadzie spełnia/nie spełnia w II etapie oceny badania ofert w którym Zamawiający na podstawie art. 274 ust. 1 Ustawy żądać będzie przedstawienia dokumentów wyszczególnionych w rozdziale 9 ust. 9.2 SWZ.</w:t>
            </w:r>
          </w:p>
        </w:tc>
      </w:tr>
      <w:tr w:rsidR="000038E2" w:rsidRPr="00FB3519" w14:paraId="423A8D11" w14:textId="77777777" w:rsidTr="000038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CB5F7" w14:textId="77777777" w:rsidR="000038E2" w:rsidRPr="00FB3519" w:rsidRDefault="000038E2" w:rsidP="00522B24">
            <w:pPr>
              <w:spacing w:before="60" w:after="120"/>
              <w:jc w:val="center"/>
            </w:pPr>
            <w:r w:rsidRPr="00FB3519">
              <w:t>3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9548" w14:textId="77777777" w:rsidR="000038E2" w:rsidRPr="00FB3519" w:rsidRDefault="000038E2" w:rsidP="00522B24">
            <w:pPr>
              <w:spacing w:before="60" w:after="120"/>
              <w:jc w:val="both"/>
              <w:rPr>
                <w:b/>
                <w:bCs/>
              </w:rPr>
            </w:pPr>
            <w:r w:rsidRPr="00FB3519">
              <w:rPr>
                <w:b/>
                <w:bCs/>
              </w:rPr>
              <w:t>Zdolność do występowania w obrocie gospodarczym</w:t>
            </w:r>
          </w:p>
          <w:p w14:paraId="1F34A8C0" w14:textId="77777777" w:rsidR="000038E2" w:rsidRPr="00FB3519" w:rsidRDefault="000038E2" w:rsidP="00522B24">
            <w:pPr>
              <w:spacing w:before="60" w:after="120"/>
              <w:jc w:val="both"/>
            </w:pPr>
            <w:r w:rsidRPr="00FB3519">
              <w:t>Zamawiający nie stawia szczególnych warunków udziału w postępowaniu w tym zakresie.</w:t>
            </w:r>
          </w:p>
        </w:tc>
      </w:tr>
      <w:tr w:rsidR="000038E2" w:rsidRPr="00FB3519" w14:paraId="079B115B" w14:textId="77777777" w:rsidTr="000038E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8B4F" w14:textId="77777777" w:rsidR="000038E2" w:rsidRPr="00FB3519" w:rsidRDefault="000038E2" w:rsidP="00522B24">
            <w:pPr>
              <w:spacing w:before="60" w:after="120"/>
              <w:jc w:val="center"/>
            </w:pPr>
            <w:r w:rsidRPr="00FB3519">
              <w:t>4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73024" w14:textId="77777777" w:rsidR="000038E2" w:rsidRPr="00FB3519" w:rsidRDefault="000038E2" w:rsidP="00522B24">
            <w:pPr>
              <w:spacing w:before="60" w:after="120"/>
              <w:jc w:val="both"/>
              <w:rPr>
                <w:b/>
                <w:bCs/>
              </w:rPr>
            </w:pPr>
            <w:r w:rsidRPr="00FB3519">
              <w:rPr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1A2E91C6" w14:textId="77777777" w:rsidR="000038E2" w:rsidRPr="00FB3519" w:rsidRDefault="000038E2" w:rsidP="00522B24">
            <w:pPr>
              <w:spacing w:before="60" w:after="120"/>
              <w:jc w:val="both"/>
            </w:pPr>
            <w:r w:rsidRPr="00FB3519">
              <w:t>Zamawiający nie stawia szczególnych warunków udziału w postępowaniu w tym zakresie.</w:t>
            </w:r>
          </w:p>
        </w:tc>
      </w:tr>
    </w:tbl>
    <w:p w14:paraId="0681831B" w14:textId="77777777" w:rsidR="00E21BB4" w:rsidRPr="0012157F" w:rsidRDefault="00257E73" w:rsidP="00343E9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18F5D41" w14:textId="77777777" w:rsidR="00E21BB4" w:rsidRPr="00E21BB4" w:rsidRDefault="00E21BB4" w:rsidP="00343E9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3F9542A" w14:textId="77777777" w:rsidR="00C62F57" w:rsidRDefault="00C62F57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F1EA905" w14:textId="77777777" w:rsidR="00C62F57" w:rsidRDefault="00C62F57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64715E3" w14:textId="77777777" w:rsidR="00721D87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01F5CAF" w14:textId="77777777" w:rsidR="00721D87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E33A0C1" w14:textId="77777777" w:rsidR="00721D87" w:rsidRPr="00721D87" w:rsidRDefault="00721D87" w:rsidP="00343E9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DAAFDA2" w14:textId="77777777" w:rsidR="00721D87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3D0EA85" w14:textId="77777777" w:rsidR="00E21BB4" w:rsidRPr="00E21BB4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0C1D2C6" w14:textId="77777777" w:rsidR="00E21BB4" w:rsidRPr="00721D87" w:rsidRDefault="00E21BB4" w:rsidP="00343E9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6BFC354" w14:textId="77777777" w:rsidR="00C62F57" w:rsidRDefault="00257E73" w:rsidP="00343E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A2575B2" w14:textId="77777777" w:rsidTr="00CD4DD1">
        <w:tc>
          <w:tcPr>
            <w:tcW w:w="9104" w:type="dxa"/>
            <w:shd w:val="clear" w:color="auto" w:fill="D9D9D9"/>
          </w:tcPr>
          <w:p w14:paraId="65B55FB4" w14:textId="77777777" w:rsidR="00BE6F04" w:rsidRPr="00650D6C" w:rsidRDefault="00E426EB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A2130CB" w14:textId="77777777" w:rsidR="00FE4E2B" w:rsidRDefault="00E426E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E827D43" w14:textId="77777777" w:rsidR="0072559A" w:rsidRPr="00E426EB" w:rsidRDefault="0072559A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42057A8" w14:textId="77777777" w:rsidTr="00847232">
        <w:tc>
          <w:tcPr>
            <w:tcW w:w="9104" w:type="dxa"/>
            <w:shd w:val="clear" w:color="auto" w:fill="D9D9D9"/>
          </w:tcPr>
          <w:p w14:paraId="36598A6D" w14:textId="77777777" w:rsidR="00E426EB" w:rsidRPr="00650D6C" w:rsidRDefault="00E426EB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7CF9CA1" w14:textId="77777777" w:rsidR="00E426EB" w:rsidRPr="0012157F" w:rsidRDefault="00E426EB" w:rsidP="00343E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B882BD" w14:textId="77777777" w:rsidR="00E426EB" w:rsidRPr="00E426EB" w:rsidRDefault="00E426E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B7C539E" w14:textId="77777777" w:rsidR="00E426EB" w:rsidRPr="00E426EB" w:rsidRDefault="00E426EB" w:rsidP="00343E9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BA0AEC3" w14:textId="77777777" w:rsidR="00E426EB" w:rsidRPr="00FF0EBB" w:rsidRDefault="00E426EB" w:rsidP="00343E9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E5D4AED" w14:textId="77777777" w:rsidR="00E426EB" w:rsidRPr="00E426EB" w:rsidRDefault="00E426EB" w:rsidP="00343E9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104900" w14:textId="77777777" w:rsidR="00E426EB" w:rsidRPr="00FF0EBB" w:rsidRDefault="00E426EB" w:rsidP="00343E9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CD7C36" w14:textId="77777777" w:rsidR="00E426EB" w:rsidRDefault="00E426E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2FD28" w14:textId="77777777" w:rsidR="0012157F" w:rsidRPr="0012157F" w:rsidRDefault="0012157F" w:rsidP="00343E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56C3B2" w14:textId="77777777" w:rsidR="00524951" w:rsidRDefault="00FE4E2B" w:rsidP="00343E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99E472C" w14:textId="77777777" w:rsidR="00524951" w:rsidRDefault="00524951" w:rsidP="00343E93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81D5612" w14:textId="77777777" w:rsidR="00FE4E2B" w:rsidRPr="0012157F" w:rsidRDefault="00524951" w:rsidP="00343E93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87BF0BE" w14:textId="77777777" w:rsidR="00484F88" w:rsidRPr="0012157F" w:rsidRDefault="006D536F" w:rsidP="00343E93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5EF47" w14:textId="77777777" w:rsidR="00C479B9" w:rsidRDefault="00C479B9" w:rsidP="0038231F">
      <w:pPr>
        <w:spacing w:after="0" w:line="240" w:lineRule="auto"/>
      </w:pPr>
      <w:r>
        <w:separator/>
      </w:r>
    </w:p>
  </w:endnote>
  <w:endnote w:type="continuationSeparator" w:id="0">
    <w:p w14:paraId="4250EC67" w14:textId="77777777" w:rsidR="00C479B9" w:rsidRDefault="00C479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F9081" w14:textId="77777777" w:rsidR="00B63833" w:rsidRDefault="00B638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76BB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ACCC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44F65" w14:textId="77777777" w:rsidR="00B63833" w:rsidRDefault="00B638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BA6EDE" w14:textId="77777777" w:rsidR="00C479B9" w:rsidRDefault="00C479B9" w:rsidP="0038231F">
      <w:pPr>
        <w:spacing w:after="0" w:line="240" w:lineRule="auto"/>
      </w:pPr>
      <w:r>
        <w:separator/>
      </w:r>
    </w:p>
  </w:footnote>
  <w:footnote w:type="continuationSeparator" w:id="0">
    <w:p w14:paraId="6FE30B04" w14:textId="77777777" w:rsidR="00C479B9" w:rsidRDefault="00C479B9" w:rsidP="0038231F">
      <w:pPr>
        <w:spacing w:after="0" w:line="240" w:lineRule="auto"/>
      </w:pPr>
      <w:r>
        <w:continuationSeparator/>
      </w:r>
    </w:p>
  </w:footnote>
  <w:footnote w:id="1">
    <w:p w14:paraId="40F0D6E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707CC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06F04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0AB83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EF8AF" w14:textId="77777777" w:rsidR="00B63833" w:rsidRDefault="00B638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2BBCB" w14:textId="77777777" w:rsidR="00B63833" w:rsidRDefault="00B638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48EC3" w14:textId="77777777" w:rsidR="00B63833" w:rsidRDefault="00B638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668477">
    <w:abstractNumId w:val="11"/>
  </w:num>
  <w:num w:numId="2" w16cid:durableId="2131237557">
    <w:abstractNumId w:val="0"/>
  </w:num>
  <w:num w:numId="3" w16cid:durableId="1062296004">
    <w:abstractNumId w:val="10"/>
  </w:num>
  <w:num w:numId="4" w16cid:durableId="204416205">
    <w:abstractNumId w:val="13"/>
  </w:num>
  <w:num w:numId="5" w16cid:durableId="57746391">
    <w:abstractNumId w:val="12"/>
  </w:num>
  <w:num w:numId="6" w16cid:durableId="364209954">
    <w:abstractNumId w:val="9"/>
  </w:num>
  <w:num w:numId="7" w16cid:durableId="1530027166">
    <w:abstractNumId w:val="1"/>
  </w:num>
  <w:num w:numId="8" w16cid:durableId="1903173971">
    <w:abstractNumId w:val="6"/>
  </w:num>
  <w:num w:numId="9" w16cid:durableId="917595244">
    <w:abstractNumId w:val="4"/>
  </w:num>
  <w:num w:numId="10" w16cid:durableId="1392801074">
    <w:abstractNumId w:val="7"/>
  </w:num>
  <w:num w:numId="11" w16cid:durableId="1402633647">
    <w:abstractNumId w:val="5"/>
  </w:num>
  <w:num w:numId="12" w16cid:durableId="1825655455">
    <w:abstractNumId w:val="8"/>
  </w:num>
  <w:num w:numId="13" w16cid:durableId="157700641">
    <w:abstractNumId w:val="3"/>
  </w:num>
  <w:num w:numId="14" w16cid:durableId="277417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9B9"/>
    <w:rsid w:val="000038E2"/>
    <w:rsid w:val="0001729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95F4E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2904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3E93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707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59A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1E5A"/>
    <w:rsid w:val="00B15219"/>
    <w:rsid w:val="00B15FD3"/>
    <w:rsid w:val="00B27A0C"/>
    <w:rsid w:val="00B3093F"/>
    <w:rsid w:val="00B34079"/>
    <w:rsid w:val="00B36ABD"/>
    <w:rsid w:val="00B63833"/>
    <w:rsid w:val="00B8005E"/>
    <w:rsid w:val="00B90E42"/>
    <w:rsid w:val="00BB0C3C"/>
    <w:rsid w:val="00BE6F04"/>
    <w:rsid w:val="00C014B5"/>
    <w:rsid w:val="00C113BF"/>
    <w:rsid w:val="00C4103F"/>
    <w:rsid w:val="00C479B9"/>
    <w:rsid w:val="00C57DEB"/>
    <w:rsid w:val="00C62F57"/>
    <w:rsid w:val="00C737A7"/>
    <w:rsid w:val="00C81012"/>
    <w:rsid w:val="00C909B9"/>
    <w:rsid w:val="00CD0851"/>
    <w:rsid w:val="00CD4DD1"/>
    <w:rsid w:val="00CE1BA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79A8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88234"/>
  <w15:docId w15:val="{1180F498-A8D8-44FF-9C8D-1FD5EC1D2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798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4</cp:revision>
  <cp:lastPrinted>2016-07-26T10:32:00Z</cp:lastPrinted>
  <dcterms:created xsi:type="dcterms:W3CDTF">2024-05-22T06:25:00Z</dcterms:created>
  <dcterms:modified xsi:type="dcterms:W3CDTF">2024-06-07T11:33:00Z</dcterms:modified>
</cp:coreProperties>
</file>