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53627">
        <w:rPr>
          <w:rFonts w:ascii="Arial" w:eastAsia="Times New Roman" w:hAnsi="Arial" w:cs="Arial"/>
          <w:bCs/>
          <w:sz w:val="24"/>
          <w:szCs w:val="20"/>
          <w:lang w:eastAsia="pl-PL"/>
        </w:rPr>
        <w:t>12</w:t>
      </w: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4CC6" w:rsidRPr="00C14101" w:rsidTr="005A352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F4CC6" w:rsidRPr="00C14101" w:rsidRDefault="009F4CC6" w:rsidP="005A352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F4CC6" w:rsidRPr="00C14101" w:rsidRDefault="009F4CC6" w:rsidP="005A352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F4CC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9F4CC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9F4CC6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9F4CC6" w:rsidRPr="00C14101" w:rsidRDefault="009F4CC6" w:rsidP="005A35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F4CC6" w:rsidRPr="00C14101" w:rsidRDefault="009F4CC6" w:rsidP="005A35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9F4CC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9F4CC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4C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Centralny obieg dokumentów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4CC6" w:rsidRPr="00D62E6E" w:rsidTr="005A3525">
        <w:tc>
          <w:tcPr>
            <w:tcW w:w="2269" w:type="dxa"/>
            <w:shd w:val="clear" w:color="auto" w:fill="auto"/>
          </w:tcPr>
          <w:p w:rsidR="009F4CC6" w:rsidRPr="00D62E6E" w:rsidRDefault="009F4CC6" w:rsidP="005A35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4CC6" w:rsidRPr="00D62E6E" w:rsidRDefault="009F4CC6" w:rsidP="005A35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4C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SZW/DZP/55/2024</w:t>
            </w:r>
          </w:p>
        </w:tc>
      </w:tr>
    </w:tbl>
    <w:p w:rsidR="00BC121E" w:rsidRDefault="009F4CC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F4CC6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9F4CC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F4CC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269" w:rsidRDefault="00341269">
      <w:r>
        <w:separator/>
      </w:r>
    </w:p>
  </w:endnote>
  <w:endnote w:type="continuationSeparator" w:id="0">
    <w:p w:rsidR="00341269" w:rsidRDefault="00341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36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36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C6" w:rsidRDefault="009F4C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269" w:rsidRDefault="00341269">
      <w:r>
        <w:separator/>
      </w:r>
    </w:p>
  </w:footnote>
  <w:footnote w:type="continuationSeparator" w:id="0">
    <w:p w:rsidR="00341269" w:rsidRDefault="00341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C6" w:rsidRDefault="009F4C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C6" w:rsidRDefault="009F4C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C6" w:rsidRDefault="009F4C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26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1269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5547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4CC6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53627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B6F44A-AE5F-4418-850A-D83EDC98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E5E4E-F25F-4B47-9068-48B3CBC54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218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2024-06-13T12:46:00Z</dcterms:created>
  <dcterms:modified xsi:type="dcterms:W3CDTF">2024-06-13T12:46:00Z</dcterms:modified>
</cp:coreProperties>
</file>