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27FF7">
        <w:rPr>
          <w:rFonts w:ascii="Arial" w:hAnsi="Arial" w:cs="Arial"/>
          <w:bCs/>
          <w:i w:val="0"/>
          <w:szCs w:val="24"/>
        </w:rPr>
        <w:t>9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A53BE" w:rsidRPr="00CA53BE">
        <w:rPr>
          <w:rFonts w:ascii="Arial" w:hAnsi="Arial" w:cs="Arial"/>
          <w:sz w:val="24"/>
          <w:szCs w:val="24"/>
        </w:rPr>
        <w:t>(</w:t>
      </w:r>
      <w:proofErr w:type="spellStart"/>
      <w:r w:rsidR="00CA53BE" w:rsidRPr="00CA53BE">
        <w:rPr>
          <w:rFonts w:ascii="Arial" w:hAnsi="Arial" w:cs="Arial"/>
          <w:sz w:val="24"/>
          <w:szCs w:val="24"/>
        </w:rPr>
        <w:t>t.j</w:t>
      </w:r>
      <w:proofErr w:type="spellEnd"/>
      <w:r w:rsidR="00CA53BE" w:rsidRPr="00CA53BE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A53B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53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Centralny obieg dokumentów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53BE" w:rsidRPr="00A2540E" w:rsidTr="005A3525">
        <w:tc>
          <w:tcPr>
            <w:tcW w:w="2269" w:type="dxa"/>
            <w:shd w:val="clear" w:color="auto" w:fill="auto"/>
          </w:tcPr>
          <w:p w:rsidR="00CA53BE" w:rsidRPr="00A2540E" w:rsidRDefault="00CA53BE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53BE" w:rsidRPr="00A2540E" w:rsidRDefault="00CA53BE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53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SZW/DZP/55/2024</w:t>
            </w:r>
          </w:p>
        </w:tc>
      </w:tr>
    </w:tbl>
    <w:p w:rsidR="00DC652A" w:rsidRPr="00053927" w:rsidRDefault="00CA53B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A53B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A53B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ECC" w:rsidRDefault="00781ECC" w:rsidP="00025386">
      <w:pPr>
        <w:spacing w:after="0" w:line="240" w:lineRule="auto"/>
      </w:pPr>
      <w:r>
        <w:separator/>
      </w:r>
    </w:p>
  </w:endnote>
  <w:endnote w:type="continuationSeparator" w:id="0">
    <w:p w:rsidR="00781ECC" w:rsidRDefault="00781E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BE" w:rsidRDefault="00CA53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F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F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BE" w:rsidRDefault="00CA53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ECC" w:rsidRDefault="00781ECC" w:rsidP="00025386">
      <w:pPr>
        <w:spacing w:after="0" w:line="240" w:lineRule="auto"/>
      </w:pPr>
      <w:r>
        <w:separator/>
      </w:r>
    </w:p>
  </w:footnote>
  <w:footnote w:type="continuationSeparator" w:id="0">
    <w:p w:rsidR="00781ECC" w:rsidRDefault="00781E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BE" w:rsidRDefault="00CA53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BE" w:rsidRDefault="00CA53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3BE" w:rsidRDefault="00CA53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EC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81ECC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53B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7FF7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E2C16C1-5342-4281-A2D6-3D4A5896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2024-06-13T12:16:00Z</dcterms:created>
  <dcterms:modified xsi:type="dcterms:W3CDTF">2024-06-13T12:16:00Z</dcterms:modified>
</cp:coreProperties>
</file>