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E134D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56F5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6F55">
        <w:rPr>
          <w:rFonts w:ascii="Arial" w:hAnsi="Arial" w:cs="Arial"/>
        </w:rPr>
        <w:t>SZPITAL WOJEWÓDZKI W POZNANIU</w:t>
      </w:r>
    </w:p>
    <w:p w:rsidR="006676AE" w:rsidRPr="0012157F" w:rsidRDefault="00C56F5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6F5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56F5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56F5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6F5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56F55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6F55" w:rsidRPr="0012157F" w:rsidTr="005A3525">
        <w:tc>
          <w:tcPr>
            <w:tcW w:w="9104" w:type="dxa"/>
            <w:shd w:val="clear" w:color="auto" w:fill="D9D9D9"/>
          </w:tcPr>
          <w:p w:rsidR="00C56F55" w:rsidRPr="0012157F" w:rsidRDefault="00C56F55" w:rsidP="005A352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56F55" w:rsidRPr="0012157F" w:rsidRDefault="00C56F55" w:rsidP="005A352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56F5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6F5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6F5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56F55" w:rsidRPr="00612283" w:rsidRDefault="00C56F55" w:rsidP="005A352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56F55" w:rsidRPr="00612283" w:rsidRDefault="00C56F55" w:rsidP="005A352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56F55" w:rsidRPr="0012157F" w:rsidRDefault="00C56F55" w:rsidP="005A352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C56F5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6F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Centralny obieg dokumentów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6F55" w:rsidRPr="00A2540E" w:rsidTr="005A3525">
        <w:tc>
          <w:tcPr>
            <w:tcW w:w="2269" w:type="dxa"/>
            <w:shd w:val="clear" w:color="auto" w:fill="auto"/>
          </w:tcPr>
          <w:p w:rsidR="00C56F55" w:rsidRPr="00A2540E" w:rsidRDefault="00C56F55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6F55" w:rsidRPr="00A2540E" w:rsidRDefault="00C56F55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6F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SZW/DZP/55/2024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6F55" w:rsidRPr="00C56F5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56F55" w:rsidRPr="00992BD8" w:rsidRDefault="00C56F55" w:rsidP="00C56F5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C56F55" w:rsidP="00C56F5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C56F55" w:rsidRPr="00A44833" w:rsidRDefault="00C56F55" w:rsidP="00C56F5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C56F55" w:rsidRPr="0012157F" w:rsidRDefault="00C56F55" w:rsidP="00C56F5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C56F55" w:rsidRPr="0012157F" w:rsidRDefault="00C56F55" w:rsidP="00C56F5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56F55" w:rsidRPr="0012157F" w:rsidTr="005A3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6F5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56F55" w:rsidRPr="0012157F" w:rsidRDefault="00C56F55" w:rsidP="005A352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C56F55" w:rsidRPr="0012157F" w:rsidTr="005A3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6F5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56F55" w:rsidRPr="0012157F" w:rsidRDefault="00C56F55" w:rsidP="005A352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C56F55" w:rsidRPr="0012157F" w:rsidTr="005A3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6F5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56F55" w:rsidRPr="0012157F" w:rsidRDefault="00C56F55" w:rsidP="005A352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</w:t>
            </w:r>
            <w:proofErr w:type="spellStart"/>
            <w:r w:rsidRPr="00C56F55">
              <w:rPr>
                <w:rFonts w:ascii="Arial" w:hAnsi="Arial" w:cs="Arial"/>
                <w:sz w:val="24"/>
                <w:szCs w:val="24"/>
              </w:rPr>
              <w:t>gospodarczym.Zamawiający</w:t>
            </w:r>
            <w:proofErr w:type="spellEnd"/>
            <w:r w:rsidRPr="00C56F55">
              <w:rPr>
                <w:rFonts w:ascii="Arial" w:hAnsi="Arial" w:cs="Arial"/>
                <w:sz w:val="24"/>
                <w:szCs w:val="24"/>
              </w:rPr>
              <w:t xml:space="preserve"> nie stawia szczególnych warunków udziału w postępowaniu w tym zakresie.</w:t>
            </w:r>
          </w:p>
        </w:tc>
      </w:tr>
      <w:tr w:rsidR="00C56F55" w:rsidRPr="0012157F" w:rsidTr="005A3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F55" w:rsidRPr="0012157F" w:rsidRDefault="00C56F55" w:rsidP="005A352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6F5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56F55" w:rsidRPr="0012157F" w:rsidRDefault="00C56F55" w:rsidP="005A352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F5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</w:t>
            </w:r>
            <w:proofErr w:type="spellStart"/>
            <w:r w:rsidRPr="00C56F55">
              <w:rPr>
                <w:rFonts w:ascii="Arial" w:hAnsi="Arial" w:cs="Arial"/>
                <w:sz w:val="24"/>
                <w:szCs w:val="24"/>
              </w:rPr>
              <w:t>przepisów.Zamawiający</w:t>
            </w:r>
            <w:proofErr w:type="spellEnd"/>
            <w:r w:rsidRPr="00C56F55">
              <w:rPr>
                <w:rFonts w:ascii="Arial" w:hAnsi="Arial" w:cs="Arial"/>
                <w:sz w:val="24"/>
                <w:szCs w:val="24"/>
              </w:rPr>
              <w:t xml:space="preserve"> nie stawia szczególnych warunków udziału w postępowaniu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F9D" w:rsidRDefault="00A97F9D" w:rsidP="0038231F">
      <w:pPr>
        <w:spacing w:after="0" w:line="240" w:lineRule="auto"/>
      </w:pPr>
      <w:r>
        <w:separator/>
      </w:r>
    </w:p>
  </w:endnote>
  <w:endnote w:type="continuationSeparator" w:id="0">
    <w:p w:rsidR="00A97F9D" w:rsidRDefault="00A97F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55" w:rsidRDefault="00C56F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134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134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55" w:rsidRDefault="00C56F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F9D" w:rsidRDefault="00A97F9D" w:rsidP="0038231F">
      <w:pPr>
        <w:spacing w:after="0" w:line="240" w:lineRule="auto"/>
      </w:pPr>
      <w:r>
        <w:separator/>
      </w:r>
    </w:p>
  </w:footnote>
  <w:footnote w:type="continuationSeparator" w:id="0">
    <w:p w:rsidR="00A97F9D" w:rsidRDefault="00A97F9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55" w:rsidRDefault="00C56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55" w:rsidRDefault="00C56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55" w:rsidRDefault="00C56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F9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34D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7F9D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6F55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164240-5BE2-46F3-85D3-BE10A876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25BF8-AFEC-4819-BC66-D84DFEAC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943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2024-06-13T12:14:00Z</dcterms:created>
  <dcterms:modified xsi:type="dcterms:W3CDTF">2024-06-13T12:14:00Z</dcterms:modified>
</cp:coreProperties>
</file>