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9C905" w14:textId="7F9C3EF4" w:rsidR="00193E48" w:rsidRPr="000E116C" w:rsidRDefault="00193E48" w:rsidP="00193E48">
      <w:pPr>
        <w:pStyle w:val="Tytu"/>
        <w:jc w:val="right"/>
        <w:rPr>
          <w:rFonts w:ascii="Arial Narrow" w:hAnsi="Arial Narrow"/>
          <w:szCs w:val="18"/>
        </w:rPr>
      </w:pPr>
      <w:r w:rsidRPr="000E116C">
        <w:rPr>
          <w:rFonts w:ascii="Arial Narrow" w:hAnsi="Arial Narrow"/>
          <w:szCs w:val="18"/>
        </w:rPr>
        <w:t xml:space="preserve">Załącznik nr </w:t>
      </w:r>
      <w:r w:rsidR="000E116C" w:rsidRPr="000E116C">
        <w:rPr>
          <w:rFonts w:ascii="Arial Narrow" w:hAnsi="Arial Narrow"/>
          <w:szCs w:val="18"/>
        </w:rPr>
        <w:t>7 do SWZ</w:t>
      </w:r>
    </w:p>
    <w:p w14:paraId="25818AE0" w14:textId="77777777" w:rsidR="00193E48" w:rsidRPr="000E116C" w:rsidRDefault="00193E48" w:rsidP="00193E48">
      <w:pPr>
        <w:rPr>
          <w:rFonts w:ascii="Arial Narrow" w:hAnsi="Arial Narrow"/>
          <w:szCs w:val="18"/>
        </w:rPr>
      </w:pPr>
    </w:p>
    <w:p w14:paraId="75B986D8" w14:textId="77777777" w:rsidR="00193E48" w:rsidRPr="000E116C" w:rsidRDefault="00BB608B" w:rsidP="00193E48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w:pict w14:anchorId="36E0DE6A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64F6F6F4" w14:textId="77777777" w:rsidR="00193E48" w:rsidRDefault="00193E48" w:rsidP="00193E48"/>
                <w:p w14:paraId="716CE4E0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79955756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71448915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6D4BDACB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12159ACE" w14:textId="77777777" w:rsidR="00193E48" w:rsidRDefault="00193E48" w:rsidP="00193E4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1E08A74" w14:textId="77777777" w:rsidR="00193E48" w:rsidRDefault="00193E48" w:rsidP="00193E48"/>
              </w:txbxContent>
            </v:textbox>
          </v:roundrect>
        </w:pict>
      </w:r>
    </w:p>
    <w:p w14:paraId="6976F3A5" w14:textId="77777777" w:rsidR="00193E48" w:rsidRPr="000E116C" w:rsidRDefault="00193E48" w:rsidP="00193E48">
      <w:pPr>
        <w:rPr>
          <w:rFonts w:ascii="Arial Narrow" w:hAnsi="Arial Narrow"/>
          <w:szCs w:val="18"/>
        </w:rPr>
      </w:pPr>
    </w:p>
    <w:p w14:paraId="136DDF6E" w14:textId="77777777" w:rsidR="00193E48" w:rsidRPr="000E116C" w:rsidRDefault="00193E48" w:rsidP="00193E48">
      <w:pPr>
        <w:rPr>
          <w:rFonts w:ascii="Arial Narrow" w:hAnsi="Arial Narrow"/>
          <w:szCs w:val="18"/>
        </w:rPr>
      </w:pPr>
    </w:p>
    <w:p w14:paraId="7921344F" w14:textId="77777777" w:rsidR="00193E48" w:rsidRPr="000E116C" w:rsidRDefault="00193E48" w:rsidP="00193E48">
      <w:pPr>
        <w:rPr>
          <w:rFonts w:ascii="Arial Narrow" w:hAnsi="Arial Narrow"/>
          <w:sz w:val="18"/>
          <w:szCs w:val="18"/>
        </w:rPr>
      </w:pPr>
    </w:p>
    <w:p w14:paraId="09E0A121" w14:textId="77777777" w:rsidR="00193E48" w:rsidRPr="000E116C" w:rsidRDefault="00193E48" w:rsidP="00193E48">
      <w:pPr>
        <w:rPr>
          <w:rFonts w:ascii="Arial Narrow" w:hAnsi="Arial Narrow"/>
          <w:sz w:val="18"/>
          <w:szCs w:val="18"/>
        </w:rPr>
      </w:pPr>
    </w:p>
    <w:p w14:paraId="09922E28" w14:textId="0AAF0BE5" w:rsidR="00193E48" w:rsidRPr="000E116C" w:rsidRDefault="00193E48" w:rsidP="000E116C">
      <w:pPr>
        <w:spacing w:before="240"/>
        <w:rPr>
          <w:rFonts w:ascii="Arial Narrow" w:hAnsi="Arial Narrow"/>
          <w:b/>
          <w:sz w:val="22"/>
        </w:rPr>
      </w:pPr>
      <w:r w:rsidRPr="000E116C">
        <w:rPr>
          <w:rFonts w:ascii="Arial Narrow" w:hAnsi="Arial Narrow"/>
          <w:b/>
          <w:sz w:val="22"/>
        </w:rPr>
        <w:t xml:space="preserve">Sprawa nr </w:t>
      </w:r>
      <w:r w:rsidR="000E116C" w:rsidRPr="000E116C">
        <w:rPr>
          <w:rFonts w:ascii="Arial Narrow" w:hAnsi="Arial Narrow"/>
          <w:b/>
          <w:sz w:val="22"/>
        </w:rPr>
        <w:t>79</w:t>
      </w:r>
      <w:r w:rsidRPr="000E116C">
        <w:rPr>
          <w:rFonts w:ascii="Arial Narrow" w:hAnsi="Arial Narrow"/>
          <w:b/>
          <w:sz w:val="22"/>
        </w:rPr>
        <w:t>/20</w:t>
      </w:r>
      <w:r w:rsidR="000E116C" w:rsidRPr="000E116C">
        <w:rPr>
          <w:rFonts w:ascii="Arial Narrow" w:hAnsi="Arial Narrow"/>
          <w:b/>
          <w:sz w:val="22"/>
        </w:rPr>
        <w:t>24</w:t>
      </w:r>
    </w:p>
    <w:p w14:paraId="48016CBA" w14:textId="36F822FA" w:rsidR="00193E48" w:rsidRPr="000E116C" w:rsidRDefault="00193E48" w:rsidP="00193E4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0E116C">
        <w:rPr>
          <w:rFonts w:ascii="Arial Narrow" w:hAnsi="Arial Narrow"/>
          <w:b/>
          <w:sz w:val="24"/>
          <w:szCs w:val="18"/>
        </w:rPr>
        <w:t xml:space="preserve">W Y K A Z   </w:t>
      </w:r>
      <w:r w:rsidR="000E116C" w:rsidRPr="000E116C">
        <w:rPr>
          <w:rFonts w:ascii="Arial Narrow" w:hAnsi="Arial Narrow"/>
          <w:b/>
          <w:spacing w:val="20"/>
          <w:sz w:val="24"/>
          <w:szCs w:val="18"/>
        </w:rPr>
        <w:t>ROBÓT BUDOWLANYCH</w:t>
      </w:r>
    </w:p>
    <w:p w14:paraId="79B4FE3F" w14:textId="77777777" w:rsidR="00193E48" w:rsidRPr="000E116C" w:rsidRDefault="00193E48" w:rsidP="00193E48">
      <w:pPr>
        <w:rPr>
          <w:rFonts w:ascii="Arial Narrow" w:hAnsi="Arial Narrow"/>
          <w:szCs w:val="18"/>
        </w:rPr>
      </w:pPr>
    </w:p>
    <w:p w14:paraId="2F8ABF8F" w14:textId="77777777" w:rsidR="00193E48" w:rsidRPr="000E116C" w:rsidRDefault="00193E48" w:rsidP="00193E48">
      <w:pPr>
        <w:rPr>
          <w:rFonts w:ascii="Arial Narrow" w:hAnsi="Arial Narrow"/>
          <w:szCs w:val="18"/>
        </w:rPr>
      </w:pPr>
    </w:p>
    <w:p w14:paraId="78E39069" w14:textId="71322EFE" w:rsidR="00193E48" w:rsidRPr="000E116C" w:rsidRDefault="00193E48" w:rsidP="00193E48">
      <w:pPr>
        <w:spacing w:line="360" w:lineRule="auto"/>
        <w:rPr>
          <w:rFonts w:ascii="Arial Narrow" w:hAnsi="Arial Narrow"/>
          <w:sz w:val="22"/>
          <w:szCs w:val="22"/>
        </w:rPr>
      </w:pPr>
      <w:r w:rsidRPr="000E116C">
        <w:rPr>
          <w:rFonts w:ascii="Arial Narrow" w:hAnsi="Arial Narrow"/>
          <w:sz w:val="22"/>
          <w:szCs w:val="22"/>
        </w:rPr>
        <w:t>Składając ofertę w</w:t>
      </w:r>
      <w:r w:rsidR="000E116C" w:rsidRPr="000E116C">
        <w:rPr>
          <w:rFonts w:ascii="Arial Narrow" w:hAnsi="Arial Narrow"/>
          <w:sz w:val="22"/>
          <w:szCs w:val="22"/>
        </w:rPr>
        <w:t xml:space="preserve"> trybie podstawowym </w:t>
      </w:r>
      <w:r w:rsidRPr="000E116C">
        <w:rPr>
          <w:rFonts w:ascii="Arial Narrow" w:hAnsi="Arial Narrow"/>
          <w:sz w:val="22"/>
          <w:szCs w:val="22"/>
        </w:rPr>
        <w:t xml:space="preserve"> </w:t>
      </w:r>
      <w:r w:rsidR="00BB608B">
        <w:rPr>
          <w:rFonts w:ascii="Arial Narrow" w:hAnsi="Arial Narrow"/>
          <w:sz w:val="22"/>
          <w:szCs w:val="22"/>
        </w:rPr>
        <w:t>p.n.</w:t>
      </w:r>
      <w:r w:rsidRPr="000E116C">
        <w:rPr>
          <w:rFonts w:ascii="Arial Narrow" w:hAnsi="Arial Narrow"/>
          <w:sz w:val="22"/>
          <w:szCs w:val="22"/>
        </w:rPr>
        <w:t>:</w:t>
      </w:r>
    </w:p>
    <w:p w14:paraId="4D280694" w14:textId="5024FB98" w:rsidR="00193E48" w:rsidRPr="000E116C" w:rsidRDefault="000E116C" w:rsidP="00193E48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0E116C">
        <w:rPr>
          <w:rFonts w:ascii="Arial Narrow" w:hAnsi="Arial Narrow" w:cs="Arial"/>
          <w:b/>
          <w:sz w:val="22"/>
          <w:szCs w:val="22"/>
        </w:rPr>
        <w:t>Wymiana posadzki w korytarzu przy komorach chłodniczych w piwnicy kuchni</w:t>
      </w:r>
    </w:p>
    <w:p w14:paraId="13912E1D" w14:textId="77777777" w:rsidR="00193E48" w:rsidRPr="000E116C" w:rsidRDefault="00193E48" w:rsidP="00193E48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E116C">
        <w:rPr>
          <w:rFonts w:ascii="Arial Narrow" w:hAnsi="Arial Narrow"/>
          <w:sz w:val="22"/>
          <w:szCs w:val="22"/>
        </w:rPr>
        <w:t>oświadczamy, że:</w:t>
      </w:r>
    </w:p>
    <w:p w14:paraId="43A2D9EA" w14:textId="77777777" w:rsidR="00193E48" w:rsidRPr="000E116C" w:rsidRDefault="00193E48" w:rsidP="00193E48">
      <w:pPr>
        <w:pStyle w:val="Tekstpodstawowy"/>
        <w:jc w:val="both"/>
        <w:rPr>
          <w:rFonts w:ascii="Arial Narrow" w:hAnsi="Arial Narrow"/>
          <w:szCs w:val="22"/>
        </w:rPr>
      </w:pPr>
      <w:r w:rsidRPr="000E116C">
        <w:rPr>
          <w:rFonts w:ascii="Arial Narrow" w:hAnsi="Arial Narrow"/>
          <w:szCs w:val="22"/>
        </w:rPr>
        <w:t>w ciągu ostatnich 5 lat wykonaliśmy następujące prace o charakterze i złożoności podobnej do przedmiotu zamówienia, których wykonanie potwierdzamy załączonymi referencjami uprzednich zamawiających:</w:t>
      </w:r>
    </w:p>
    <w:p w14:paraId="598EB581" w14:textId="77777777" w:rsidR="00193E48" w:rsidRPr="000E116C" w:rsidRDefault="00193E48" w:rsidP="00193E48">
      <w:pPr>
        <w:rPr>
          <w:rFonts w:ascii="Arial Narrow" w:hAnsi="Arial Narrow"/>
          <w:sz w:val="22"/>
          <w:szCs w:val="18"/>
        </w:rPr>
      </w:pPr>
    </w:p>
    <w:p w14:paraId="52D60B5A" w14:textId="77777777" w:rsidR="00193E48" w:rsidRPr="000E116C" w:rsidRDefault="00193E48" w:rsidP="00193E48">
      <w:pPr>
        <w:rPr>
          <w:rFonts w:ascii="Arial Narrow" w:hAnsi="Arial Narrow"/>
          <w:sz w:val="22"/>
          <w:szCs w:val="18"/>
        </w:rPr>
      </w:pPr>
    </w:p>
    <w:tbl>
      <w:tblPr>
        <w:tblW w:w="10207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1701"/>
        <w:gridCol w:w="1916"/>
        <w:gridCol w:w="1597"/>
        <w:gridCol w:w="2090"/>
        <w:gridCol w:w="1768"/>
      </w:tblGrid>
      <w:tr w:rsidR="00193E48" w:rsidRPr="000E116C" w14:paraId="174F528A" w14:textId="77777777" w:rsidTr="00193E48">
        <w:tc>
          <w:tcPr>
            <w:tcW w:w="1135" w:type="dxa"/>
            <w:vAlign w:val="center"/>
          </w:tcPr>
          <w:p w14:paraId="787E4E57" w14:textId="77777777" w:rsidR="00193E48" w:rsidRPr="000E116C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116C">
              <w:rPr>
                <w:rFonts w:ascii="Arial Narrow" w:hAnsi="Arial Narrow"/>
                <w:sz w:val="22"/>
                <w:szCs w:val="18"/>
              </w:rPr>
              <w:t>Rodzaj prac</w:t>
            </w:r>
          </w:p>
        </w:tc>
        <w:tc>
          <w:tcPr>
            <w:tcW w:w="1701" w:type="dxa"/>
            <w:vAlign w:val="center"/>
          </w:tcPr>
          <w:p w14:paraId="209046DC" w14:textId="77777777" w:rsidR="00193E48" w:rsidRPr="000E116C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116C">
              <w:rPr>
                <w:rFonts w:ascii="Arial Narrow" w:hAnsi="Arial Narrow"/>
                <w:sz w:val="22"/>
                <w:szCs w:val="18"/>
              </w:rPr>
              <w:t>Całkowita wartość prac</w:t>
            </w:r>
          </w:p>
        </w:tc>
        <w:tc>
          <w:tcPr>
            <w:tcW w:w="1916" w:type="dxa"/>
            <w:vAlign w:val="center"/>
          </w:tcPr>
          <w:p w14:paraId="59FB2516" w14:textId="77777777" w:rsidR="00193E48" w:rsidRPr="000E116C" w:rsidRDefault="00193E48" w:rsidP="00193E4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116C">
              <w:rPr>
                <w:rFonts w:ascii="Arial Narrow" w:hAnsi="Arial Narrow"/>
                <w:sz w:val="22"/>
                <w:szCs w:val="18"/>
              </w:rPr>
              <w:t>Wartość, za którą wykonawca był odpowiedzialny</w:t>
            </w:r>
          </w:p>
        </w:tc>
        <w:tc>
          <w:tcPr>
            <w:tcW w:w="1597" w:type="dxa"/>
            <w:tcBorders>
              <w:bottom w:val="nil"/>
            </w:tcBorders>
            <w:vAlign w:val="center"/>
          </w:tcPr>
          <w:p w14:paraId="12CA9B8E" w14:textId="77777777" w:rsidR="00193E48" w:rsidRPr="000E116C" w:rsidRDefault="00193E48" w:rsidP="00193E4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116C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090" w:type="dxa"/>
            <w:vAlign w:val="center"/>
          </w:tcPr>
          <w:p w14:paraId="01BE52E8" w14:textId="77777777" w:rsidR="00193E48" w:rsidRPr="000E116C" w:rsidRDefault="00193E48" w:rsidP="00193E4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116C">
              <w:rPr>
                <w:rFonts w:ascii="Arial Narrow" w:hAnsi="Arial Narrow"/>
                <w:sz w:val="22"/>
                <w:szCs w:val="18"/>
              </w:rPr>
              <w:t>Nazwa zleceniodawcy</w:t>
            </w:r>
          </w:p>
        </w:tc>
        <w:tc>
          <w:tcPr>
            <w:tcW w:w="1768" w:type="dxa"/>
          </w:tcPr>
          <w:p w14:paraId="7D7F4A38" w14:textId="77777777" w:rsidR="00193E48" w:rsidRPr="000E116C" w:rsidRDefault="00193E48" w:rsidP="00193E4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116C">
              <w:rPr>
                <w:rFonts w:ascii="Arial Narrow" w:hAnsi="Arial Narrow"/>
                <w:sz w:val="22"/>
                <w:szCs w:val="18"/>
              </w:rPr>
              <w:t>Wymagania specjalne dotyczące przedmiotu prac (o ile były)</w:t>
            </w:r>
          </w:p>
        </w:tc>
      </w:tr>
      <w:tr w:rsidR="00193E48" w:rsidRPr="000E116C" w14:paraId="27E88A04" w14:textId="77777777" w:rsidTr="00193E48">
        <w:trPr>
          <w:trHeight w:val="765"/>
        </w:trPr>
        <w:tc>
          <w:tcPr>
            <w:tcW w:w="1135" w:type="dxa"/>
          </w:tcPr>
          <w:p w14:paraId="591E3CD7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810F398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16" w:type="dxa"/>
            <w:tcBorders>
              <w:right w:val="nil"/>
            </w:tcBorders>
          </w:tcPr>
          <w:p w14:paraId="3D5E1936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97" w:type="dxa"/>
          </w:tcPr>
          <w:p w14:paraId="5DFA045B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B860BCC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07F6ACD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090" w:type="dxa"/>
          </w:tcPr>
          <w:p w14:paraId="7330FE34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8" w:type="dxa"/>
          </w:tcPr>
          <w:p w14:paraId="399518E3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193E48" w:rsidRPr="000E116C" w14:paraId="58F90ADE" w14:textId="77777777" w:rsidTr="00193E48">
        <w:tc>
          <w:tcPr>
            <w:tcW w:w="1135" w:type="dxa"/>
          </w:tcPr>
          <w:p w14:paraId="1F039538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780500C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16" w:type="dxa"/>
          </w:tcPr>
          <w:p w14:paraId="408BB9DF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97" w:type="dxa"/>
          </w:tcPr>
          <w:p w14:paraId="4B666DDD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391868F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0E3FC87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090" w:type="dxa"/>
          </w:tcPr>
          <w:p w14:paraId="755BCC6A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8" w:type="dxa"/>
          </w:tcPr>
          <w:p w14:paraId="5DBDE4A2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193E48" w:rsidRPr="000E116C" w14:paraId="587653E6" w14:textId="77777777" w:rsidTr="00193E48">
        <w:tc>
          <w:tcPr>
            <w:tcW w:w="1135" w:type="dxa"/>
          </w:tcPr>
          <w:p w14:paraId="6522D5B1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46CC87D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16" w:type="dxa"/>
          </w:tcPr>
          <w:p w14:paraId="5C540713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97" w:type="dxa"/>
          </w:tcPr>
          <w:p w14:paraId="1EA04F6D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713D52E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EE5EB41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090" w:type="dxa"/>
          </w:tcPr>
          <w:p w14:paraId="757ED029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8" w:type="dxa"/>
          </w:tcPr>
          <w:p w14:paraId="1D04B3E7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193E48" w:rsidRPr="000E116C" w14:paraId="403CF35C" w14:textId="77777777" w:rsidTr="00193E48">
        <w:tc>
          <w:tcPr>
            <w:tcW w:w="1135" w:type="dxa"/>
          </w:tcPr>
          <w:p w14:paraId="4E7D741F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DDCB3BC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16" w:type="dxa"/>
          </w:tcPr>
          <w:p w14:paraId="56E81168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97" w:type="dxa"/>
          </w:tcPr>
          <w:p w14:paraId="1FF0A204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D84481F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6CFB0D8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090" w:type="dxa"/>
          </w:tcPr>
          <w:p w14:paraId="68C01161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8" w:type="dxa"/>
          </w:tcPr>
          <w:p w14:paraId="2B6797F2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193E48" w:rsidRPr="000E116C" w14:paraId="03FB297B" w14:textId="77777777" w:rsidTr="00193E48">
        <w:tc>
          <w:tcPr>
            <w:tcW w:w="1135" w:type="dxa"/>
          </w:tcPr>
          <w:p w14:paraId="7D50DF18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28B9149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F5150D8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D975891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22D944F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16" w:type="dxa"/>
          </w:tcPr>
          <w:p w14:paraId="699F682C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97" w:type="dxa"/>
          </w:tcPr>
          <w:p w14:paraId="236C5925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090" w:type="dxa"/>
          </w:tcPr>
          <w:p w14:paraId="0EA4AF45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8" w:type="dxa"/>
          </w:tcPr>
          <w:p w14:paraId="5EE4A0D6" w14:textId="77777777" w:rsidR="00193E48" w:rsidRPr="000E116C" w:rsidRDefault="00193E48" w:rsidP="00193E4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55731133" w14:textId="77777777" w:rsidR="00193E48" w:rsidRPr="000E116C" w:rsidRDefault="00193E48" w:rsidP="00193E4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0E116C">
        <w:rPr>
          <w:rFonts w:ascii="Arial Narrow" w:hAnsi="Arial Narrow"/>
          <w:sz w:val="22"/>
          <w:szCs w:val="18"/>
          <w:u w:val="dotted"/>
        </w:rPr>
        <w:tab/>
      </w:r>
      <w:r w:rsidRPr="000E116C">
        <w:rPr>
          <w:rFonts w:ascii="Arial Narrow" w:hAnsi="Arial Narrow"/>
          <w:sz w:val="22"/>
          <w:szCs w:val="18"/>
        </w:rPr>
        <w:t xml:space="preserve"> dnia </w:t>
      </w:r>
      <w:r w:rsidRPr="000E116C">
        <w:rPr>
          <w:rFonts w:ascii="Arial Narrow" w:hAnsi="Arial Narrow"/>
          <w:sz w:val="22"/>
          <w:szCs w:val="18"/>
          <w:u w:val="dotted"/>
        </w:rPr>
        <w:tab/>
      </w:r>
      <w:r w:rsidRPr="000E116C">
        <w:rPr>
          <w:rFonts w:ascii="Arial Narrow" w:hAnsi="Arial Narrow"/>
          <w:sz w:val="22"/>
          <w:szCs w:val="18"/>
        </w:rPr>
        <w:tab/>
      </w:r>
      <w:r w:rsidRPr="000E116C">
        <w:rPr>
          <w:rFonts w:ascii="Arial Narrow" w:hAnsi="Arial Narrow"/>
          <w:sz w:val="22"/>
          <w:szCs w:val="18"/>
          <w:u w:val="dotted"/>
        </w:rPr>
        <w:tab/>
      </w:r>
    </w:p>
    <w:p w14:paraId="3A67B03D" w14:textId="77777777" w:rsidR="00193E48" w:rsidRPr="000E116C" w:rsidRDefault="00193E48" w:rsidP="00193E4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0E116C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sectPr w:rsidR="00193E48" w:rsidRPr="000E116C" w:rsidSect="00193E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65AF9" w14:textId="77777777" w:rsidR="004769CC" w:rsidRDefault="004769CC">
      <w:r>
        <w:separator/>
      </w:r>
    </w:p>
  </w:endnote>
  <w:endnote w:type="continuationSeparator" w:id="0">
    <w:p w14:paraId="62276AD9" w14:textId="77777777" w:rsidR="004769CC" w:rsidRDefault="0047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82CB0" w14:textId="77777777" w:rsidR="00193E48" w:rsidRDefault="00193E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671F98" w14:textId="77777777" w:rsidR="00193E48" w:rsidRDefault="00193E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041A2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02C44A" w14:textId="77777777" w:rsidR="00193E48" w:rsidRDefault="00193E48">
    <w:pPr>
      <w:pStyle w:val="Stopka"/>
      <w:tabs>
        <w:tab w:val="clear" w:pos="4536"/>
      </w:tabs>
      <w:jc w:val="center"/>
    </w:pPr>
  </w:p>
  <w:p w14:paraId="0430F599" w14:textId="77777777" w:rsidR="00193E48" w:rsidRDefault="00193E4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Strona: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88DB5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514BFE" w14:textId="77777777" w:rsidR="00193E48" w:rsidRDefault="00193E48">
    <w:pPr>
      <w:pStyle w:val="Stopka"/>
      <w:tabs>
        <w:tab w:val="clear" w:pos="4536"/>
      </w:tabs>
      <w:jc w:val="center"/>
    </w:pPr>
  </w:p>
  <w:p w14:paraId="06DD370E" w14:textId="77777777" w:rsidR="00193E48" w:rsidRDefault="00193E4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0B781" w14:textId="77777777" w:rsidR="004769CC" w:rsidRDefault="004769CC">
      <w:r>
        <w:separator/>
      </w:r>
    </w:p>
  </w:footnote>
  <w:footnote w:type="continuationSeparator" w:id="0">
    <w:p w14:paraId="3993383A" w14:textId="77777777" w:rsidR="004769CC" w:rsidRDefault="00476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DBA14" w14:textId="77777777" w:rsidR="00193E48" w:rsidRDefault="00193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4605D" w14:textId="77777777" w:rsidR="00193E48" w:rsidRDefault="00193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BC9E6" w14:textId="77777777" w:rsidR="00193E48" w:rsidRDefault="00193E4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9CC"/>
    <w:rsid w:val="000E116C"/>
    <w:rsid w:val="00193E48"/>
    <w:rsid w:val="004769CC"/>
    <w:rsid w:val="005966E7"/>
    <w:rsid w:val="00915E30"/>
    <w:rsid w:val="00BB608B"/>
    <w:rsid w:val="00CA2B25"/>
    <w:rsid w:val="00D451F5"/>
    <w:rsid w:val="00DC70D6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8C90B4A"/>
  <w15:chartTrackingRefBased/>
  <w15:docId w15:val="{20BF7C4D-9C33-4FF4-B971-E87C5E1C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3E48"/>
  </w:style>
  <w:style w:type="paragraph" w:styleId="Nagwek2">
    <w:name w:val="heading 2"/>
    <w:basedOn w:val="Normalny"/>
    <w:next w:val="Normalny"/>
    <w:qFormat/>
    <w:rsid w:val="00193E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44ABD"/>
    <w:rPr>
      <w:rFonts w:ascii="Courier New" w:hAnsi="Courier New" w:cs="Courier New"/>
    </w:rPr>
  </w:style>
  <w:style w:type="paragraph" w:styleId="Nagwek">
    <w:name w:val="header"/>
    <w:basedOn w:val="Normalny"/>
    <w:rsid w:val="00193E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3E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3E48"/>
  </w:style>
  <w:style w:type="paragraph" w:styleId="Tytu">
    <w:name w:val="Title"/>
    <w:basedOn w:val="Normalny"/>
    <w:qFormat/>
    <w:rsid w:val="00193E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93E48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ZP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user</dc:creator>
  <cp:keywords/>
  <dc:description/>
  <cp:lastModifiedBy>10 wsk</cp:lastModifiedBy>
  <cp:revision>2</cp:revision>
  <dcterms:created xsi:type="dcterms:W3CDTF">2024-06-13T10:07:00Z</dcterms:created>
  <dcterms:modified xsi:type="dcterms:W3CDTF">2024-06-13T10:07:00Z</dcterms:modified>
</cp:coreProperties>
</file>