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58CE62" w14:textId="5D647058" w:rsidR="00D62E6E" w:rsidRPr="008C12B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8C12BE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846382">
        <w:rPr>
          <w:rFonts w:ascii="Arial Narrow" w:eastAsia="Times New Roman" w:hAnsi="Arial Narrow" w:cs="Arial"/>
          <w:bCs/>
          <w:szCs w:val="18"/>
          <w:lang w:eastAsia="pl-PL"/>
        </w:rPr>
        <w:t xml:space="preserve">8 </w:t>
      </w:r>
      <w:r w:rsidRPr="008C12BE">
        <w:rPr>
          <w:rFonts w:ascii="Arial Narrow" w:eastAsia="Times New Roman" w:hAnsi="Arial Narrow" w:cs="Arial"/>
          <w:bCs/>
          <w:lang w:eastAsia="pl-PL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8C12BE" w14:paraId="0EEE5A39" w14:textId="77777777" w:rsidTr="00D62E6E">
        <w:tc>
          <w:tcPr>
            <w:tcW w:w="2800" w:type="dxa"/>
            <w:shd w:val="clear" w:color="auto" w:fill="auto"/>
          </w:tcPr>
          <w:p w14:paraId="64F244B0" w14:textId="77777777" w:rsidR="00D62E6E" w:rsidRPr="008C12B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C12BE">
              <w:rPr>
                <w:rFonts w:ascii="Arial Narrow" w:hAnsi="Arial Narrow" w:cs="Arial"/>
                <w:b/>
              </w:rPr>
              <w:t>Wykonawca</w:t>
            </w:r>
            <w:r w:rsidRPr="008C12B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D4211E4" w14:textId="77777777" w:rsidR="00D62E6E" w:rsidRPr="008C12B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AB53EA2" w14:textId="77777777" w:rsidR="00D62E6E" w:rsidRPr="008C12B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C12B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30886C" w14:textId="77777777" w:rsidR="00D62E6E" w:rsidRPr="008C12B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C12B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C12B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C12B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8C12BE" w14:paraId="373BC100" w14:textId="77777777" w:rsidTr="00D62E6E">
        <w:tc>
          <w:tcPr>
            <w:tcW w:w="2800" w:type="dxa"/>
            <w:shd w:val="clear" w:color="auto" w:fill="auto"/>
          </w:tcPr>
          <w:p w14:paraId="6907FF04" w14:textId="77777777" w:rsidR="00D62E6E" w:rsidRPr="008C12B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C12B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2CF3323" w14:textId="77777777" w:rsidR="00D62E6E" w:rsidRPr="008C12B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1E9BB21" w14:textId="77777777" w:rsidR="00D62E6E" w:rsidRPr="008C12B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C12B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BCACBD" w14:textId="77777777" w:rsidR="00D62E6E" w:rsidRPr="008C12B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C12B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C12BE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8C12B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A67FDE3" w14:textId="77777777" w:rsidR="00BC121E" w:rsidRPr="008C12B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E384C" w:rsidRPr="008C12BE" w14:paraId="4B8FEF41" w14:textId="77777777" w:rsidTr="004046A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839B9F" w14:textId="77777777" w:rsidR="002E384C" w:rsidRPr="008C12BE" w:rsidRDefault="002E384C" w:rsidP="004046A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8C12B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1DF5F868" w14:textId="77777777" w:rsidR="002E384C" w:rsidRPr="008C12BE" w:rsidRDefault="002E384C" w:rsidP="004046A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C12B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8C12B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8C12B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. Dz. U. z 2023r. poz. 1605) (dalej jako: ustawa </w:t>
            </w:r>
            <w:proofErr w:type="spellStart"/>
            <w:r w:rsidRPr="008C12B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8C12B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004778DD" w14:textId="77777777" w:rsidR="002E384C" w:rsidRPr="008C12BE" w:rsidRDefault="002E384C" w:rsidP="004046A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C12BE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0F469E9" w14:textId="77777777" w:rsidR="002E384C" w:rsidRPr="008C12BE" w:rsidRDefault="002E384C" w:rsidP="004046A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6BDA7025" w14:textId="77777777" w:rsidR="00BC121E" w:rsidRPr="008C12BE" w:rsidRDefault="002E384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C12BE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8C12BE">
        <w:rPr>
          <w:rFonts w:ascii="Arial Narrow" w:eastAsia="Times New Roman" w:hAnsi="Arial Narrow" w:cs="Arial"/>
          <w:lang w:eastAsia="pl-PL"/>
        </w:rPr>
        <w:t>N</w:t>
      </w:r>
      <w:r w:rsidR="00BC121E" w:rsidRPr="008C12BE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8C12BE" w14:paraId="3CE57F05" w14:textId="77777777" w:rsidTr="00D62E6E">
        <w:tc>
          <w:tcPr>
            <w:tcW w:w="2269" w:type="dxa"/>
            <w:shd w:val="clear" w:color="auto" w:fill="auto"/>
          </w:tcPr>
          <w:p w14:paraId="360D2BFC" w14:textId="77777777" w:rsidR="00D62E6E" w:rsidRPr="008C12B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C12B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5D35CB" w14:textId="77777777" w:rsidR="00D62E6E" w:rsidRPr="008C12BE" w:rsidRDefault="002E384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C12BE">
              <w:rPr>
                <w:rFonts w:ascii="Arial Narrow" w:eastAsia="Times New Roman" w:hAnsi="Arial Narrow" w:cs="Arial"/>
                <w:bCs/>
                <w:lang w:eastAsia="pl-PL"/>
              </w:rPr>
              <w:t>Wymiana posadzki w korytarzu przy komorach chłodniczych w piwnicy kuchni</w:t>
            </w:r>
            <w:r w:rsidR="00D62E6E" w:rsidRPr="008C12BE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2E384C" w:rsidRPr="008C12BE" w14:paraId="0054680E" w14:textId="77777777" w:rsidTr="004046A2">
        <w:tc>
          <w:tcPr>
            <w:tcW w:w="2269" w:type="dxa"/>
            <w:shd w:val="clear" w:color="auto" w:fill="auto"/>
          </w:tcPr>
          <w:p w14:paraId="4B46A73A" w14:textId="77777777" w:rsidR="002E384C" w:rsidRPr="008C12BE" w:rsidRDefault="002E384C" w:rsidP="004046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C12B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08A2FB0" w14:textId="77777777" w:rsidR="002E384C" w:rsidRPr="008C12BE" w:rsidRDefault="002E384C" w:rsidP="004046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C12BE">
              <w:rPr>
                <w:rFonts w:ascii="Arial Narrow" w:eastAsia="Times New Roman" w:hAnsi="Arial Narrow" w:cs="Arial"/>
                <w:bCs/>
                <w:lang w:eastAsia="pl-PL"/>
              </w:rPr>
              <w:t>79/2024</w:t>
            </w:r>
          </w:p>
        </w:tc>
      </w:tr>
    </w:tbl>
    <w:p w14:paraId="412890F7" w14:textId="77777777" w:rsidR="00BC121E" w:rsidRPr="008C12BE" w:rsidRDefault="002E384C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8C12BE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8C12BE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8C12BE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8C12BE">
        <w:rPr>
          <w:rFonts w:ascii="Arial Narrow" w:eastAsia="Times New Roman" w:hAnsi="Arial Narrow" w:cs="Arial"/>
          <w:b/>
          <w:lang w:eastAsia="pl-PL"/>
        </w:rPr>
        <w:t>,</w:t>
      </w:r>
      <w:r w:rsidR="00BC121E" w:rsidRPr="008C12BE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8C12BE">
        <w:rPr>
          <w:rFonts w:ascii="Arial Narrow" w:eastAsia="Times New Roman" w:hAnsi="Arial Narrow" w:cs="Arial"/>
          <w:bCs/>
          <w:lang w:eastAsia="pl-PL"/>
        </w:rPr>
        <w:t>, że:</w:t>
      </w:r>
    </w:p>
    <w:p w14:paraId="4C4E3031" w14:textId="39897BD7" w:rsidR="00BC121E" w:rsidRPr="008C12BE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8C12BE">
        <w:rPr>
          <w:rFonts w:ascii="Arial Narrow" w:eastAsia="Times New Roman" w:hAnsi="Arial Narrow" w:cs="Arial"/>
          <w:b/>
          <w:bCs/>
        </w:rPr>
        <w:object w:dxaOrig="1440" w:dyaOrig="1440" w14:anchorId="444BD0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8C12BE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8C12BE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8C12BE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8C12BE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8C12BE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8C12BE">
        <w:rPr>
          <w:rFonts w:ascii="Arial Narrow" w:eastAsia="Times New Roman" w:hAnsi="Arial Narrow" w:cs="Arial"/>
          <w:lang w:eastAsia="pl-PL"/>
        </w:rPr>
        <w:t>.</w:t>
      </w:r>
    </w:p>
    <w:p w14:paraId="6E9BB591" w14:textId="68DC7B98" w:rsidR="00BC121E" w:rsidRPr="008C12BE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C12BE">
        <w:rPr>
          <w:rFonts w:ascii="Arial Narrow" w:eastAsia="Times New Roman" w:hAnsi="Arial Narrow" w:cs="Arial"/>
          <w:b/>
          <w:bCs/>
        </w:rPr>
        <w:object w:dxaOrig="1440" w:dyaOrig="1440" w14:anchorId="2B99998A">
          <v:shape id="_x0000_i1031" type="#_x0000_t75" style="width:453.3pt;height:17.55pt" o:ole="">
            <v:imagedata r:id="rId10" o:title=""/>
          </v:shape>
          <w:control r:id="rId11" w:name="OptionButton21" w:shapeid="_x0000_i1031"/>
        </w:object>
      </w:r>
      <w:r w:rsidRPr="008C12BE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8C12BE">
        <w:rPr>
          <w:rFonts w:ascii="Arial Narrow" w:eastAsia="Times New Roman" w:hAnsi="Arial Narrow" w:cs="Arial"/>
          <w:lang w:eastAsia="pl-PL"/>
        </w:rPr>
        <w:t xml:space="preserve">            </w:t>
      </w:r>
      <w:r w:rsidRPr="008C12BE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8C12BE">
        <w:rPr>
          <w:rFonts w:ascii="Arial Narrow" w:eastAsia="Times New Roman" w:hAnsi="Arial Narrow" w:cs="Arial"/>
          <w:lang w:eastAsia="pl-PL"/>
        </w:rPr>
        <w:t>t.j. Dz.U. z 2023r. poz. 1689</w:t>
      </w:r>
      <w:r w:rsidRPr="008C12BE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66917FD9" w14:textId="77777777" w:rsidR="00BF69A4" w:rsidRPr="008C12B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C12BE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8C12BE" w14:paraId="49E44EC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2918E" w14:textId="77777777" w:rsidR="00BC121E" w:rsidRPr="008C12B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C12BE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6D9BD" w14:textId="77777777" w:rsidR="00BC121E" w:rsidRPr="008C12B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C12BE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C09E4" w14:textId="77777777" w:rsidR="00BC121E" w:rsidRPr="008C12B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C12BE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8C12BE" w14:paraId="22F1756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E6DFF" w14:textId="77777777" w:rsidR="00BC121E" w:rsidRPr="008C12B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C12BE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C3B2" w14:textId="77777777" w:rsidR="00BC121E" w:rsidRPr="008C12B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691BB" w14:textId="77777777" w:rsidR="00BC121E" w:rsidRPr="008C12B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8C12BE" w14:paraId="4EE56B3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181F4" w14:textId="77777777" w:rsidR="00BC121E" w:rsidRPr="008C12B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C12BE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3473" w14:textId="77777777" w:rsidR="00BC121E" w:rsidRPr="008C12B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EC35" w14:textId="77777777" w:rsidR="00BC121E" w:rsidRPr="008C12B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524F2580" w14:textId="77777777" w:rsidR="00BC121E" w:rsidRPr="008C12B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8C12BE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415E7764" w14:textId="77777777" w:rsidR="00BC121E" w:rsidRPr="008C12B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8C12BE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01713A3" w14:textId="77777777" w:rsidR="00067B62" w:rsidRPr="008C12B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8C12BE">
        <w:rPr>
          <w:rFonts w:ascii="Arial Narrow" w:eastAsia="Times New Roman" w:hAnsi="Arial Narrow" w:cs="Arial"/>
          <w:color w:val="0070C0"/>
          <w:lang w:eastAsia="pl-PL"/>
        </w:rPr>
        <w:lastRenderedPageBreak/>
        <w:t>*</w:t>
      </w:r>
      <w:r w:rsidRPr="008C12BE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8C12BE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70594C06" w14:textId="77777777" w:rsidR="00067B62" w:rsidRPr="008C12B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8C12BE" w14:paraId="23086780" w14:textId="77777777" w:rsidTr="00620E37">
        <w:tc>
          <w:tcPr>
            <w:tcW w:w="2660" w:type="dxa"/>
            <w:shd w:val="clear" w:color="auto" w:fill="auto"/>
          </w:tcPr>
          <w:p w14:paraId="2CC66D07" w14:textId="77777777" w:rsidR="00BC121E" w:rsidRPr="008C12B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3518048" w14:textId="77777777" w:rsidR="00BC121E" w:rsidRPr="008C12B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C12B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8B322B8" w14:textId="77777777" w:rsidR="00BC121E" w:rsidRPr="008C12B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C12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8C12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8C12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B47E183" w14:textId="77777777" w:rsidR="00BC121E" w:rsidRPr="008C12B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FA30B05" w14:textId="77777777" w:rsidR="00BC121E" w:rsidRPr="008C12B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8C12B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CEAB402" w14:textId="77777777" w:rsidR="00BC121E" w:rsidRPr="008C12B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C12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2E384C" w:rsidRPr="008C12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8C12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8C12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14776AE0" w14:textId="77777777" w:rsidR="00106AC7" w:rsidRPr="008C12BE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8C12B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704A44" w14:textId="77777777" w:rsidR="0085370E" w:rsidRDefault="0085370E">
      <w:r>
        <w:separator/>
      </w:r>
    </w:p>
  </w:endnote>
  <w:endnote w:type="continuationSeparator" w:id="0">
    <w:p w14:paraId="181F4C55" w14:textId="77777777" w:rsidR="0085370E" w:rsidRDefault="00853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58157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53D658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40662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A9AFACC" w14:textId="77777777" w:rsidR="009A4CD3" w:rsidRDefault="008463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AE3EA01">
        <v:line id="_x0000_s1025" style="position:absolute;left:0;text-align:left;z-index:251657728" from="-3.85pt,8.7pt" to="455.15pt,8.7pt"/>
      </w:pict>
    </w:r>
  </w:p>
  <w:p w14:paraId="469432C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A4D2F" w14:textId="77777777" w:rsidR="002E384C" w:rsidRDefault="002E38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DF9DE5" w14:textId="77777777" w:rsidR="0085370E" w:rsidRDefault="0085370E">
      <w:r>
        <w:separator/>
      </w:r>
    </w:p>
  </w:footnote>
  <w:footnote w:type="continuationSeparator" w:id="0">
    <w:p w14:paraId="5CDD3649" w14:textId="77777777" w:rsidR="0085370E" w:rsidRDefault="00853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6A1C6C" w14:textId="77777777" w:rsidR="002E384C" w:rsidRDefault="002E38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2C15C" w14:textId="77777777" w:rsidR="002E384C" w:rsidRDefault="002E38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46F5F4" w14:textId="77777777" w:rsidR="002E384C" w:rsidRDefault="002E38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39734963">
    <w:abstractNumId w:val="13"/>
  </w:num>
  <w:num w:numId="2" w16cid:durableId="1690525890">
    <w:abstractNumId w:val="0"/>
  </w:num>
  <w:num w:numId="3" w16cid:durableId="1119031443">
    <w:abstractNumId w:val="11"/>
  </w:num>
  <w:num w:numId="4" w16cid:durableId="121928084">
    <w:abstractNumId w:val="8"/>
  </w:num>
  <w:num w:numId="5" w16cid:durableId="2126539913">
    <w:abstractNumId w:val="7"/>
  </w:num>
  <w:num w:numId="6" w16cid:durableId="573054556">
    <w:abstractNumId w:val="1"/>
  </w:num>
  <w:num w:numId="7" w16cid:durableId="1559127937">
    <w:abstractNumId w:val="6"/>
  </w:num>
  <w:num w:numId="8" w16cid:durableId="330723934">
    <w:abstractNumId w:val="3"/>
  </w:num>
  <w:num w:numId="9" w16cid:durableId="1175343709">
    <w:abstractNumId w:val="2"/>
  </w:num>
  <w:num w:numId="10" w16cid:durableId="1857037132">
    <w:abstractNumId w:val="5"/>
  </w:num>
  <w:num w:numId="11" w16cid:durableId="1117406042">
    <w:abstractNumId w:val="10"/>
  </w:num>
  <w:num w:numId="12" w16cid:durableId="646590859">
    <w:abstractNumId w:val="4"/>
  </w:num>
  <w:num w:numId="13" w16cid:durableId="1682318205">
    <w:abstractNumId w:val="9"/>
  </w:num>
  <w:num w:numId="14" w16cid:durableId="5576674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370E"/>
    <w:rsid w:val="0000184A"/>
    <w:rsid w:val="00006E1E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384C"/>
    <w:rsid w:val="002E71FA"/>
    <w:rsid w:val="002F1615"/>
    <w:rsid w:val="003024A8"/>
    <w:rsid w:val="00307E5F"/>
    <w:rsid w:val="00312A4F"/>
    <w:rsid w:val="00336EEB"/>
    <w:rsid w:val="00352EC1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46382"/>
    <w:rsid w:val="0085370E"/>
    <w:rsid w:val="00882E9F"/>
    <w:rsid w:val="008843C0"/>
    <w:rsid w:val="008A0D67"/>
    <w:rsid w:val="008B3C7B"/>
    <w:rsid w:val="008C12BE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A2B25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2DB84EBF"/>
  <w15:chartTrackingRefBased/>
  <w15:docId w15:val="{00B40367-6A67-4E10-B1AA-534E1715B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232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2024-06-13T11:12:00Z</cp:lastPrinted>
  <dcterms:created xsi:type="dcterms:W3CDTF">2024-06-13T11:12:00Z</dcterms:created>
  <dcterms:modified xsi:type="dcterms:W3CDTF">2024-06-13T11:12:00Z</dcterms:modified>
</cp:coreProperties>
</file>