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9F2B8C" w14:textId="77777777" w:rsidR="00821C80" w:rsidRPr="00ED3DB4" w:rsidRDefault="00821C80" w:rsidP="00173417">
      <w:pPr>
        <w:pStyle w:val="Nagwek3"/>
        <w:spacing w:before="0" w:after="480"/>
        <w:rPr>
          <w:rFonts w:ascii="Arial Narrow" w:hAnsi="Arial Narrow" w:cs="Arial"/>
          <w:b w:val="0"/>
          <w:bCs/>
          <w:sz w:val="24"/>
          <w:szCs w:val="24"/>
        </w:rPr>
      </w:pPr>
      <w:r w:rsidRPr="00ED3DB4">
        <w:rPr>
          <w:rFonts w:ascii="Arial Narrow" w:hAnsi="Arial Narrow" w:cs="Arial"/>
          <w:b w:val="0"/>
          <w:bCs/>
          <w:sz w:val="24"/>
        </w:rPr>
        <w:t xml:space="preserve">Załącznik nr </w:t>
      </w:r>
      <w:r w:rsidR="00194B94" w:rsidRPr="00ED3DB4">
        <w:rPr>
          <w:rFonts w:ascii="Arial Narrow" w:hAnsi="Arial Narrow" w:cs="Arial"/>
          <w:b w:val="0"/>
          <w:bCs/>
          <w:sz w:val="24"/>
        </w:rPr>
        <w:t>6</w:t>
      </w:r>
      <w:r w:rsidR="00F83B51" w:rsidRPr="00ED3DB4">
        <w:rPr>
          <w:rFonts w:ascii="Arial Narrow" w:hAnsi="Arial Narrow"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ED3DB4" w14:paraId="00F5F0BB" w14:textId="77777777" w:rsidTr="00CA5E56">
        <w:tc>
          <w:tcPr>
            <w:tcW w:w="2800" w:type="dxa"/>
            <w:shd w:val="clear" w:color="auto" w:fill="auto"/>
          </w:tcPr>
          <w:p w14:paraId="15566577" w14:textId="77777777" w:rsidR="007524A3" w:rsidRPr="00ED3DB4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D3DB4">
              <w:rPr>
                <w:rFonts w:ascii="Arial Narrow" w:eastAsia="Calibri" w:hAnsi="Arial Narrow" w:cs="Arial"/>
                <w:b/>
                <w:sz w:val="24"/>
                <w:szCs w:val="24"/>
                <w:lang w:eastAsia="en-US"/>
              </w:rPr>
              <w:t>Wykonawca</w:t>
            </w:r>
            <w:r w:rsidRPr="00ED3DB4">
              <w:rPr>
                <w:rFonts w:ascii="Arial Narrow" w:eastAsia="Calibri" w:hAnsi="Arial Narrow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14:paraId="2E7F4446" w14:textId="77777777" w:rsidR="007524A3" w:rsidRPr="00ED3DB4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636AF430" w14:textId="77777777" w:rsidR="007524A3" w:rsidRPr="00ED3DB4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ED3DB4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1926CF93" w14:textId="77777777" w:rsidR="007524A3" w:rsidRPr="00ED3DB4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6"/>
                <w:szCs w:val="16"/>
                <w:lang w:eastAsia="en-US"/>
              </w:rPr>
            </w:pPr>
            <w:r w:rsidRPr="00ED3DB4">
              <w:rPr>
                <w:rFonts w:ascii="Arial Narrow" w:hAnsi="Arial Narrow" w:cs="Arial"/>
                <w:bCs/>
                <w:sz w:val="18"/>
                <w:szCs w:val="18"/>
              </w:rPr>
              <w:t>[nazwa, adres,</w:t>
            </w:r>
            <w:r w:rsidRPr="00ED3DB4">
              <w:rPr>
                <w:rFonts w:ascii="Arial Narrow" w:hAnsi="Arial Narrow"/>
              </w:rPr>
              <w:t xml:space="preserve"> </w:t>
            </w:r>
            <w:r w:rsidRPr="00ED3DB4">
              <w:rPr>
                <w:rFonts w:ascii="Arial Narrow" w:hAnsi="Arial Narrow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7524A3" w:rsidRPr="00ED3DB4" w14:paraId="2F7875CE" w14:textId="77777777" w:rsidTr="00CA5E56">
        <w:tc>
          <w:tcPr>
            <w:tcW w:w="2800" w:type="dxa"/>
            <w:shd w:val="clear" w:color="auto" w:fill="auto"/>
          </w:tcPr>
          <w:p w14:paraId="7620DD7E" w14:textId="77777777" w:rsidR="007524A3" w:rsidRPr="00ED3DB4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D3DB4">
              <w:rPr>
                <w:rFonts w:ascii="Arial Narrow" w:eastAsia="Calibri" w:hAnsi="Arial Narrow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14:paraId="65DE2761" w14:textId="77777777" w:rsidR="00CA5E56" w:rsidRPr="00ED3DB4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16999C51" w14:textId="77777777" w:rsidR="00CA5E56" w:rsidRPr="00ED3DB4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ED3DB4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1E0E8E5E" w14:textId="77777777" w:rsidR="007524A3" w:rsidRPr="00ED3DB4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</w:pPr>
            <w:r w:rsidRPr="00ED3DB4">
              <w:rPr>
                <w:rFonts w:ascii="Arial Narrow" w:hAnsi="Arial Narrow" w:cs="Arial"/>
                <w:bCs/>
                <w:sz w:val="18"/>
                <w:szCs w:val="18"/>
              </w:rPr>
              <w:t>[</w:t>
            </w:r>
            <w:r w:rsidRPr="00ED3DB4"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ED3DB4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</w:tbl>
    <w:p w14:paraId="3B4C2884" w14:textId="77777777" w:rsidR="007524A3" w:rsidRPr="00ED3DB4" w:rsidRDefault="007524A3" w:rsidP="00AE3F9F">
      <w:pPr>
        <w:rPr>
          <w:rFonts w:ascii="Arial Narrow" w:eastAsia="Calibri" w:hAnsi="Arial Narrow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ED3DB4" w14:paraId="6F58D5BE" w14:textId="77777777" w:rsidTr="00CA5E56">
        <w:tc>
          <w:tcPr>
            <w:tcW w:w="14034" w:type="dxa"/>
            <w:shd w:val="clear" w:color="auto" w:fill="F2F2F2"/>
          </w:tcPr>
          <w:p w14:paraId="73BB3122" w14:textId="77777777" w:rsidR="00CA5E56" w:rsidRPr="00ED3DB4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ED3DB4">
              <w:rPr>
                <w:rFonts w:ascii="Arial Narrow" w:hAnsi="Arial Narrow" w:cs="Arial"/>
                <w:b/>
                <w:sz w:val="32"/>
                <w:szCs w:val="32"/>
              </w:rPr>
              <w:t>WYKAZ OSÓB</w:t>
            </w:r>
          </w:p>
        </w:tc>
      </w:tr>
    </w:tbl>
    <w:p w14:paraId="3E0CC58C" w14:textId="77777777" w:rsidR="00CA5E56" w:rsidRPr="00ED3DB4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ED3DB4">
        <w:rPr>
          <w:rFonts w:ascii="Arial Narrow" w:eastAsia="Calibri" w:hAnsi="Arial Narrow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ED3DB4" w14:paraId="0CB8C0AA" w14:textId="77777777" w:rsidTr="00CA5E56">
        <w:tc>
          <w:tcPr>
            <w:tcW w:w="2268" w:type="dxa"/>
            <w:shd w:val="clear" w:color="auto" w:fill="auto"/>
          </w:tcPr>
          <w:p w14:paraId="0B035884" w14:textId="77777777" w:rsidR="00CA5E56" w:rsidRPr="00ED3DB4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D3DB4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14:paraId="1A676C77" w14:textId="77777777" w:rsidR="00CA5E56" w:rsidRPr="00ED3DB4" w:rsidRDefault="00194B94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D3DB4">
              <w:rPr>
                <w:rFonts w:ascii="Arial Narrow" w:hAnsi="Arial Narrow" w:cs="Arial"/>
                <w:bCs/>
                <w:sz w:val="24"/>
                <w:szCs w:val="24"/>
              </w:rPr>
              <w:t>Wymiana posadzki w korytarzu przy komorach chłodniczych w piwnicy kuchni</w:t>
            </w:r>
            <w:r w:rsidR="00CA5E56" w:rsidRPr="00ED3DB4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194B94" w:rsidRPr="00ED3DB4" w14:paraId="5A8C902F" w14:textId="77777777" w:rsidTr="003A0707">
        <w:tc>
          <w:tcPr>
            <w:tcW w:w="2268" w:type="dxa"/>
            <w:shd w:val="clear" w:color="auto" w:fill="auto"/>
          </w:tcPr>
          <w:p w14:paraId="26C3EC69" w14:textId="77777777" w:rsidR="00194B94" w:rsidRPr="00ED3DB4" w:rsidRDefault="00194B94" w:rsidP="003A070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D3DB4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14:paraId="455149E4" w14:textId="77777777" w:rsidR="00194B94" w:rsidRPr="00ED3DB4" w:rsidRDefault="00194B94" w:rsidP="003A070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D3DB4">
              <w:rPr>
                <w:rFonts w:ascii="Arial Narrow" w:hAnsi="Arial Narrow" w:cs="Arial"/>
                <w:bCs/>
                <w:sz w:val="24"/>
                <w:szCs w:val="24"/>
              </w:rPr>
              <w:t>79/2024</w:t>
            </w:r>
          </w:p>
        </w:tc>
      </w:tr>
    </w:tbl>
    <w:p w14:paraId="5D844B8A" w14:textId="77777777" w:rsidR="0060654D" w:rsidRPr="00ED3DB4" w:rsidRDefault="00194B94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ED3DB4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CA5E56" w:rsidRPr="00ED3DB4">
        <w:rPr>
          <w:rFonts w:ascii="Arial Narrow" w:eastAsia="Calibri" w:hAnsi="Arial Narrow" w:cs="Arial"/>
          <w:sz w:val="24"/>
          <w:szCs w:val="24"/>
          <w:lang w:eastAsia="en-US"/>
        </w:rPr>
        <w:t xml:space="preserve">prowadzonego przez </w:t>
      </w:r>
      <w:r w:rsidRPr="00ED3DB4">
        <w:rPr>
          <w:rFonts w:ascii="Arial Narrow" w:eastAsia="Calibri" w:hAnsi="Arial Narrow" w:cs="Arial"/>
          <w:b/>
          <w:sz w:val="24"/>
          <w:szCs w:val="24"/>
          <w:lang w:eastAsia="en-US"/>
        </w:rPr>
        <w:t>10 Wojskowy Szpital Kliniczny z Polikliniką Samodzielny Publiczny Zakład Opieki Zdrowotnej</w:t>
      </w:r>
      <w:r w:rsidR="00CA5E56" w:rsidRPr="00ED3DB4">
        <w:rPr>
          <w:rFonts w:ascii="Arial Narrow" w:eastAsia="Calibri" w:hAnsi="Arial Narrow" w:cs="Arial"/>
          <w:b/>
          <w:sz w:val="24"/>
          <w:szCs w:val="24"/>
          <w:lang w:eastAsia="en-US"/>
        </w:rPr>
        <w:t>,</w:t>
      </w:r>
      <w:r w:rsidR="00CA5E56" w:rsidRPr="00ED3DB4">
        <w:rPr>
          <w:rFonts w:ascii="Arial Narrow" w:eastAsia="Calibri" w:hAnsi="Arial Narrow" w:cs="Arial"/>
          <w:sz w:val="24"/>
          <w:szCs w:val="24"/>
          <w:lang w:eastAsia="en-US"/>
        </w:rPr>
        <w:t xml:space="preserve"> oświadczam(y), że </w:t>
      </w:r>
      <w:r w:rsidR="00B105F9" w:rsidRPr="00ED3DB4">
        <w:rPr>
          <w:rFonts w:ascii="Arial Narrow" w:eastAsia="Calibri" w:hAnsi="Arial Narrow" w:cs="Arial"/>
          <w:sz w:val="24"/>
          <w:szCs w:val="24"/>
          <w:lang w:eastAsia="en-US"/>
        </w:rPr>
        <w:t xml:space="preserve">do realizacji </w:t>
      </w:r>
      <w:r w:rsidR="00CA5E56" w:rsidRPr="00ED3DB4">
        <w:rPr>
          <w:rFonts w:ascii="Arial Narrow" w:eastAsia="Calibri" w:hAnsi="Arial Narrow" w:cs="Arial"/>
          <w:sz w:val="24"/>
          <w:szCs w:val="24"/>
          <w:lang w:eastAsia="en-US"/>
        </w:rPr>
        <w:t>niniejszego zamówienia</w:t>
      </w:r>
      <w:r w:rsidR="00B105F9" w:rsidRPr="00ED3DB4">
        <w:rPr>
          <w:rFonts w:ascii="Arial Narrow" w:eastAsia="Calibri" w:hAnsi="Arial Narrow" w:cs="Arial"/>
          <w:sz w:val="24"/>
          <w:szCs w:val="24"/>
          <w:lang w:eastAsia="en-US"/>
        </w:rPr>
        <w:t xml:space="preserve"> publicznego</w:t>
      </w:r>
      <w:r w:rsidR="00CA5E56" w:rsidRPr="00ED3DB4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B105F9" w:rsidRPr="00ED3DB4">
        <w:rPr>
          <w:rFonts w:ascii="Arial Narrow" w:eastAsia="Calibri" w:hAnsi="Arial Narrow" w:cs="Arial"/>
          <w:sz w:val="24"/>
          <w:szCs w:val="24"/>
          <w:lang w:eastAsia="en-US"/>
        </w:rPr>
        <w:t xml:space="preserve">skierowane zostaną przez Wykonawcę </w:t>
      </w:r>
      <w:r w:rsidR="00CA5E56" w:rsidRPr="00ED3DB4">
        <w:rPr>
          <w:rFonts w:ascii="Arial Narrow" w:eastAsia="Calibri" w:hAnsi="Arial Narrow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:rsidRPr="00ED3DB4" w14:paraId="62848DC5" w14:textId="77777777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3752DFA0" w14:textId="77777777" w:rsidR="00173417" w:rsidRPr="00ED3DB4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D3DB4">
              <w:rPr>
                <w:rFonts w:ascii="Arial Narrow" w:hAnsi="Arial Narrow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0159C596" w14:textId="77777777" w:rsidR="00173417" w:rsidRPr="00ED3DB4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ED3DB4">
              <w:rPr>
                <w:rFonts w:ascii="Arial Narrow" w:hAnsi="Arial Narrow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6BFDB167" w14:textId="77777777" w:rsidR="00173417" w:rsidRPr="00ED3DB4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ED3DB4">
              <w:rPr>
                <w:rFonts w:ascii="Arial Narrow" w:hAnsi="Arial Narrow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7E8BB92C" w14:textId="77777777" w:rsidR="00173417" w:rsidRPr="00ED3DB4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ED3DB4">
              <w:rPr>
                <w:rFonts w:ascii="Arial Narrow" w:hAnsi="Arial Narrow" w:cs="Arial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514BC2FF" w14:textId="77777777" w:rsidR="00173417" w:rsidRPr="00ED3DB4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D3DB4">
              <w:rPr>
                <w:rFonts w:ascii="Arial Narrow" w:hAnsi="Arial Narrow" w:cs="Arial"/>
              </w:rPr>
              <w:t>Informacja o podstawie do dysponowania tymi osobami</w:t>
            </w:r>
          </w:p>
        </w:tc>
      </w:tr>
      <w:tr w:rsidR="00173417" w:rsidRPr="00ED3DB4" w14:paraId="4C3AB4F5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123FB64E" w14:textId="77777777" w:rsidR="00173417" w:rsidRPr="00ED3DB4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31418BDA" w14:textId="77777777" w:rsidR="00173417" w:rsidRPr="00ED3DB4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3A9F08E8" w14:textId="77777777" w:rsidR="00173417" w:rsidRPr="00ED3DB4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0225768A" w14:textId="77777777" w:rsidR="00173417" w:rsidRPr="00ED3DB4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72413FD5" w14:textId="77777777" w:rsidR="00173417" w:rsidRPr="00ED3DB4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ED3DB4" w14:paraId="182DC8B0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033CFF0A" w14:textId="77777777" w:rsidR="00173417" w:rsidRPr="00ED3DB4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5610C28D" w14:textId="77777777" w:rsidR="00173417" w:rsidRPr="00ED3DB4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5C048399" w14:textId="77777777" w:rsidR="00173417" w:rsidRPr="00ED3DB4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34397666" w14:textId="77777777" w:rsidR="00173417" w:rsidRPr="00ED3DB4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1B7FFD86" w14:textId="77777777" w:rsidR="00173417" w:rsidRPr="00ED3DB4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ED3DB4" w14:paraId="09786587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2F78B499" w14:textId="77777777" w:rsidR="00173417" w:rsidRPr="00ED3DB4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44B50EF3" w14:textId="77777777" w:rsidR="00173417" w:rsidRPr="00ED3DB4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710B510C" w14:textId="77777777" w:rsidR="00173417" w:rsidRPr="00ED3DB4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5A313238" w14:textId="77777777" w:rsidR="00173417" w:rsidRPr="00ED3DB4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2C6067BC" w14:textId="77777777" w:rsidR="00173417" w:rsidRPr="00ED3DB4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</w:tbl>
    <w:p w14:paraId="6ADB916E" w14:textId="77777777" w:rsidR="00121B8A" w:rsidRPr="00ED3DB4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ED3DB4" w14:paraId="2368D305" w14:textId="77777777" w:rsidTr="009160CE">
        <w:tc>
          <w:tcPr>
            <w:tcW w:w="6237" w:type="dxa"/>
            <w:shd w:val="clear" w:color="auto" w:fill="auto"/>
          </w:tcPr>
          <w:p w14:paraId="04671B4E" w14:textId="77777777" w:rsidR="00121B8A" w:rsidRPr="00ED3DB4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14:paraId="028F3A02" w14:textId="77777777" w:rsidR="00121B8A" w:rsidRPr="00ED3DB4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  <w:r w:rsidRPr="00ED3DB4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 w:rsidRPr="00ED3DB4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</w:t>
            </w:r>
            <w:r w:rsidRPr="00ED3DB4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14:paraId="4BB11AD2" w14:textId="77777777" w:rsidR="00121B8A" w:rsidRPr="00ED3DB4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D3DB4">
              <w:rPr>
                <w:rFonts w:ascii="Arial Narrow" w:hAnsi="Arial Narrow" w:cs="Arial"/>
                <w:iCs/>
                <w:sz w:val="18"/>
                <w:szCs w:val="18"/>
              </w:rPr>
              <w:t xml:space="preserve">                  </w:t>
            </w:r>
            <w:r w:rsidR="00121B8A" w:rsidRPr="00ED3DB4">
              <w:rPr>
                <w:rFonts w:ascii="Arial Narrow" w:hAnsi="Arial Narrow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14:paraId="645EB7B1" w14:textId="77777777" w:rsidR="00121B8A" w:rsidRPr="00ED3DB4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14:paraId="20B9E422" w14:textId="77777777" w:rsidR="00121B8A" w:rsidRPr="00ED3DB4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</w:pPr>
            <w:r w:rsidRPr="00ED3DB4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ED3DB4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ED3DB4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</w:t>
            </w:r>
          </w:p>
          <w:p w14:paraId="1671B63C" w14:textId="77777777" w:rsidR="00121B8A" w:rsidRPr="00ED3DB4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D3DB4">
              <w:rPr>
                <w:rFonts w:ascii="Arial Narrow" w:hAnsi="Arial Narrow" w:cs="Arial"/>
                <w:iCs/>
                <w:sz w:val="18"/>
                <w:szCs w:val="18"/>
              </w:rPr>
              <w:t>[</w:t>
            </w:r>
            <w:r w:rsidR="00194B94" w:rsidRPr="00ED3DB4">
              <w:rPr>
                <w:rFonts w:ascii="Arial Narrow" w:hAnsi="Arial Narrow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ED3DB4">
              <w:rPr>
                <w:rFonts w:ascii="Arial Narrow" w:hAnsi="Arial Narrow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14:paraId="07743BA4" w14:textId="77777777" w:rsidR="00821C80" w:rsidRPr="00ED3DB4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4"/>
        </w:rPr>
      </w:pPr>
    </w:p>
    <w:sectPr w:rsidR="00821C80" w:rsidRPr="00ED3DB4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DD1B61" w14:textId="77777777" w:rsidR="00D008F3" w:rsidRDefault="00D008F3">
      <w:r>
        <w:separator/>
      </w:r>
    </w:p>
  </w:endnote>
  <w:endnote w:type="continuationSeparator" w:id="0">
    <w:p w14:paraId="446CFDEE" w14:textId="77777777" w:rsidR="00D008F3" w:rsidRDefault="00D00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E08EE1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D627BA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2AB7DC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DC41E6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D77265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4C5418" w14:textId="77777777" w:rsidR="00821C80" w:rsidRDefault="00821C80">
    <w:pPr>
      <w:pStyle w:val="Stopka"/>
      <w:tabs>
        <w:tab w:val="clear" w:pos="4536"/>
      </w:tabs>
      <w:jc w:val="center"/>
    </w:pPr>
  </w:p>
  <w:p w14:paraId="464320E4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531156" w14:textId="77777777" w:rsidR="00D008F3" w:rsidRDefault="00D008F3">
      <w:r>
        <w:separator/>
      </w:r>
    </w:p>
  </w:footnote>
  <w:footnote w:type="continuationSeparator" w:id="0">
    <w:p w14:paraId="22F722DB" w14:textId="77777777" w:rsidR="00D008F3" w:rsidRDefault="00D008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8F8CF6" w14:textId="77777777" w:rsidR="00194B94" w:rsidRDefault="00194B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AD9FFC" w14:textId="77777777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194B94">
      <w:rPr>
        <w:rFonts w:ascii="Arial" w:hAnsi="Arial" w:cs="Arial"/>
      </w:rPr>
      <w:t>79/2024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3CED5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08F3"/>
    <w:rsid w:val="001174D3"/>
    <w:rsid w:val="00121B8A"/>
    <w:rsid w:val="00150D7E"/>
    <w:rsid w:val="00167DCC"/>
    <w:rsid w:val="00173417"/>
    <w:rsid w:val="00194B94"/>
    <w:rsid w:val="004E070D"/>
    <w:rsid w:val="0060654D"/>
    <w:rsid w:val="00691359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D008F3"/>
    <w:rsid w:val="00D52F5E"/>
    <w:rsid w:val="00E819CF"/>
    <w:rsid w:val="00ED3DB4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4EE588"/>
  <w15:chartTrackingRefBased/>
  <w15:docId w15:val="{F6CB4219-DE1E-4D9F-8D0A-D623EA3AF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122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2000-12-12T17:01:00Z</cp:lastPrinted>
  <dcterms:created xsi:type="dcterms:W3CDTF">2024-06-13T10:00:00Z</dcterms:created>
  <dcterms:modified xsi:type="dcterms:W3CDTF">2024-06-13T10:00:00Z</dcterms:modified>
</cp:coreProperties>
</file>