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83ED8" w14:textId="77777777" w:rsidR="005103B9" w:rsidRPr="00F2447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2447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D4ED6" w:rsidRPr="00F2447A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2447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A1F84AF" w14:textId="77777777" w:rsidR="00C4103F" w:rsidRPr="00F2447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2447A">
        <w:rPr>
          <w:rFonts w:ascii="Arial Narrow" w:hAnsi="Arial Narrow" w:cs="Arial"/>
          <w:b/>
        </w:rPr>
        <w:t>Zamawiający</w:t>
      </w:r>
      <w:r w:rsidR="007936D6" w:rsidRPr="00F2447A">
        <w:rPr>
          <w:rFonts w:ascii="Arial Narrow" w:hAnsi="Arial Narrow" w:cs="Arial"/>
          <w:b/>
        </w:rPr>
        <w:t>:</w:t>
      </w:r>
    </w:p>
    <w:p w14:paraId="263231D4" w14:textId="77777777" w:rsidR="006676AE" w:rsidRPr="00F2447A" w:rsidRDefault="006D4ED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2447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EAE4CFB" w14:textId="77777777" w:rsidR="006676AE" w:rsidRPr="00F2447A" w:rsidRDefault="006D4ED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2447A">
        <w:rPr>
          <w:rFonts w:ascii="Arial Narrow" w:hAnsi="Arial Narrow" w:cs="Arial"/>
          <w:sz w:val="22"/>
          <w:szCs w:val="22"/>
        </w:rPr>
        <w:t>ul. Powstańców Warszawy</w:t>
      </w:r>
      <w:r w:rsidR="006676AE" w:rsidRPr="00F2447A">
        <w:rPr>
          <w:rFonts w:ascii="Arial Narrow" w:hAnsi="Arial Narrow" w:cs="Arial"/>
          <w:sz w:val="22"/>
          <w:szCs w:val="22"/>
        </w:rPr>
        <w:t xml:space="preserve"> </w:t>
      </w:r>
      <w:r w:rsidRPr="00F2447A">
        <w:rPr>
          <w:rFonts w:ascii="Arial Narrow" w:hAnsi="Arial Narrow" w:cs="Arial"/>
          <w:sz w:val="22"/>
          <w:szCs w:val="22"/>
        </w:rPr>
        <w:t>5</w:t>
      </w:r>
      <w:r w:rsidR="006676AE" w:rsidRPr="00F2447A">
        <w:rPr>
          <w:rFonts w:ascii="Arial Narrow" w:hAnsi="Arial Narrow" w:cs="Arial"/>
          <w:sz w:val="22"/>
          <w:szCs w:val="22"/>
        </w:rPr>
        <w:t xml:space="preserve"> </w:t>
      </w:r>
    </w:p>
    <w:p w14:paraId="2FCC3784" w14:textId="77777777" w:rsidR="00F90CD1" w:rsidRPr="00F2447A" w:rsidRDefault="006D4ED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2447A">
        <w:rPr>
          <w:rFonts w:ascii="Arial Narrow" w:hAnsi="Arial Narrow" w:cs="Arial"/>
          <w:sz w:val="22"/>
          <w:szCs w:val="22"/>
        </w:rPr>
        <w:t>85-681</w:t>
      </w:r>
      <w:r w:rsidR="006676AE" w:rsidRPr="00F2447A">
        <w:rPr>
          <w:rFonts w:ascii="Arial Narrow" w:hAnsi="Arial Narrow" w:cs="Arial"/>
          <w:sz w:val="22"/>
          <w:szCs w:val="22"/>
        </w:rPr>
        <w:t xml:space="preserve"> </w:t>
      </w:r>
      <w:r w:rsidRPr="00F2447A">
        <w:rPr>
          <w:rFonts w:ascii="Arial Narrow" w:hAnsi="Arial Narrow" w:cs="Arial"/>
          <w:sz w:val="22"/>
          <w:szCs w:val="22"/>
        </w:rPr>
        <w:t>Bydgoszcz</w:t>
      </w:r>
    </w:p>
    <w:p w14:paraId="487A8005" w14:textId="77777777" w:rsidR="009169D4" w:rsidRPr="00F2447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2447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E8E1B15" w14:textId="77777777" w:rsidR="00C4103F" w:rsidRPr="00F2447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2447A">
        <w:rPr>
          <w:rFonts w:ascii="Arial Narrow" w:hAnsi="Arial Narrow" w:cs="Arial"/>
          <w:iCs/>
          <w:sz w:val="14"/>
          <w:szCs w:val="14"/>
        </w:rPr>
        <w:t>[</w:t>
      </w:r>
      <w:r w:rsidR="009169D4" w:rsidRPr="00F2447A">
        <w:rPr>
          <w:rFonts w:ascii="Arial Narrow" w:hAnsi="Arial Narrow" w:cs="Arial"/>
          <w:iCs/>
          <w:sz w:val="14"/>
          <w:szCs w:val="14"/>
        </w:rPr>
        <w:t>pełna nazwa, adres</w:t>
      </w:r>
      <w:r w:rsidRPr="00F2447A">
        <w:rPr>
          <w:rFonts w:ascii="Arial Narrow" w:hAnsi="Arial Narrow" w:cs="Arial"/>
          <w:iCs/>
          <w:sz w:val="14"/>
          <w:szCs w:val="14"/>
        </w:rPr>
        <w:t>]</w:t>
      </w:r>
    </w:p>
    <w:p w14:paraId="4CB1B13F" w14:textId="77777777" w:rsidR="002578E4" w:rsidRPr="00F2447A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2447A" w14:paraId="735E4C95" w14:textId="77777777" w:rsidTr="0018769E">
        <w:tc>
          <w:tcPr>
            <w:tcW w:w="2800" w:type="dxa"/>
            <w:shd w:val="clear" w:color="auto" w:fill="auto"/>
          </w:tcPr>
          <w:p w14:paraId="57E995B4" w14:textId="77777777" w:rsidR="002578E4" w:rsidRPr="00F2447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447A">
              <w:rPr>
                <w:rFonts w:ascii="Arial Narrow" w:hAnsi="Arial Narrow" w:cs="Arial"/>
                <w:b/>
              </w:rPr>
              <w:t>Wykonawca</w:t>
            </w:r>
            <w:r w:rsidRPr="00F2447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20EFBC" w14:textId="77777777" w:rsidR="002578E4" w:rsidRPr="00F2447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599D4DE" w14:textId="77777777" w:rsidR="002578E4" w:rsidRPr="00F2447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880CC1" w14:textId="77777777" w:rsidR="002578E4" w:rsidRPr="00F2447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244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2447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244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2447A" w14:paraId="42DF99DD" w14:textId="77777777" w:rsidTr="0018769E">
        <w:tc>
          <w:tcPr>
            <w:tcW w:w="2800" w:type="dxa"/>
            <w:shd w:val="clear" w:color="auto" w:fill="auto"/>
          </w:tcPr>
          <w:p w14:paraId="03ACF5BB" w14:textId="77777777" w:rsidR="002578E4" w:rsidRPr="00F2447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447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D5BB551" w14:textId="77777777" w:rsidR="002578E4" w:rsidRPr="00F2447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247A89C" w14:textId="77777777" w:rsidR="002578E4" w:rsidRPr="00F2447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1C4DBF" w14:textId="77777777" w:rsidR="002578E4" w:rsidRPr="00F2447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244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2447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244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71E8855" w14:textId="77777777" w:rsidR="002578E4" w:rsidRPr="00F2447A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4ED6" w:rsidRPr="00F2447A" w14:paraId="4CE8C67C" w14:textId="77777777" w:rsidTr="003A0707">
        <w:tc>
          <w:tcPr>
            <w:tcW w:w="9104" w:type="dxa"/>
            <w:shd w:val="clear" w:color="auto" w:fill="D9D9D9"/>
          </w:tcPr>
          <w:p w14:paraId="0960DE94" w14:textId="77777777" w:rsidR="006D4ED6" w:rsidRPr="00F2447A" w:rsidRDefault="006D4ED6" w:rsidP="003A070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2447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44781FF" w14:textId="77777777" w:rsidR="006D4ED6" w:rsidRPr="00F2447A" w:rsidRDefault="006D4ED6" w:rsidP="003A070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2447A">
              <w:rPr>
                <w:rFonts w:ascii="Arial Narrow" w:hAnsi="Arial Narrow" w:cs="Arial"/>
              </w:rPr>
              <w:t>(</w:t>
            </w:r>
            <w:proofErr w:type="spellStart"/>
            <w:r w:rsidRPr="00F2447A">
              <w:rPr>
                <w:rFonts w:ascii="Arial Narrow" w:hAnsi="Arial Narrow" w:cs="Arial"/>
              </w:rPr>
              <w:t>t.j</w:t>
            </w:r>
            <w:proofErr w:type="spellEnd"/>
            <w:r w:rsidRPr="00F2447A">
              <w:rPr>
                <w:rFonts w:ascii="Arial Narrow" w:hAnsi="Arial Narrow" w:cs="Arial"/>
              </w:rPr>
              <w:t>. Dz. U. z 2023r. poz. 1605)</w:t>
            </w:r>
            <w:r w:rsidRPr="00F2447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F2447A">
              <w:rPr>
                <w:rFonts w:ascii="Arial Narrow" w:hAnsi="Arial Narrow" w:cs="Arial"/>
              </w:rPr>
              <w:t>Pzp</w:t>
            </w:r>
            <w:proofErr w:type="spellEnd"/>
            <w:r w:rsidRPr="00F2447A">
              <w:rPr>
                <w:rFonts w:ascii="Arial Narrow" w:hAnsi="Arial Narrow" w:cs="Arial"/>
              </w:rPr>
              <w:t>), dotyczące:</w:t>
            </w:r>
          </w:p>
          <w:p w14:paraId="2652F040" w14:textId="77777777" w:rsidR="006D4ED6" w:rsidRPr="00F2447A" w:rsidRDefault="006D4ED6" w:rsidP="003A070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2447A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6D78E35" w14:textId="77777777" w:rsidR="006D4ED6" w:rsidRPr="00F2447A" w:rsidRDefault="006D4ED6" w:rsidP="003A070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2447A">
              <w:rPr>
                <w:rFonts w:ascii="Arial Narrow" w:hAnsi="Arial Narrow" w:cs="Arial"/>
                <w:b/>
              </w:rPr>
              <w:t>ORAZ</w:t>
            </w:r>
          </w:p>
          <w:p w14:paraId="2677619F" w14:textId="77777777" w:rsidR="006D4ED6" w:rsidRPr="00F2447A" w:rsidRDefault="006D4ED6" w:rsidP="003A070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2447A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91365F4" w14:textId="77777777" w:rsidR="00E50194" w:rsidRPr="00F2447A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Na potrzeby postę</w:t>
      </w:r>
      <w:r w:rsidR="008D0487" w:rsidRPr="00F2447A">
        <w:rPr>
          <w:rFonts w:ascii="Arial Narrow" w:hAnsi="Arial Narrow" w:cs="Arial"/>
        </w:rPr>
        <w:t xml:space="preserve">powania o udzielenie </w:t>
      </w:r>
      <w:r w:rsidR="007936D6" w:rsidRPr="00F2447A">
        <w:rPr>
          <w:rFonts w:ascii="Arial Narrow" w:hAnsi="Arial Narrow" w:cs="Arial"/>
        </w:rPr>
        <w:t>zamówienia publicznego</w:t>
      </w:r>
      <w:r w:rsidR="00E50194" w:rsidRPr="00F2447A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2447A" w14:paraId="364A4C92" w14:textId="77777777" w:rsidTr="0018769E">
        <w:tc>
          <w:tcPr>
            <w:tcW w:w="2269" w:type="dxa"/>
            <w:shd w:val="clear" w:color="auto" w:fill="auto"/>
          </w:tcPr>
          <w:p w14:paraId="183B127E" w14:textId="77777777" w:rsidR="002578E4" w:rsidRPr="00F2447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411EE0" w14:textId="77777777" w:rsidR="002578E4" w:rsidRPr="00F2447A" w:rsidRDefault="006D4ED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2578E4" w:rsidRPr="00F2447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D4ED6" w:rsidRPr="00F2447A" w14:paraId="2CED5D1B" w14:textId="77777777" w:rsidTr="003A0707">
        <w:tc>
          <w:tcPr>
            <w:tcW w:w="2269" w:type="dxa"/>
            <w:shd w:val="clear" w:color="auto" w:fill="auto"/>
          </w:tcPr>
          <w:p w14:paraId="5B6844AB" w14:textId="77777777" w:rsidR="006D4ED6" w:rsidRPr="00F2447A" w:rsidRDefault="006D4ED6" w:rsidP="003A07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F46D6" w14:textId="77777777" w:rsidR="006D4ED6" w:rsidRPr="00F2447A" w:rsidRDefault="006D4ED6" w:rsidP="003A07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447A">
              <w:rPr>
                <w:rFonts w:ascii="Arial Narrow" w:eastAsia="Times New Roman" w:hAnsi="Arial Narrow" w:cs="Arial"/>
                <w:bCs/>
                <w:lang w:eastAsia="pl-PL"/>
              </w:rPr>
              <w:t>79/2024</w:t>
            </w:r>
          </w:p>
        </w:tc>
      </w:tr>
    </w:tbl>
    <w:p w14:paraId="291994B9" w14:textId="77777777" w:rsidR="002578E4" w:rsidRPr="00F2447A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56B54B9" w14:textId="77777777" w:rsidR="00F90CD1" w:rsidRPr="00F2447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 xml:space="preserve">prowadzonego przez </w:t>
      </w:r>
      <w:r w:rsidR="006D4ED6" w:rsidRPr="00F2447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2447A">
        <w:rPr>
          <w:rFonts w:ascii="Arial Narrow" w:hAnsi="Arial Narrow" w:cs="Arial"/>
          <w:b/>
        </w:rPr>
        <w:t>,</w:t>
      </w:r>
      <w:r w:rsidR="002B2AD9" w:rsidRPr="00F2447A">
        <w:rPr>
          <w:rFonts w:ascii="Arial Narrow" w:hAnsi="Arial Narrow" w:cs="Arial"/>
        </w:rPr>
        <w:t xml:space="preserve"> </w:t>
      </w:r>
      <w:r w:rsidR="00E65685" w:rsidRPr="00F2447A">
        <w:rPr>
          <w:rFonts w:ascii="Arial Narrow" w:hAnsi="Arial Narrow" w:cs="Arial"/>
        </w:rPr>
        <w:t>oświa</w:t>
      </w:r>
      <w:r w:rsidR="00825A09" w:rsidRPr="00F2447A">
        <w:rPr>
          <w:rFonts w:ascii="Arial Narrow" w:hAnsi="Arial Narrow" w:cs="Arial"/>
        </w:rPr>
        <w:t>dczam</w:t>
      </w:r>
      <w:r w:rsidR="00E65685" w:rsidRPr="00F2447A">
        <w:rPr>
          <w:rFonts w:ascii="Arial Narrow" w:hAnsi="Arial Narrow" w:cs="Arial"/>
        </w:rPr>
        <w:t>,</w:t>
      </w:r>
      <w:r w:rsidR="002B2AD9" w:rsidRPr="00F2447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2447A" w14:paraId="79CCEEAF" w14:textId="77777777" w:rsidTr="00650D6C">
        <w:tc>
          <w:tcPr>
            <w:tcW w:w="9104" w:type="dxa"/>
            <w:shd w:val="clear" w:color="auto" w:fill="D9D9D9"/>
          </w:tcPr>
          <w:p w14:paraId="119E1D0B" w14:textId="77777777" w:rsidR="00E50194" w:rsidRPr="00F2447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5ED988C" w14:textId="77777777" w:rsidR="00C113BF" w:rsidRPr="00F2447A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 że nie podlegam wykluczeniu z postępowania na po</w:t>
      </w:r>
      <w:r w:rsidR="002C4137" w:rsidRPr="00F2447A">
        <w:rPr>
          <w:rFonts w:ascii="Arial Narrow" w:hAnsi="Arial Narrow" w:cs="Arial"/>
        </w:rPr>
        <w:t xml:space="preserve">dstawie </w:t>
      </w:r>
      <w:r w:rsidR="002C4137" w:rsidRPr="00F2447A">
        <w:rPr>
          <w:rFonts w:ascii="Arial Narrow" w:hAnsi="Arial Narrow" w:cs="Arial"/>
        </w:rPr>
        <w:br/>
        <w:t xml:space="preserve">art. </w:t>
      </w:r>
      <w:r w:rsidR="00232DF0" w:rsidRPr="00F2447A">
        <w:rPr>
          <w:rFonts w:ascii="Arial Narrow" w:hAnsi="Arial Narrow" w:cs="Arial"/>
        </w:rPr>
        <w:t>108</w:t>
      </w:r>
      <w:r w:rsidR="002C4137" w:rsidRPr="00F2447A">
        <w:rPr>
          <w:rFonts w:ascii="Arial Narrow" w:hAnsi="Arial Narrow" w:cs="Arial"/>
        </w:rPr>
        <w:t xml:space="preserve"> ust 1 </w:t>
      </w:r>
      <w:r w:rsidRPr="00F2447A">
        <w:rPr>
          <w:rFonts w:ascii="Arial Narrow" w:hAnsi="Arial Narrow" w:cs="Arial"/>
        </w:rPr>
        <w:t>ustawy Pzp</w:t>
      </w:r>
      <w:r w:rsidR="00641874" w:rsidRPr="00F2447A">
        <w:rPr>
          <w:rFonts w:ascii="Arial Narrow" w:hAnsi="Arial Narrow" w:cs="Arial"/>
        </w:rPr>
        <w:t>.</w:t>
      </w:r>
    </w:p>
    <w:p w14:paraId="47021F21" w14:textId="77777777" w:rsidR="006D4ED6" w:rsidRPr="00F2447A" w:rsidRDefault="006D4ED6" w:rsidP="006D4ED6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77120E3" w14:textId="77777777" w:rsidR="002426FF" w:rsidRPr="00F2447A" w:rsidRDefault="006D4ED6" w:rsidP="006D4ED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2447A">
        <w:rPr>
          <w:rFonts w:ascii="Arial Narrow" w:hAnsi="Arial Narrow" w:cs="Arial"/>
        </w:rPr>
        <w:t xml:space="preserve">Oświadczam, że nie podlegam wykluczeniu z postępowania na podstawie </w:t>
      </w:r>
      <w:r w:rsidRPr="00F2447A">
        <w:rPr>
          <w:rFonts w:ascii="Arial Narrow" w:hAnsi="Arial Narrow" w:cs="Arial"/>
        </w:rPr>
        <w:br/>
        <w:t xml:space="preserve">art. 109 ust. 1 ustawy </w:t>
      </w:r>
      <w:proofErr w:type="spellStart"/>
      <w:r w:rsidRPr="00F2447A">
        <w:rPr>
          <w:rFonts w:ascii="Arial Narrow" w:hAnsi="Arial Narrow" w:cs="Arial"/>
        </w:rPr>
        <w:t>Pzp</w:t>
      </w:r>
      <w:proofErr w:type="spellEnd"/>
      <w:r w:rsidRPr="00F2447A">
        <w:rPr>
          <w:rFonts w:ascii="Arial Narrow" w:hAnsi="Arial Narrow" w:cs="Arial"/>
        </w:rPr>
        <w:t>, w zakresie:</w:t>
      </w:r>
    </w:p>
    <w:p w14:paraId="0A076D86" w14:textId="77777777" w:rsidR="006D4ED6" w:rsidRPr="00F2447A" w:rsidRDefault="006D4ED6" w:rsidP="006D4ED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A0164FA" w14:textId="77777777" w:rsidR="006D4ED6" w:rsidRPr="00F2447A" w:rsidRDefault="006D4ED6" w:rsidP="006D4ED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2447A">
        <w:rPr>
          <w:rFonts w:ascii="Arial Narrow" w:hAnsi="Arial Narrow" w:cs="Arial"/>
          <w:b/>
        </w:rPr>
        <w:t>Art. 109 ust. 1 pkt 1</w:t>
      </w:r>
    </w:p>
    <w:p w14:paraId="028BA69D" w14:textId="77777777" w:rsidR="006D4ED6" w:rsidRPr="00F2447A" w:rsidRDefault="006D4ED6" w:rsidP="006D4ED6">
      <w:pPr>
        <w:spacing w:after="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28375B4" w14:textId="77777777" w:rsidR="006D4ED6" w:rsidRPr="00F2447A" w:rsidRDefault="006D4ED6" w:rsidP="006D4ED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8475BBA" w14:textId="77777777" w:rsidR="006D4ED6" w:rsidRPr="00F2447A" w:rsidRDefault="006D4ED6" w:rsidP="006D4ED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2447A">
        <w:rPr>
          <w:rFonts w:ascii="Arial Narrow" w:hAnsi="Arial Narrow" w:cs="Arial"/>
          <w:b/>
        </w:rPr>
        <w:t>Art. 109 ust. 1 pkt 4</w:t>
      </w:r>
    </w:p>
    <w:p w14:paraId="7496B72C" w14:textId="77777777" w:rsidR="006D4ED6" w:rsidRPr="00F2447A" w:rsidRDefault="006D4ED6" w:rsidP="006D4ED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2447A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4FE138F" w14:textId="77777777" w:rsidR="006D4ED6" w:rsidRPr="00F2447A" w:rsidRDefault="006D4ED6" w:rsidP="006D4ED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2414977" w14:textId="77777777" w:rsidR="006D4ED6" w:rsidRPr="00F2447A" w:rsidRDefault="006D4ED6" w:rsidP="006D4ED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2447A">
        <w:rPr>
          <w:rFonts w:ascii="Arial Narrow" w:hAnsi="Arial Narrow" w:cs="Arial"/>
          <w:b/>
        </w:rPr>
        <w:t>Art. 109 ust. 1 pkt 7</w:t>
      </w:r>
    </w:p>
    <w:p w14:paraId="0DAC1F05" w14:textId="77777777" w:rsidR="006D4ED6" w:rsidRPr="00F2447A" w:rsidRDefault="006D4ED6" w:rsidP="006D4ED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2447A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1F2EAC8E" w14:textId="77777777" w:rsidR="00023477" w:rsidRPr="00F2447A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C9E7DBB" w14:textId="77777777" w:rsidR="00023477" w:rsidRPr="00F2447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___________________________________________________________________</w:t>
      </w:r>
    </w:p>
    <w:p w14:paraId="474A46F9" w14:textId="77777777" w:rsidR="00992BD8" w:rsidRPr="00F2447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2447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2447A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2447A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791A8B6" w14:textId="77777777" w:rsidR="00023477" w:rsidRPr="00F2447A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2447A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2447A">
        <w:rPr>
          <w:rFonts w:ascii="Arial Narrow" w:hAnsi="Arial Narrow" w:cs="Arial"/>
          <w:i/>
        </w:rPr>
        <w:t>.</w:t>
      </w:r>
      <w:r w:rsidRPr="00F2447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2447A">
        <w:rPr>
          <w:rFonts w:ascii="Arial Narrow" w:hAnsi="Arial Narrow" w:cs="Arial"/>
        </w:rPr>
        <w:t>110</w:t>
      </w:r>
      <w:r w:rsidRPr="00F2447A">
        <w:rPr>
          <w:rFonts w:ascii="Arial Narrow" w:hAnsi="Arial Narrow" w:cs="Arial"/>
        </w:rPr>
        <w:t xml:space="preserve"> ust. </w:t>
      </w:r>
      <w:r w:rsidR="00710937" w:rsidRPr="00F2447A">
        <w:rPr>
          <w:rFonts w:ascii="Arial Narrow" w:hAnsi="Arial Narrow" w:cs="Arial"/>
        </w:rPr>
        <w:t>2</w:t>
      </w:r>
      <w:r w:rsidRPr="00F2447A">
        <w:rPr>
          <w:rFonts w:ascii="Arial Narrow" w:hAnsi="Arial Narrow" w:cs="Arial"/>
        </w:rPr>
        <w:t xml:space="preserve"> ustawy Pzp podjąłem następujące środki naprawcze</w:t>
      </w:r>
      <w:r w:rsidR="007A2BCB" w:rsidRPr="00F2447A">
        <w:rPr>
          <w:rFonts w:ascii="Arial Narrow" w:hAnsi="Arial Narrow" w:cs="Arial"/>
        </w:rPr>
        <w:t xml:space="preserve"> i zapobiegawcze</w:t>
      </w:r>
      <w:r w:rsidRPr="00F2447A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2447A">
        <w:rPr>
          <w:rFonts w:ascii="Arial Narrow" w:hAnsi="Arial Narrow" w:cs="Arial"/>
        </w:rPr>
        <w:t>..</w:t>
      </w:r>
      <w:r w:rsidRPr="00F2447A">
        <w:rPr>
          <w:rFonts w:ascii="Arial Narrow" w:hAnsi="Arial Narrow" w:cs="Arial"/>
        </w:rPr>
        <w:t>……………</w:t>
      </w:r>
      <w:r w:rsidR="00023477" w:rsidRPr="00F2447A">
        <w:rPr>
          <w:rFonts w:ascii="Arial Narrow" w:hAnsi="Arial Narrow" w:cs="Arial"/>
        </w:rPr>
        <w:t>…</w:t>
      </w:r>
      <w:r w:rsidRPr="00F2447A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2447A">
        <w:rPr>
          <w:rFonts w:ascii="Arial Narrow" w:hAnsi="Arial Narrow" w:cs="Arial"/>
        </w:rPr>
        <w:t>.</w:t>
      </w:r>
      <w:r w:rsidRPr="00F2447A">
        <w:rPr>
          <w:rFonts w:ascii="Arial Narrow" w:hAnsi="Arial Narrow" w:cs="Arial"/>
        </w:rPr>
        <w:t>…</w:t>
      </w:r>
      <w:r w:rsidR="007A2BCB" w:rsidRPr="00F2447A">
        <w:rPr>
          <w:rFonts w:ascii="Arial Narrow" w:hAnsi="Arial Narrow" w:cs="Arial"/>
        </w:rPr>
        <w:t>.</w:t>
      </w:r>
    </w:p>
    <w:p w14:paraId="7A01F0F5" w14:textId="77777777" w:rsidR="007A2BCB" w:rsidRPr="00F2447A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___________________________________________________________________</w:t>
      </w:r>
    </w:p>
    <w:p w14:paraId="3785D29A" w14:textId="77777777" w:rsidR="0011306C" w:rsidRPr="00F2447A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2447A">
        <w:rPr>
          <w:rFonts w:ascii="Arial Narrow" w:hAnsi="Arial Narrow" w:cs="Arial"/>
        </w:rPr>
        <w:t xml:space="preserve">t.j. </w:t>
      </w:r>
      <w:r w:rsidRPr="00F2447A">
        <w:rPr>
          <w:rFonts w:ascii="Arial Narrow" w:hAnsi="Arial Narrow" w:cs="Arial"/>
        </w:rPr>
        <w:t xml:space="preserve">Dz. U. </w:t>
      </w:r>
      <w:r w:rsidR="000C2F90" w:rsidRPr="00F2447A">
        <w:rPr>
          <w:rFonts w:ascii="Arial Narrow" w:hAnsi="Arial Narrow" w:cs="Arial"/>
        </w:rPr>
        <w:t xml:space="preserve">z 2023r. </w:t>
      </w:r>
      <w:r w:rsidRPr="00F2447A">
        <w:rPr>
          <w:rFonts w:ascii="Arial Narrow" w:hAnsi="Arial Narrow" w:cs="Arial"/>
        </w:rPr>
        <w:t xml:space="preserve">poz. </w:t>
      </w:r>
      <w:r w:rsidR="007020E3" w:rsidRPr="00F2447A">
        <w:rPr>
          <w:rFonts w:ascii="Arial Narrow" w:hAnsi="Arial Narrow" w:cs="Arial"/>
        </w:rPr>
        <w:t>1497</w:t>
      </w:r>
      <w:r w:rsidRPr="00F2447A">
        <w:rPr>
          <w:rFonts w:ascii="Arial Narrow" w:hAnsi="Arial Narrow" w:cs="Arial"/>
        </w:rPr>
        <w:t>)</w:t>
      </w:r>
      <w:r w:rsidR="0011306C" w:rsidRPr="00F2447A">
        <w:rPr>
          <w:rStyle w:val="Odwoanieprzypisudolnego"/>
          <w:rFonts w:ascii="Arial Narrow" w:hAnsi="Arial Narrow" w:cs="Arial"/>
        </w:rPr>
        <w:footnoteReference w:id="1"/>
      </w:r>
      <w:r w:rsidRPr="00F2447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2447A" w14:paraId="5D90768E" w14:textId="77777777" w:rsidTr="00CD4DD1">
        <w:tc>
          <w:tcPr>
            <w:tcW w:w="9104" w:type="dxa"/>
            <w:shd w:val="clear" w:color="auto" w:fill="D9D9D9"/>
          </w:tcPr>
          <w:p w14:paraId="23ED317E" w14:textId="77777777" w:rsidR="0011306C" w:rsidRPr="00F2447A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F2447A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A20FFE1" w14:textId="77777777" w:rsidR="00D2702A" w:rsidRPr="00F2447A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</w:t>
      </w:r>
      <w:r w:rsidR="00313417" w:rsidRPr="00F2447A">
        <w:rPr>
          <w:rFonts w:ascii="Arial Narrow" w:hAnsi="Arial Narrow" w:cs="Arial"/>
        </w:rPr>
        <w:t xml:space="preserve"> że spełniam</w:t>
      </w:r>
      <w:r w:rsidR="004541F9" w:rsidRPr="00F2447A">
        <w:rPr>
          <w:rFonts w:ascii="Arial Narrow" w:hAnsi="Arial Narrow" w:cs="Arial"/>
        </w:rPr>
        <w:t>, określone przez Zamawiającego,</w:t>
      </w:r>
      <w:r w:rsidR="00313417" w:rsidRPr="00F2447A">
        <w:rPr>
          <w:rFonts w:ascii="Arial Narrow" w:hAnsi="Arial Narrow" w:cs="Arial"/>
        </w:rPr>
        <w:t xml:space="preserve"> warunki udziału </w:t>
      </w:r>
      <w:r w:rsidR="004541F9" w:rsidRPr="00F2447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2447A" w14:paraId="070041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097F" w14:textId="77777777" w:rsidR="00D2702A" w:rsidRPr="00F2447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2447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0DCC" w14:textId="77777777" w:rsidR="00D2702A" w:rsidRPr="00F2447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D4ED6" w:rsidRPr="00F2447A" w14:paraId="4F026C17" w14:textId="77777777" w:rsidTr="003A07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EBE0D" w14:textId="77777777" w:rsidR="006D4ED6" w:rsidRPr="00F2447A" w:rsidRDefault="006D4ED6" w:rsidP="003A07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CA18" w14:textId="77777777" w:rsidR="006D4ED6" w:rsidRPr="00F2447A" w:rsidRDefault="006D4ED6" w:rsidP="003A070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2447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73EDE99" w14:textId="77777777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1EE725E" w14:textId="77777777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43A6515F" w14:textId="5F48DF9A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Wykonawca wykaże, że dysponuje zatrudnioną kadrą techniczną w zakresie prac remontowych, posiadających wymagane uprawnienia wynikające z ustawy Prawo budowlane i ze stosownymi rozporządzeniami do ww.</w:t>
            </w:r>
            <w:r w:rsidR="00F2447A">
              <w:rPr>
                <w:rFonts w:ascii="Arial Narrow" w:hAnsi="Arial Narrow" w:cs="Arial"/>
              </w:rPr>
              <w:t xml:space="preserve"> </w:t>
            </w:r>
            <w:r w:rsidRPr="00F2447A">
              <w:rPr>
                <w:rFonts w:ascii="Arial Narrow" w:hAnsi="Arial Narrow" w:cs="Arial"/>
              </w:rPr>
              <w:t>ustawy oraz przynależnością do właściwej Izby Inżynierów. Przedstawienie 1 osoby z uprawnieniami w zakresie robót budowlanych w specjalności konstrukcyjno-budowlanej.</w:t>
            </w:r>
          </w:p>
          <w:p w14:paraId="5E8C7F74" w14:textId="09B6F668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 xml:space="preserve">Wykaz min. 2 robót budowlanych odpowiadających przedmiotowi zamówienia wraz z dokumentami wskazanymi w pkt. 9.2 </w:t>
            </w:r>
            <w:proofErr w:type="spellStart"/>
            <w:r w:rsidRPr="00F2447A">
              <w:rPr>
                <w:rFonts w:ascii="Arial Narrow" w:hAnsi="Arial Narrow" w:cs="Arial"/>
              </w:rPr>
              <w:t>ppkt</w:t>
            </w:r>
            <w:proofErr w:type="spellEnd"/>
            <w:r w:rsidRPr="00F2447A">
              <w:rPr>
                <w:rFonts w:ascii="Arial Narrow" w:hAnsi="Arial Narrow" w:cs="Arial"/>
              </w:rPr>
              <w:t xml:space="preserve"> 3 SWZ, z zastrzeżeniem, że co najmniej jedna ze wskazanych robót będzie wynosiła wartość brutto min. 14 000,00 zł.</w:t>
            </w:r>
          </w:p>
        </w:tc>
      </w:tr>
      <w:tr w:rsidR="006D4ED6" w:rsidRPr="00F2447A" w14:paraId="4FD099CA" w14:textId="77777777" w:rsidTr="003A07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9E3A" w14:textId="77777777" w:rsidR="006D4ED6" w:rsidRPr="00F2447A" w:rsidRDefault="006D4ED6" w:rsidP="003A07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1D0" w14:textId="77777777" w:rsidR="006D4ED6" w:rsidRPr="00F2447A" w:rsidRDefault="006D4ED6" w:rsidP="003A070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2447A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097901FE" w14:textId="77777777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024E1032" w14:textId="77777777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07CFF402" w14:textId="77777777" w:rsidR="006D4ED6" w:rsidRPr="00F2447A" w:rsidRDefault="006D4ED6" w:rsidP="003A070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</w:rPr>
              <w:t>Przedstawienie polisy lub innego dokumentu ubezpieczenia OC w zakresie robót budowlanych na sumę gwarancyjną co najmniej 60 000,00 zł brutto.</w:t>
            </w:r>
          </w:p>
        </w:tc>
      </w:tr>
    </w:tbl>
    <w:p w14:paraId="10A8B989" w14:textId="77777777" w:rsidR="00E21BB4" w:rsidRPr="00F2447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2447A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3E27B30" w14:textId="77777777" w:rsidR="00E21BB4" w:rsidRPr="00F2447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2447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2447A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2447A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2447A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2447A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29C9FAE" w14:textId="77777777" w:rsidR="00C62F57" w:rsidRPr="00F2447A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DA69561" w14:textId="77777777" w:rsidR="00C62F57" w:rsidRPr="00F2447A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1ABD6270" w14:textId="77777777" w:rsidR="00721D87" w:rsidRPr="00F2447A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2447A">
        <w:rPr>
          <w:rFonts w:ascii="Arial Narrow" w:hAnsi="Arial Narrow" w:cs="Arial"/>
        </w:rPr>
        <w:t>ego/</w:t>
      </w:r>
      <w:r w:rsidRPr="00F2447A">
        <w:rPr>
          <w:rFonts w:ascii="Arial Narrow" w:hAnsi="Arial Narrow" w:cs="Arial"/>
        </w:rPr>
        <w:t xml:space="preserve">ych zasoby: </w:t>
      </w:r>
    </w:p>
    <w:p w14:paraId="6E761F01" w14:textId="77777777" w:rsidR="00721D87" w:rsidRPr="00F2447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……………</w:t>
      </w:r>
      <w:r w:rsidR="00721D87" w:rsidRPr="00F2447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4904BAB" w14:textId="77777777" w:rsidR="00721D87" w:rsidRPr="00F2447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2447A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EB3C4F2" w14:textId="77777777" w:rsidR="00721D87" w:rsidRPr="00F2447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 xml:space="preserve">w następującym zakresie: </w:t>
      </w:r>
    </w:p>
    <w:p w14:paraId="0197725A" w14:textId="77777777" w:rsidR="00E21BB4" w:rsidRPr="00F2447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……………</w:t>
      </w:r>
      <w:r w:rsidR="00721D87" w:rsidRPr="00F2447A">
        <w:rPr>
          <w:rFonts w:ascii="Arial Narrow" w:hAnsi="Arial Narrow" w:cs="Arial"/>
        </w:rPr>
        <w:t>………………………………………………………….</w:t>
      </w:r>
      <w:r w:rsidRPr="00F2447A">
        <w:rPr>
          <w:rFonts w:ascii="Arial Narrow" w:hAnsi="Arial Narrow" w:cs="Arial"/>
        </w:rPr>
        <w:t>………………………….</w:t>
      </w:r>
    </w:p>
    <w:p w14:paraId="2A0A92AE" w14:textId="77777777" w:rsidR="00E21BB4" w:rsidRPr="00F2447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2447A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2A9E896" w14:textId="77777777" w:rsidR="00C62F57" w:rsidRPr="00F2447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2447A" w14:paraId="4B028672" w14:textId="77777777" w:rsidTr="00CD4DD1">
        <w:tc>
          <w:tcPr>
            <w:tcW w:w="9104" w:type="dxa"/>
            <w:shd w:val="clear" w:color="auto" w:fill="D9D9D9"/>
          </w:tcPr>
          <w:p w14:paraId="7B4CC3DA" w14:textId="77777777" w:rsidR="00BE6F04" w:rsidRPr="00F2447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AEC8DD2" w14:textId="77777777" w:rsidR="00FE4E2B" w:rsidRPr="00F2447A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2447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2447A" w14:paraId="258ACC6F" w14:textId="77777777" w:rsidTr="00847232">
        <w:tc>
          <w:tcPr>
            <w:tcW w:w="9104" w:type="dxa"/>
            <w:shd w:val="clear" w:color="auto" w:fill="D9D9D9"/>
          </w:tcPr>
          <w:p w14:paraId="200972EE" w14:textId="77777777" w:rsidR="00E426EB" w:rsidRPr="00F2447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2447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8D18C19" w14:textId="77777777" w:rsidR="00E426EB" w:rsidRPr="00F2447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9F889BF" w14:textId="77777777" w:rsidR="00E426EB" w:rsidRPr="00F2447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EC96F74" w14:textId="77777777" w:rsidR="00E426EB" w:rsidRPr="00F244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0C593C7" w14:textId="77777777" w:rsidR="00E426EB" w:rsidRPr="00F2447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2447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6C2FC94" w14:textId="77777777" w:rsidR="00E426EB" w:rsidRPr="00F244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2447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16097F4" w14:textId="77777777" w:rsidR="00E426EB" w:rsidRPr="00F2447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2447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1B22B7B" w14:textId="77777777" w:rsidR="00E426EB" w:rsidRPr="00F2447A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B3ADE3B" w14:textId="77777777" w:rsidR="0012157F" w:rsidRPr="00F2447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C6C6163" w14:textId="77777777" w:rsidR="00524951" w:rsidRPr="00F2447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  <w:r w:rsidRPr="00F2447A">
        <w:rPr>
          <w:rFonts w:ascii="Arial Narrow" w:hAnsi="Arial Narrow" w:cs="Arial"/>
          <w:sz w:val="18"/>
          <w:szCs w:val="18"/>
        </w:rPr>
        <w:tab/>
      </w:r>
    </w:p>
    <w:p w14:paraId="74E0F8CA" w14:textId="77777777" w:rsidR="00524951" w:rsidRPr="00F2447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5B557D0" w14:textId="77777777" w:rsidR="00FE4E2B" w:rsidRPr="00F2447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2447A">
        <w:rPr>
          <w:rFonts w:ascii="Arial Narrow" w:hAnsi="Arial Narrow" w:cs="Arial"/>
          <w:sz w:val="18"/>
          <w:szCs w:val="18"/>
        </w:rPr>
        <w:t xml:space="preserve">  </w:t>
      </w:r>
      <w:r w:rsidR="006D536F" w:rsidRPr="00F2447A">
        <w:rPr>
          <w:rFonts w:ascii="Arial Narrow" w:hAnsi="Arial Narrow" w:cs="Arial"/>
          <w:sz w:val="18"/>
          <w:szCs w:val="18"/>
        </w:rPr>
        <w:t>………..</w:t>
      </w:r>
      <w:r w:rsidR="00FE4E2B" w:rsidRPr="00F2447A">
        <w:rPr>
          <w:rFonts w:ascii="Arial Narrow" w:hAnsi="Arial Narrow" w:cs="Arial"/>
          <w:sz w:val="18"/>
          <w:szCs w:val="18"/>
        </w:rPr>
        <w:t>…</w:t>
      </w:r>
      <w:r w:rsidR="006D536F" w:rsidRPr="00F2447A">
        <w:rPr>
          <w:rFonts w:ascii="Arial Narrow" w:hAnsi="Arial Narrow" w:cs="Arial"/>
          <w:sz w:val="18"/>
          <w:szCs w:val="18"/>
        </w:rPr>
        <w:t>………..</w:t>
      </w:r>
      <w:r w:rsidR="00FE4E2B" w:rsidRPr="00F2447A">
        <w:rPr>
          <w:rFonts w:ascii="Arial Narrow" w:hAnsi="Arial Narrow" w:cs="Arial"/>
          <w:sz w:val="18"/>
          <w:szCs w:val="18"/>
        </w:rPr>
        <w:t>……</w:t>
      </w:r>
      <w:r w:rsidR="006D536F" w:rsidRPr="00F2447A">
        <w:rPr>
          <w:rFonts w:ascii="Arial Narrow" w:hAnsi="Arial Narrow" w:cs="Arial"/>
          <w:sz w:val="18"/>
          <w:szCs w:val="18"/>
        </w:rPr>
        <w:t>………….</w:t>
      </w:r>
      <w:r w:rsidR="00FE4E2B" w:rsidRPr="00F2447A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8F6BF46" w14:textId="77777777" w:rsidR="00484F88" w:rsidRPr="00F2447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2447A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2447A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244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BCD28" w14:textId="77777777" w:rsidR="006240C4" w:rsidRDefault="006240C4" w:rsidP="0038231F">
      <w:pPr>
        <w:spacing w:after="0" w:line="240" w:lineRule="auto"/>
      </w:pPr>
      <w:r>
        <w:separator/>
      </w:r>
    </w:p>
  </w:endnote>
  <w:endnote w:type="continuationSeparator" w:id="0">
    <w:p w14:paraId="34459D84" w14:textId="77777777" w:rsidR="006240C4" w:rsidRDefault="006240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B97F1" w14:textId="77777777" w:rsidR="006D4ED6" w:rsidRDefault="006D4E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0C0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72AC0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5D6F7" w14:textId="77777777" w:rsidR="006D4ED6" w:rsidRDefault="006D4E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FDC3D" w14:textId="77777777" w:rsidR="006240C4" w:rsidRDefault="006240C4" w:rsidP="0038231F">
      <w:pPr>
        <w:spacing w:after="0" w:line="240" w:lineRule="auto"/>
      </w:pPr>
      <w:r>
        <w:separator/>
      </w:r>
    </w:p>
  </w:footnote>
  <w:footnote w:type="continuationSeparator" w:id="0">
    <w:p w14:paraId="457780D9" w14:textId="77777777" w:rsidR="006240C4" w:rsidRDefault="006240C4" w:rsidP="0038231F">
      <w:pPr>
        <w:spacing w:after="0" w:line="240" w:lineRule="auto"/>
      </w:pPr>
      <w:r>
        <w:continuationSeparator/>
      </w:r>
    </w:p>
  </w:footnote>
  <w:footnote w:id="1">
    <w:p w14:paraId="717D998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78E4E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F1752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28959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682FB" w14:textId="77777777" w:rsidR="006D4ED6" w:rsidRDefault="006D4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0E1AC" w14:textId="77777777" w:rsidR="006D4ED6" w:rsidRDefault="006D4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2951C" w14:textId="77777777" w:rsidR="006D4ED6" w:rsidRDefault="006D4E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728606">
    <w:abstractNumId w:val="11"/>
  </w:num>
  <w:num w:numId="2" w16cid:durableId="377898449">
    <w:abstractNumId w:val="0"/>
  </w:num>
  <w:num w:numId="3" w16cid:durableId="543950124">
    <w:abstractNumId w:val="10"/>
  </w:num>
  <w:num w:numId="4" w16cid:durableId="599533077">
    <w:abstractNumId w:val="13"/>
  </w:num>
  <w:num w:numId="5" w16cid:durableId="486438103">
    <w:abstractNumId w:val="12"/>
  </w:num>
  <w:num w:numId="6" w16cid:durableId="487478920">
    <w:abstractNumId w:val="9"/>
  </w:num>
  <w:num w:numId="7" w16cid:durableId="1858500851">
    <w:abstractNumId w:val="1"/>
  </w:num>
  <w:num w:numId="8" w16cid:durableId="1318680624">
    <w:abstractNumId w:val="6"/>
  </w:num>
  <w:num w:numId="9" w16cid:durableId="654574168">
    <w:abstractNumId w:val="4"/>
  </w:num>
  <w:num w:numId="10" w16cid:durableId="723917725">
    <w:abstractNumId w:val="7"/>
  </w:num>
  <w:num w:numId="11" w16cid:durableId="489103542">
    <w:abstractNumId w:val="5"/>
  </w:num>
  <w:num w:numId="12" w16cid:durableId="352847313">
    <w:abstractNumId w:val="8"/>
  </w:num>
  <w:num w:numId="13" w16cid:durableId="1135173781">
    <w:abstractNumId w:val="3"/>
  </w:num>
  <w:num w:numId="14" w16cid:durableId="2016112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0C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0C4"/>
    <w:rsid w:val="00634311"/>
    <w:rsid w:val="00641874"/>
    <w:rsid w:val="00650D6C"/>
    <w:rsid w:val="006676AE"/>
    <w:rsid w:val="006A3A1F"/>
    <w:rsid w:val="006A52B6"/>
    <w:rsid w:val="006B53D6"/>
    <w:rsid w:val="006D4E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47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E9695"/>
  <w15:docId w15:val="{A530B598-C563-42DD-925F-B04A9F91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2024-06-13T09:59:00Z</dcterms:created>
  <dcterms:modified xsi:type="dcterms:W3CDTF">2024-06-13T09:59:00Z</dcterms:modified>
</cp:coreProperties>
</file>