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CE48B1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D3883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D38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D388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D38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D38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D388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D38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D38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D3883" w:rsidRPr="007B107C" w:rsidTr="00E9778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D3883" w:rsidRPr="007B107C" w:rsidRDefault="006D3883" w:rsidP="00E97786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D3883" w:rsidRPr="007B107C" w:rsidRDefault="006D3883" w:rsidP="00E97786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D388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D388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D388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6D3883" w:rsidRPr="007B107C" w:rsidRDefault="006D3883" w:rsidP="00E97786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6D3883" w:rsidRPr="007B107C" w:rsidRDefault="006D3883" w:rsidP="00E97786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D3883" w:rsidRPr="007B107C" w:rsidRDefault="006D3883" w:rsidP="00E97786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D3883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D388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cateringowa  - serwis lemoniad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D3883" w:rsidRPr="006D388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CRZP/88/2024/AZP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D3883" w:rsidRPr="006D388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3883" w:rsidRDefault="006D3883" w:rsidP="006D3883">
      <w:pPr>
        <w:spacing w:after="0" w:line="240" w:lineRule="auto"/>
      </w:pPr>
      <w:r>
        <w:separator/>
      </w:r>
    </w:p>
  </w:endnote>
  <w:endnote w:type="continuationSeparator" w:id="0">
    <w:p w:rsidR="006D3883" w:rsidRDefault="006D3883" w:rsidP="006D3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883" w:rsidRDefault="006D38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883" w:rsidRDefault="006D38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883" w:rsidRDefault="006D38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3883" w:rsidRDefault="006D3883" w:rsidP="006D3883">
      <w:pPr>
        <w:spacing w:after="0" w:line="240" w:lineRule="auto"/>
      </w:pPr>
      <w:r>
        <w:separator/>
      </w:r>
    </w:p>
  </w:footnote>
  <w:footnote w:type="continuationSeparator" w:id="0">
    <w:p w:rsidR="006D3883" w:rsidRDefault="006D3883" w:rsidP="006D38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883" w:rsidRDefault="006D38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883" w:rsidRDefault="006D38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883" w:rsidRDefault="006D38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1A5"/>
    <w:rsid w:val="002621C4"/>
    <w:rsid w:val="003E31A5"/>
    <w:rsid w:val="006D3883"/>
    <w:rsid w:val="007B107C"/>
    <w:rsid w:val="007C7D43"/>
    <w:rsid w:val="00843802"/>
    <w:rsid w:val="008750B3"/>
    <w:rsid w:val="00C31816"/>
    <w:rsid w:val="00CE4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41E0C41-7299-4BD6-A785-439B864FA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D3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3883"/>
  </w:style>
  <w:style w:type="paragraph" w:styleId="Stopka">
    <w:name w:val="footer"/>
    <w:basedOn w:val="Normalny"/>
    <w:link w:val="StopkaZnak"/>
    <w:uiPriority w:val="99"/>
    <w:unhideWhenUsed/>
    <w:rsid w:val="006D3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3883"/>
  </w:style>
  <w:style w:type="paragraph" w:styleId="Tekstdymka">
    <w:name w:val="Balloon Text"/>
    <w:basedOn w:val="Normalny"/>
    <w:link w:val="TekstdymkaZnak"/>
    <w:uiPriority w:val="99"/>
    <w:semiHidden/>
    <w:unhideWhenUsed/>
    <w:rsid w:val="00CE4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48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2024-06-12T09:01:00Z</cp:lastPrinted>
  <dcterms:created xsi:type="dcterms:W3CDTF">2024-06-12T09:01:00Z</dcterms:created>
  <dcterms:modified xsi:type="dcterms:W3CDTF">2024-06-12T09:01:00Z</dcterms:modified>
</cp:coreProperties>
</file>