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E61AD9" w14:textId="77777777" w:rsidR="00FB7F50" w:rsidRPr="002245BE" w:rsidRDefault="00EF0AD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F0AD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F0ADD">
        <w:rPr>
          <w:sz w:val="22"/>
          <w:szCs w:val="22"/>
        </w:rPr>
        <w:t>2024-06-07</w:t>
      </w:r>
    </w:p>
    <w:p w14:paraId="40A0B9D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1056F99" w14:textId="77777777" w:rsidR="00EF0ADD" w:rsidRPr="00EF0ADD" w:rsidRDefault="00EF0ADD" w:rsidP="00FB7F50">
      <w:pPr>
        <w:spacing w:after="40"/>
        <w:rPr>
          <w:b/>
          <w:bCs/>
          <w:sz w:val="22"/>
          <w:szCs w:val="22"/>
        </w:rPr>
      </w:pPr>
      <w:r w:rsidRPr="00EF0ADD">
        <w:rPr>
          <w:b/>
          <w:bCs/>
          <w:sz w:val="22"/>
          <w:szCs w:val="22"/>
        </w:rPr>
        <w:t>Akademia Górniczo - Hutnicza</w:t>
      </w:r>
    </w:p>
    <w:p w14:paraId="78973744" w14:textId="77777777" w:rsidR="00EF0ADD" w:rsidRPr="00EF0ADD" w:rsidRDefault="00EF0ADD" w:rsidP="00FB7F50">
      <w:pPr>
        <w:spacing w:after="40"/>
        <w:rPr>
          <w:b/>
          <w:bCs/>
          <w:sz w:val="22"/>
          <w:szCs w:val="22"/>
        </w:rPr>
      </w:pPr>
      <w:r w:rsidRPr="00EF0ADD">
        <w:rPr>
          <w:b/>
          <w:bCs/>
          <w:sz w:val="22"/>
          <w:szCs w:val="22"/>
        </w:rPr>
        <w:t>im. Stanisława Staszica w Krakowie</w:t>
      </w:r>
    </w:p>
    <w:p w14:paraId="5C30211D" w14:textId="77777777" w:rsidR="00FB7F50" w:rsidRPr="002245BE" w:rsidRDefault="00EF0ADD" w:rsidP="00FB7F50">
      <w:pPr>
        <w:spacing w:after="40"/>
        <w:rPr>
          <w:b/>
          <w:bCs/>
          <w:sz w:val="22"/>
          <w:szCs w:val="22"/>
        </w:rPr>
      </w:pPr>
      <w:r w:rsidRPr="00EF0ADD">
        <w:rPr>
          <w:b/>
          <w:bCs/>
          <w:sz w:val="22"/>
          <w:szCs w:val="22"/>
        </w:rPr>
        <w:t>Dział Zamówień Publicznych</w:t>
      </w:r>
    </w:p>
    <w:p w14:paraId="3D7347A7" w14:textId="77777777" w:rsidR="00FB7F50" w:rsidRPr="002245BE" w:rsidRDefault="00EF0ADD" w:rsidP="00FB7F50">
      <w:pPr>
        <w:rPr>
          <w:sz w:val="22"/>
          <w:szCs w:val="22"/>
        </w:rPr>
      </w:pPr>
      <w:r w:rsidRPr="00EF0AD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F0ADD">
        <w:rPr>
          <w:sz w:val="22"/>
          <w:szCs w:val="22"/>
        </w:rPr>
        <w:t>30</w:t>
      </w:r>
    </w:p>
    <w:p w14:paraId="0A909DA6" w14:textId="77777777" w:rsidR="00FB7F50" w:rsidRPr="002245BE" w:rsidRDefault="00EF0ADD" w:rsidP="00FB7F50">
      <w:pPr>
        <w:rPr>
          <w:sz w:val="22"/>
          <w:szCs w:val="22"/>
        </w:rPr>
      </w:pPr>
      <w:r w:rsidRPr="00EF0AD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F0ADD">
        <w:rPr>
          <w:sz w:val="22"/>
          <w:szCs w:val="22"/>
        </w:rPr>
        <w:t>Kraków</w:t>
      </w:r>
    </w:p>
    <w:p w14:paraId="68FCA3D2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F25AA2C" w14:textId="04D749BC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C750F2"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F0ADD" w:rsidRPr="00607F9B" w14:paraId="25B3DAAB" w14:textId="77777777" w:rsidTr="00C750F2">
        <w:trPr>
          <w:trHeight w:val="638"/>
        </w:trPr>
        <w:tc>
          <w:tcPr>
            <w:tcW w:w="1023" w:type="dxa"/>
            <w:shd w:val="clear" w:color="auto" w:fill="auto"/>
          </w:tcPr>
          <w:p w14:paraId="22FE2FA1" w14:textId="77777777" w:rsidR="00EF0ADD" w:rsidRPr="00607F9B" w:rsidRDefault="00EF0ADD" w:rsidP="008846C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C75FE92" w14:textId="1112F06C" w:rsidR="00EF0ADD" w:rsidRPr="00607F9B" w:rsidRDefault="00EF0ADD" w:rsidP="008846C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F0AD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F0AD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C750F2">
              <w:rPr>
                <w:b/>
                <w:bCs/>
                <w:sz w:val="22"/>
                <w:szCs w:val="22"/>
              </w:rPr>
              <w:t>D</w:t>
            </w:r>
            <w:r w:rsidRPr="00EF0ADD">
              <w:rPr>
                <w:b/>
                <w:bCs/>
                <w:sz w:val="22"/>
                <w:szCs w:val="22"/>
              </w:rPr>
              <w:t>ostawa środków ochrony osobistej (odzież robocza) dla WIMIC - DE-dzp.272-228/24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bookmarkEnd w:id="0"/>
    <w:p w14:paraId="016E6A87" w14:textId="77777777" w:rsidR="00C750F2" w:rsidRDefault="00C750F2" w:rsidP="00C750F2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</w:t>
      </w:r>
      <w:r w:rsidRPr="00447144">
        <w:t xml:space="preserve"> </w:t>
      </w:r>
      <w:r w:rsidRPr="00447144">
        <w:rPr>
          <w:sz w:val="22"/>
          <w:szCs w:val="22"/>
        </w:rPr>
        <w:t>(Dz.U.202</w:t>
      </w:r>
      <w:r>
        <w:rPr>
          <w:sz w:val="22"/>
          <w:szCs w:val="22"/>
        </w:rPr>
        <w:t>3.1605 ze zm.)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03F980EF" w14:textId="77777777" w:rsidR="00C750F2" w:rsidRDefault="00C750F2" w:rsidP="00C750F2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C750F2" w:rsidRPr="007240DA" w14:paraId="179500C5" w14:textId="77777777" w:rsidTr="008846CA">
        <w:tc>
          <w:tcPr>
            <w:tcW w:w="2660" w:type="dxa"/>
            <w:shd w:val="clear" w:color="auto" w:fill="auto"/>
          </w:tcPr>
          <w:p w14:paraId="15D3F3AC" w14:textId="77777777" w:rsidR="00C750F2" w:rsidRPr="007240DA" w:rsidRDefault="00C750F2" w:rsidP="008846CA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6D7EEA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7F37B7D9" w14:textId="77777777" w:rsidR="00C750F2" w:rsidRPr="007240DA" w:rsidRDefault="00C750F2" w:rsidP="008846CA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6D7EEA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4A4B31B3" w14:textId="77777777" w:rsidR="00C750F2" w:rsidRPr="003261E7" w:rsidRDefault="00C750F2" w:rsidP="00C750F2">
      <w:pPr>
        <w:pStyle w:val="Nagwek6"/>
        <w:spacing w:before="12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Uzasadnienie faktyczne</w:t>
      </w:r>
      <w:r w:rsidRPr="007F118B">
        <w:rPr>
          <w:rFonts w:ascii="Times New Roman" w:hAnsi="Times New Roman"/>
          <w:b w:val="0"/>
        </w:rPr>
        <w:t>:</w:t>
      </w:r>
    </w:p>
    <w:p w14:paraId="41BE7958" w14:textId="77777777" w:rsidR="00C750F2" w:rsidRPr="003261E7" w:rsidRDefault="00C750F2" w:rsidP="00C750F2">
      <w:pPr>
        <w:spacing w:after="480" w:line="276" w:lineRule="auto"/>
        <w:jc w:val="both"/>
        <w:rPr>
          <w:sz w:val="22"/>
          <w:szCs w:val="22"/>
        </w:rPr>
      </w:pPr>
      <w:r w:rsidRPr="00350EB2">
        <w:rPr>
          <w:sz w:val="22"/>
          <w:szCs w:val="22"/>
        </w:rPr>
        <w:t xml:space="preserve">Oferta Wykonawcy PHU ELJAN Elżbieta </w:t>
      </w:r>
      <w:proofErr w:type="spellStart"/>
      <w:r w:rsidRPr="00350EB2">
        <w:rPr>
          <w:sz w:val="22"/>
          <w:szCs w:val="22"/>
        </w:rPr>
        <w:t>Drążkowska</w:t>
      </w:r>
      <w:proofErr w:type="spellEnd"/>
      <w:r w:rsidRPr="00350EB2">
        <w:rPr>
          <w:sz w:val="22"/>
          <w:szCs w:val="22"/>
        </w:rPr>
        <w:t xml:space="preserve"> jest na kwotę 19 999,23 zł. Kwota przeznaczona na realizację zamówienia to 10 250,00 zł.</w:t>
      </w:r>
    </w:p>
    <w:p w14:paraId="512CA64B" w14:textId="77777777" w:rsidR="00F960D7" w:rsidRDefault="00F960D7" w:rsidP="00C750F2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C27582" w14:textId="77777777" w:rsidR="00B7354E" w:rsidRDefault="00B7354E">
      <w:r>
        <w:separator/>
      </w:r>
    </w:p>
  </w:endnote>
  <w:endnote w:type="continuationSeparator" w:id="0">
    <w:p w14:paraId="751BBD95" w14:textId="77777777" w:rsidR="00B7354E" w:rsidRDefault="00B735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4FE32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B67A4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E7CAD3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00DC0C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B7C50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1E2390" w14:textId="77777777" w:rsidR="00B7354E" w:rsidRDefault="00B7354E">
      <w:r>
        <w:separator/>
      </w:r>
    </w:p>
  </w:footnote>
  <w:footnote w:type="continuationSeparator" w:id="0">
    <w:p w14:paraId="36A2413C" w14:textId="77777777" w:rsidR="00B7354E" w:rsidRDefault="00B735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DD017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1E30B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F6479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354E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7354E"/>
    <w:rsid w:val="00B8185B"/>
    <w:rsid w:val="00BD2174"/>
    <w:rsid w:val="00C423DD"/>
    <w:rsid w:val="00C53069"/>
    <w:rsid w:val="00C60D7B"/>
    <w:rsid w:val="00C65E53"/>
    <w:rsid w:val="00C750F2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F0ADD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CE6A12"/>
  <w15:chartTrackingRefBased/>
  <w15:docId w15:val="{30A0E6A7-DFE2-4E41-AD4B-5CAB6D50E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750F2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semiHidden/>
    <w:rsid w:val="00C750F2"/>
    <w:rPr>
      <w:rFonts w:asciiTheme="minorHAnsi" w:eastAsiaTheme="minorEastAsia" w:hAnsiTheme="minorHAnsi" w:cstheme="minorBid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135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2024-06-07T10:47:00Z</dcterms:created>
  <dcterms:modified xsi:type="dcterms:W3CDTF">2024-06-07T10:48:00Z</dcterms:modified>
</cp:coreProperties>
</file>