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7F32F" w14:textId="46826157" w:rsidR="00986737" w:rsidRPr="00932CF7" w:rsidRDefault="003837C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32CF7">
        <w:rPr>
          <w:rFonts w:ascii="Arial Narrow" w:hAnsi="Arial Narrow" w:cs="Arial"/>
          <w:sz w:val="24"/>
          <w:szCs w:val="24"/>
        </w:rPr>
        <w:t>Bydgoszcz</w:t>
      </w:r>
      <w:r w:rsidR="00986737" w:rsidRPr="00932CF7">
        <w:rPr>
          <w:rFonts w:ascii="Arial Narrow" w:hAnsi="Arial Narrow" w:cs="Arial"/>
          <w:sz w:val="24"/>
          <w:szCs w:val="24"/>
        </w:rPr>
        <w:t xml:space="preserve"> dnia: </w:t>
      </w:r>
      <w:r w:rsidRPr="00932CF7">
        <w:rPr>
          <w:rFonts w:ascii="Arial Narrow" w:hAnsi="Arial Narrow" w:cs="Arial"/>
          <w:sz w:val="24"/>
          <w:szCs w:val="24"/>
        </w:rPr>
        <w:t>2024-06-07</w:t>
      </w:r>
    </w:p>
    <w:p w14:paraId="4A8911B0" w14:textId="46555C8E" w:rsidR="00986737" w:rsidRPr="00932CF7" w:rsidRDefault="003837C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32C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7786EF3" w14:textId="27E159AF" w:rsidR="00986737" w:rsidRPr="00932CF7" w:rsidRDefault="003837C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32CF7">
        <w:rPr>
          <w:rFonts w:ascii="Arial Narrow" w:hAnsi="Arial Narrow" w:cs="Arial"/>
          <w:sz w:val="24"/>
          <w:szCs w:val="24"/>
        </w:rPr>
        <w:t>Powstańców Warszawy</w:t>
      </w:r>
      <w:r w:rsidR="00986737" w:rsidRPr="00932CF7">
        <w:rPr>
          <w:rFonts w:ascii="Arial Narrow" w:hAnsi="Arial Narrow" w:cs="Arial"/>
          <w:sz w:val="24"/>
          <w:szCs w:val="24"/>
        </w:rPr>
        <w:t xml:space="preserve"> </w:t>
      </w:r>
      <w:r w:rsidRPr="00932CF7">
        <w:rPr>
          <w:rFonts w:ascii="Arial Narrow" w:hAnsi="Arial Narrow" w:cs="Arial"/>
          <w:sz w:val="24"/>
          <w:szCs w:val="24"/>
        </w:rPr>
        <w:t>5</w:t>
      </w:r>
    </w:p>
    <w:p w14:paraId="324503DF" w14:textId="3658172F" w:rsidR="00986737" w:rsidRPr="00932CF7" w:rsidRDefault="003837C8" w:rsidP="00986737">
      <w:pPr>
        <w:rPr>
          <w:rFonts w:ascii="Arial Narrow" w:hAnsi="Arial Narrow" w:cs="Arial"/>
          <w:sz w:val="24"/>
          <w:szCs w:val="24"/>
        </w:rPr>
      </w:pPr>
      <w:r w:rsidRPr="00932CF7">
        <w:rPr>
          <w:rFonts w:ascii="Arial Narrow" w:hAnsi="Arial Narrow" w:cs="Arial"/>
          <w:sz w:val="24"/>
          <w:szCs w:val="24"/>
        </w:rPr>
        <w:t>85-681</w:t>
      </w:r>
      <w:r w:rsidR="00986737" w:rsidRPr="00932CF7">
        <w:rPr>
          <w:rFonts w:ascii="Arial Narrow" w:hAnsi="Arial Narrow" w:cs="Arial"/>
          <w:sz w:val="24"/>
          <w:szCs w:val="24"/>
        </w:rPr>
        <w:t xml:space="preserve"> </w:t>
      </w:r>
      <w:r w:rsidRPr="00932CF7">
        <w:rPr>
          <w:rFonts w:ascii="Arial Narrow" w:hAnsi="Arial Narrow" w:cs="Arial"/>
          <w:sz w:val="24"/>
          <w:szCs w:val="24"/>
        </w:rPr>
        <w:t>Bydgoszcz</w:t>
      </w:r>
    </w:p>
    <w:p w14:paraId="1CB24034" w14:textId="77777777" w:rsidR="00986737" w:rsidRPr="00932CF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32C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D55DB96" w14:textId="77777777" w:rsidR="00986737" w:rsidRPr="00932CF7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32CF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32CF7" w14:paraId="6919BC0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D5FB62" w14:textId="77777777" w:rsidR="00986737" w:rsidRPr="00932CF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32CF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B4F9284" w14:textId="77777777" w:rsidR="00986737" w:rsidRPr="00932CF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32CF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6B4A559" w14:textId="77777777" w:rsidR="00986737" w:rsidRPr="00932CF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32CF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32CF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32CF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32CF7" w14:paraId="2E993D34" w14:textId="77777777" w:rsidTr="005A632E">
        <w:tc>
          <w:tcPr>
            <w:tcW w:w="2269" w:type="dxa"/>
            <w:shd w:val="clear" w:color="auto" w:fill="auto"/>
          </w:tcPr>
          <w:p w14:paraId="6B38278A" w14:textId="77777777" w:rsidR="00986737" w:rsidRPr="00932CF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51BBA9" w14:textId="3F02C3BD" w:rsidR="00986737" w:rsidRPr="00932CF7" w:rsidRDefault="003837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bCs/>
                <w:sz w:val="24"/>
                <w:szCs w:val="24"/>
              </w:rPr>
              <w:t>Przeglądy okresowe sprzętu medycznego</w:t>
            </w:r>
            <w:r w:rsidR="00986737" w:rsidRPr="00932CF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837C8" w:rsidRPr="00932CF7" w14:paraId="1DD781FE" w14:textId="77777777" w:rsidTr="00376AD1">
        <w:tc>
          <w:tcPr>
            <w:tcW w:w="2269" w:type="dxa"/>
            <w:shd w:val="clear" w:color="auto" w:fill="auto"/>
          </w:tcPr>
          <w:p w14:paraId="47CDC291" w14:textId="77777777" w:rsidR="003837C8" w:rsidRPr="00932CF7" w:rsidRDefault="003837C8" w:rsidP="00376A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AE03E0" w14:textId="77777777" w:rsidR="003837C8" w:rsidRPr="00932CF7" w:rsidRDefault="003837C8" w:rsidP="00376A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bCs/>
                <w:sz w:val="24"/>
                <w:szCs w:val="24"/>
              </w:rPr>
              <w:t>69/2024</w:t>
            </w:r>
          </w:p>
        </w:tc>
      </w:tr>
    </w:tbl>
    <w:p w14:paraId="6FA2AA0A" w14:textId="77777777" w:rsidR="00A80738" w:rsidRPr="00932CF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E622763" w14:textId="16DE8A3E" w:rsidR="00D665F5" w:rsidRPr="00932CF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32CF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32CF7">
        <w:rPr>
          <w:rFonts w:ascii="Arial Narrow" w:hAnsi="Arial Narrow" w:cs="Arial"/>
          <w:sz w:val="24"/>
          <w:szCs w:val="24"/>
        </w:rPr>
        <w:t>2</w:t>
      </w:r>
      <w:r w:rsidRPr="00932CF7">
        <w:rPr>
          <w:rFonts w:ascii="Arial Narrow" w:hAnsi="Arial Narrow" w:cs="Arial"/>
          <w:sz w:val="24"/>
          <w:szCs w:val="24"/>
        </w:rPr>
        <w:t xml:space="preserve"> ust. 5 </w:t>
      </w:r>
      <w:r w:rsidRPr="00932CF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32CF7">
        <w:rPr>
          <w:rFonts w:ascii="Arial Narrow" w:hAnsi="Arial Narrow" w:cs="Arial"/>
          <w:sz w:val="24"/>
          <w:szCs w:val="24"/>
        </w:rPr>
        <w:t xml:space="preserve"> </w:t>
      </w:r>
      <w:r w:rsidR="003837C8" w:rsidRPr="00932CF7">
        <w:rPr>
          <w:rFonts w:ascii="Arial Narrow" w:hAnsi="Arial Narrow" w:cs="Arial"/>
          <w:sz w:val="24"/>
          <w:szCs w:val="24"/>
        </w:rPr>
        <w:t>(</w:t>
      </w:r>
      <w:proofErr w:type="spellStart"/>
      <w:r w:rsidR="003837C8" w:rsidRPr="00932CF7">
        <w:rPr>
          <w:rFonts w:ascii="Arial Narrow" w:hAnsi="Arial Narrow" w:cs="Arial"/>
          <w:sz w:val="24"/>
          <w:szCs w:val="24"/>
        </w:rPr>
        <w:t>t.j</w:t>
      </w:r>
      <w:proofErr w:type="spellEnd"/>
      <w:r w:rsidR="003837C8" w:rsidRPr="00932CF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932CF7">
        <w:rPr>
          <w:rFonts w:ascii="Arial Narrow" w:hAnsi="Arial Narrow" w:cs="Arial"/>
          <w:sz w:val="24"/>
          <w:szCs w:val="24"/>
        </w:rPr>
        <w:t xml:space="preserve"> </w:t>
      </w:r>
      <w:r w:rsidRPr="00932CF7">
        <w:rPr>
          <w:rFonts w:ascii="Arial Narrow" w:hAnsi="Arial Narrow" w:cs="Arial"/>
          <w:sz w:val="24"/>
          <w:szCs w:val="24"/>
        </w:rPr>
        <w:t>udostępnia</w:t>
      </w:r>
      <w:r w:rsidR="00F95C33" w:rsidRPr="00932CF7">
        <w:rPr>
          <w:rFonts w:ascii="Arial Narrow" w:hAnsi="Arial Narrow" w:cs="Arial"/>
          <w:sz w:val="24"/>
          <w:szCs w:val="24"/>
        </w:rPr>
        <w:t xml:space="preserve"> </w:t>
      </w:r>
      <w:r w:rsidR="004C7E9B" w:rsidRPr="00932CF7">
        <w:rPr>
          <w:rFonts w:ascii="Arial Narrow" w:hAnsi="Arial Narrow" w:cs="Arial"/>
          <w:sz w:val="24"/>
          <w:szCs w:val="24"/>
        </w:rPr>
        <w:t>informacj</w:t>
      </w:r>
      <w:r w:rsidR="00577BC6" w:rsidRPr="00932CF7">
        <w:rPr>
          <w:rFonts w:ascii="Arial Narrow" w:hAnsi="Arial Narrow" w:cs="Arial"/>
          <w:sz w:val="24"/>
          <w:szCs w:val="24"/>
        </w:rPr>
        <w:t>ę</w:t>
      </w:r>
      <w:r w:rsidR="00035488" w:rsidRPr="00932CF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32CF7">
        <w:rPr>
          <w:rFonts w:ascii="Arial Narrow" w:hAnsi="Arial Narrow" w:cs="Arial"/>
          <w:sz w:val="24"/>
          <w:szCs w:val="24"/>
        </w:rPr>
        <w:t>.</w:t>
      </w:r>
    </w:p>
    <w:p w14:paraId="268DCE38" w14:textId="09B6ED43" w:rsidR="00A80738" w:rsidRPr="00932CF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932CF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32CF7">
        <w:rPr>
          <w:rFonts w:ascii="Arial Narrow" w:hAnsi="Arial Narrow" w:cs="Arial"/>
          <w:sz w:val="24"/>
          <w:szCs w:val="24"/>
        </w:rPr>
        <w:t xml:space="preserve"> w dniu </w:t>
      </w:r>
      <w:r w:rsidR="003837C8" w:rsidRPr="00932CF7">
        <w:rPr>
          <w:rFonts w:ascii="Arial Narrow" w:hAnsi="Arial Narrow" w:cs="Arial"/>
          <w:sz w:val="24"/>
          <w:szCs w:val="24"/>
        </w:rPr>
        <w:t>07/06/2024</w:t>
      </w:r>
      <w:r w:rsidR="00FF4AB1" w:rsidRPr="00932CF7">
        <w:rPr>
          <w:rFonts w:ascii="Arial Narrow" w:hAnsi="Arial Narrow" w:cs="Arial"/>
          <w:sz w:val="24"/>
          <w:szCs w:val="24"/>
        </w:rPr>
        <w:t xml:space="preserve"> o godz. </w:t>
      </w:r>
      <w:r w:rsidR="003837C8" w:rsidRPr="00932CF7">
        <w:rPr>
          <w:rFonts w:ascii="Arial Narrow" w:hAnsi="Arial Narrow" w:cs="Arial"/>
          <w:sz w:val="24"/>
          <w:szCs w:val="24"/>
        </w:rPr>
        <w:t>08:15</w:t>
      </w:r>
      <w:r w:rsidRPr="00932CF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32CF7" w14:paraId="3E46E56F" w14:textId="77777777" w:rsidTr="005A632E">
        <w:tc>
          <w:tcPr>
            <w:tcW w:w="1276" w:type="dxa"/>
            <w:shd w:val="clear" w:color="auto" w:fill="F2F2F2"/>
            <w:vAlign w:val="center"/>
          </w:tcPr>
          <w:p w14:paraId="292CF83C" w14:textId="77777777" w:rsidR="006B27ED" w:rsidRPr="00932CF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932CF7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D3BF0FC" w14:textId="77777777" w:rsidR="006B27ED" w:rsidRPr="00932CF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F98CF8F" w14:textId="77777777" w:rsidR="006B27ED" w:rsidRPr="00932CF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5F7CE2" w14:textId="77777777" w:rsidR="006B27ED" w:rsidRPr="00932CF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837C8" w:rsidRPr="00932CF7" w14:paraId="7160E001" w14:textId="77777777" w:rsidTr="00376AD1">
        <w:tc>
          <w:tcPr>
            <w:tcW w:w="1276" w:type="dxa"/>
            <w:shd w:val="clear" w:color="auto" w:fill="auto"/>
            <w:vAlign w:val="center"/>
          </w:tcPr>
          <w:p w14:paraId="40DCAC6A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F3738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48661F1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12684B79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6240A2B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A6E9B6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3 229.20 zł</w:t>
            </w:r>
          </w:p>
        </w:tc>
      </w:tr>
      <w:tr w:rsidR="003837C8" w:rsidRPr="00932CF7" w14:paraId="5C5727AD" w14:textId="77777777" w:rsidTr="00376AD1">
        <w:tc>
          <w:tcPr>
            <w:tcW w:w="1276" w:type="dxa"/>
            <w:shd w:val="clear" w:color="auto" w:fill="auto"/>
            <w:vAlign w:val="center"/>
          </w:tcPr>
          <w:p w14:paraId="094E64D8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F7575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C9CBD0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139CE140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47A234E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A90CA6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1 080.00 zł</w:t>
            </w:r>
          </w:p>
        </w:tc>
      </w:tr>
      <w:tr w:rsidR="003837C8" w:rsidRPr="00932CF7" w14:paraId="6E48D654" w14:textId="77777777" w:rsidTr="00376AD1">
        <w:tc>
          <w:tcPr>
            <w:tcW w:w="1276" w:type="dxa"/>
            <w:shd w:val="clear" w:color="auto" w:fill="auto"/>
            <w:vAlign w:val="center"/>
          </w:tcPr>
          <w:p w14:paraId="2C860B57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DE1C6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B7B223F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6DDDC95D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082E600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BE7985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756.00 zł</w:t>
            </w:r>
          </w:p>
        </w:tc>
      </w:tr>
      <w:tr w:rsidR="003837C8" w:rsidRPr="00932CF7" w14:paraId="71A7E429" w14:textId="77777777" w:rsidTr="00376AD1">
        <w:tc>
          <w:tcPr>
            <w:tcW w:w="1276" w:type="dxa"/>
            <w:shd w:val="clear" w:color="auto" w:fill="auto"/>
            <w:vAlign w:val="center"/>
          </w:tcPr>
          <w:p w14:paraId="45DA94B1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73153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67C33FC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15E34E0D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C35F3CE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D710AF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648.00 zł</w:t>
            </w:r>
          </w:p>
        </w:tc>
      </w:tr>
      <w:tr w:rsidR="003837C8" w:rsidRPr="00932CF7" w14:paraId="69FD3410" w14:textId="77777777" w:rsidTr="00376AD1">
        <w:tc>
          <w:tcPr>
            <w:tcW w:w="1276" w:type="dxa"/>
            <w:shd w:val="clear" w:color="auto" w:fill="auto"/>
            <w:vAlign w:val="center"/>
          </w:tcPr>
          <w:p w14:paraId="12618003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789EB3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B6D07ED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30D5F334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ADFDF25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804C56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864.00 zł</w:t>
            </w:r>
          </w:p>
        </w:tc>
      </w:tr>
      <w:tr w:rsidR="003837C8" w:rsidRPr="00932CF7" w14:paraId="59931281" w14:textId="77777777" w:rsidTr="00376AD1">
        <w:tc>
          <w:tcPr>
            <w:tcW w:w="1276" w:type="dxa"/>
            <w:shd w:val="clear" w:color="auto" w:fill="auto"/>
            <w:vAlign w:val="center"/>
          </w:tcPr>
          <w:p w14:paraId="2C4EA960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C49CD8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1C1E38E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3643BDAA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FCFFEFE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76471D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216.00 zł</w:t>
            </w:r>
          </w:p>
        </w:tc>
      </w:tr>
      <w:tr w:rsidR="003837C8" w:rsidRPr="00932CF7" w14:paraId="1E609AB3" w14:textId="77777777" w:rsidTr="00376AD1">
        <w:tc>
          <w:tcPr>
            <w:tcW w:w="1276" w:type="dxa"/>
            <w:shd w:val="clear" w:color="auto" w:fill="auto"/>
            <w:vAlign w:val="center"/>
          </w:tcPr>
          <w:p w14:paraId="137E026B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F87BA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E76E801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02AF2464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413C262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14E9F7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540.00 zł</w:t>
            </w:r>
          </w:p>
        </w:tc>
      </w:tr>
      <w:tr w:rsidR="003837C8" w:rsidRPr="00932CF7" w14:paraId="7D820074" w14:textId="77777777" w:rsidTr="00376AD1">
        <w:tc>
          <w:tcPr>
            <w:tcW w:w="1276" w:type="dxa"/>
            <w:shd w:val="clear" w:color="auto" w:fill="auto"/>
            <w:vAlign w:val="center"/>
          </w:tcPr>
          <w:p w14:paraId="69800C4C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64B9D1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3396A94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2CBAA016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E9C2A30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0B1DC6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322.92 zł</w:t>
            </w:r>
          </w:p>
        </w:tc>
      </w:tr>
      <w:tr w:rsidR="003837C8" w:rsidRPr="00932CF7" w14:paraId="3395AD5D" w14:textId="77777777" w:rsidTr="00376AD1">
        <w:tc>
          <w:tcPr>
            <w:tcW w:w="1276" w:type="dxa"/>
            <w:shd w:val="clear" w:color="auto" w:fill="auto"/>
            <w:vAlign w:val="center"/>
          </w:tcPr>
          <w:p w14:paraId="7D4B9581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B376AA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ADC3AE4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</w:p>
          <w:p w14:paraId="0DCBFC39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597BD71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B94BC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108.00 zł</w:t>
            </w:r>
          </w:p>
        </w:tc>
      </w:tr>
      <w:tr w:rsidR="003837C8" w:rsidRPr="00932CF7" w14:paraId="2E22E852" w14:textId="77777777" w:rsidTr="00376AD1">
        <w:tc>
          <w:tcPr>
            <w:tcW w:w="1276" w:type="dxa"/>
            <w:shd w:val="clear" w:color="auto" w:fill="auto"/>
            <w:vAlign w:val="center"/>
          </w:tcPr>
          <w:p w14:paraId="022A4358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6386C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E8F5C95" w14:textId="77777777" w:rsidR="003837C8" w:rsidRPr="00932CF7" w:rsidRDefault="003837C8" w:rsidP="00376AD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32CF7">
              <w:rPr>
                <w:rFonts w:ascii="Arial Narrow" w:hAnsi="Arial Narrow" w:cs="Arial"/>
                <w:sz w:val="24"/>
                <w:szCs w:val="24"/>
              </w:rPr>
              <w:t>Medima</w:t>
            </w:r>
            <w:proofErr w:type="spellEnd"/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CDF8656" w14:textId="77777777" w:rsidR="003837C8" w:rsidRPr="00932CF7" w:rsidRDefault="003837C8" w:rsidP="00376AD1">
            <w:pPr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200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3172A6" w14:textId="77777777" w:rsidR="003837C8" w:rsidRPr="00932CF7" w:rsidRDefault="003837C8" w:rsidP="00376AD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32CF7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08293E" w14:textId="77777777" w:rsidR="003837C8" w:rsidRPr="00932CF7" w:rsidRDefault="003837C8" w:rsidP="00376AD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CF7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</w:tbl>
    <w:p w14:paraId="0C375F7E" w14:textId="77777777" w:rsidR="00A80738" w:rsidRPr="00932CF7" w:rsidRDefault="003837C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32CF7">
        <w:rPr>
          <w:rFonts w:ascii="Arial Narrow" w:hAnsi="Arial Narrow" w:cs="Arial"/>
          <w:i/>
          <w:szCs w:val="24"/>
        </w:rPr>
        <w:t xml:space="preserve"> </w:t>
      </w:r>
      <w:r w:rsidR="00A80738" w:rsidRPr="00932CF7">
        <w:rPr>
          <w:rFonts w:ascii="Arial Narrow" w:hAnsi="Arial Narrow" w:cs="Arial"/>
          <w:i/>
          <w:szCs w:val="24"/>
        </w:rPr>
        <w:t>Zamawiający</w:t>
      </w:r>
    </w:p>
    <w:p w14:paraId="770240FD" w14:textId="77777777" w:rsidR="00932CF7" w:rsidRPr="00932CF7" w:rsidRDefault="00932CF7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E8F2D57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A7CC71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0562B8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38BBD4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FF90C8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93792E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91957B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6E8091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02B624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1ED993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658CF7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A3B90B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DFF048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9CF3B5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2FF0B0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499942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3D4AF1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B61806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6B276C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AB7EF2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2CEC23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925F96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03AEBA" w14:textId="77777777" w:rsidR="00932CF7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AE5734" w14:textId="4869D455" w:rsidR="00932CF7" w:rsidRPr="000605ED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8541D1C" w14:textId="77777777" w:rsidR="00932CF7" w:rsidRPr="000605ED" w:rsidRDefault="00932CF7" w:rsidP="00932C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7DEDB65A" w14:textId="77777777" w:rsidR="00932CF7" w:rsidRPr="000605ED" w:rsidRDefault="00932CF7" w:rsidP="00932CF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F0ED981" w14:textId="7C68D9FF" w:rsidR="00932CF7" w:rsidRPr="00932CF7" w:rsidRDefault="00932CF7" w:rsidP="00932CF7">
      <w:pPr>
        <w:rPr>
          <w:rFonts w:ascii="Arial Narrow" w:hAnsi="Arial Narrow" w:cs="Arial"/>
          <w:i/>
          <w:sz w:val="24"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07.06.2024 r.</w:t>
      </w:r>
    </w:p>
    <w:bookmarkEnd w:id="0"/>
    <w:sectPr w:rsidR="00932CF7" w:rsidRPr="00932CF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6D937" w14:textId="77777777" w:rsidR="00710CB9" w:rsidRDefault="00710CB9">
      <w:r>
        <w:separator/>
      </w:r>
    </w:p>
  </w:endnote>
  <w:endnote w:type="continuationSeparator" w:id="0">
    <w:p w14:paraId="7965613B" w14:textId="77777777" w:rsidR="00710CB9" w:rsidRDefault="0071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7E5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66F0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F44D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D942A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D0162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E1E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B9787" w14:textId="77777777" w:rsidR="009F189D" w:rsidRDefault="009F189D">
    <w:pPr>
      <w:pStyle w:val="Stopka"/>
      <w:tabs>
        <w:tab w:val="clear" w:pos="4536"/>
      </w:tabs>
      <w:jc w:val="center"/>
    </w:pPr>
  </w:p>
  <w:p w14:paraId="2000EF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643AD" w14:textId="77777777" w:rsidR="00710CB9" w:rsidRDefault="00710CB9">
      <w:r>
        <w:separator/>
      </w:r>
    </w:p>
  </w:footnote>
  <w:footnote w:type="continuationSeparator" w:id="0">
    <w:p w14:paraId="5F13DEE0" w14:textId="77777777" w:rsidR="00710CB9" w:rsidRDefault="00710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BA258" w14:textId="77777777" w:rsidR="003837C8" w:rsidRDefault="00383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452EE" w14:textId="77777777" w:rsidR="003837C8" w:rsidRDefault="00383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41A72" w14:textId="77777777" w:rsidR="003837C8" w:rsidRDefault="003837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CB9"/>
    <w:rsid w:val="00007727"/>
    <w:rsid w:val="00017720"/>
    <w:rsid w:val="00035488"/>
    <w:rsid w:val="000D7F25"/>
    <w:rsid w:val="000E00E5"/>
    <w:rsid w:val="00173B20"/>
    <w:rsid w:val="001C69FF"/>
    <w:rsid w:val="0023318D"/>
    <w:rsid w:val="003837C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10CB9"/>
    <w:rsid w:val="00843263"/>
    <w:rsid w:val="00861E75"/>
    <w:rsid w:val="00932CF7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D14E7"/>
  <w15:chartTrackingRefBased/>
  <w15:docId w15:val="{F1DDFFFC-A23E-4188-9A0B-A6CE2956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32C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32CF7"/>
    <w:rPr>
      <w:b/>
      <w:bCs/>
    </w:rPr>
  </w:style>
  <w:style w:type="character" w:styleId="Hipercze">
    <w:name w:val="Hyperlink"/>
    <w:uiPriority w:val="99"/>
    <w:unhideWhenUsed/>
    <w:rsid w:val="00932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2024-06-07T06:54:00Z</dcterms:created>
  <dcterms:modified xsi:type="dcterms:W3CDTF">2024-06-07T06:54:00Z</dcterms:modified>
</cp:coreProperties>
</file>