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B5BE3" w14:textId="77777777" w:rsidR="00CF7835" w:rsidRPr="00961E84" w:rsidRDefault="00AE558F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>Bydgoszcz</w:t>
      </w:r>
      <w:r w:rsidR="00CF7835" w:rsidRPr="00961E84">
        <w:rPr>
          <w:rFonts w:ascii="Arial Narrow" w:hAnsi="Arial Narrow" w:cs="Arial"/>
          <w:sz w:val="24"/>
          <w:szCs w:val="24"/>
        </w:rPr>
        <w:t xml:space="preserve"> dnia: </w:t>
      </w:r>
      <w:r w:rsidRPr="00961E84">
        <w:rPr>
          <w:rFonts w:ascii="Arial Narrow" w:hAnsi="Arial Narrow" w:cs="Arial"/>
          <w:sz w:val="24"/>
          <w:szCs w:val="24"/>
        </w:rPr>
        <w:t>2024-06-07</w:t>
      </w:r>
    </w:p>
    <w:p w14:paraId="66A0EAE7" w14:textId="77777777" w:rsidR="00CF7835" w:rsidRPr="00961E84" w:rsidRDefault="00AE558F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61E8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6609F25" w14:textId="77777777" w:rsidR="00CF7835" w:rsidRPr="00961E84" w:rsidRDefault="00AE558F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>Powstańców Warszawy</w:t>
      </w:r>
      <w:r w:rsidR="00CF7835" w:rsidRPr="00961E84">
        <w:rPr>
          <w:rFonts w:ascii="Arial Narrow" w:hAnsi="Arial Narrow" w:cs="Arial"/>
          <w:sz w:val="24"/>
          <w:szCs w:val="24"/>
        </w:rPr>
        <w:t xml:space="preserve"> </w:t>
      </w:r>
      <w:r w:rsidRPr="00961E84">
        <w:rPr>
          <w:rFonts w:ascii="Arial Narrow" w:hAnsi="Arial Narrow" w:cs="Arial"/>
          <w:sz w:val="24"/>
          <w:szCs w:val="24"/>
        </w:rPr>
        <w:t>5</w:t>
      </w:r>
    </w:p>
    <w:p w14:paraId="03C6389E" w14:textId="77777777" w:rsidR="00CF7835" w:rsidRPr="00961E84" w:rsidRDefault="00AE558F" w:rsidP="00CF7835">
      <w:pPr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>85-681</w:t>
      </w:r>
      <w:r w:rsidR="00CF7835" w:rsidRPr="00961E84">
        <w:rPr>
          <w:rFonts w:ascii="Arial Narrow" w:hAnsi="Arial Narrow" w:cs="Arial"/>
          <w:sz w:val="24"/>
          <w:szCs w:val="24"/>
        </w:rPr>
        <w:t xml:space="preserve"> </w:t>
      </w:r>
      <w:r w:rsidRPr="00961E84">
        <w:rPr>
          <w:rFonts w:ascii="Arial Narrow" w:hAnsi="Arial Narrow" w:cs="Arial"/>
          <w:sz w:val="24"/>
          <w:szCs w:val="24"/>
        </w:rPr>
        <w:t>Bydgoszcz</w:t>
      </w:r>
    </w:p>
    <w:p w14:paraId="6676C7A2" w14:textId="77777777" w:rsidR="00CF7835" w:rsidRPr="00961E84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961E8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5D58191" w14:textId="77777777" w:rsidR="00CF7835" w:rsidRPr="00961E84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61E8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61E84" w14:paraId="0147901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D89136" w14:textId="77777777" w:rsidR="00CF7835" w:rsidRPr="00961E84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61E84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6ED902" w14:textId="77777777" w:rsidR="00CF7835" w:rsidRPr="00961E84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487ECBC" w14:textId="77777777" w:rsidR="00CF7835" w:rsidRPr="00961E84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61E8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61E8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61E8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961E84" w14:paraId="6013E39D" w14:textId="77777777" w:rsidTr="000C1C6D">
        <w:tc>
          <w:tcPr>
            <w:tcW w:w="2269" w:type="dxa"/>
            <w:shd w:val="clear" w:color="auto" w:fill="auto"/>
          </w:tcPr>
          <w:p w14:paraId="6D91A074" w14:textId="77777777" w:rsidR="00CF7835" w:rsidRPr="00961E8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C57486" w14:textId="77777777" w:rsidR="00CF7835" w:rsidRPr="00961E84" w:rsidRDefault="00AE558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bCs/>
                <w:sz w:val="24"/>
                <w:szCs w:val="24"/>
              </w:rPr>
              <w:t>Wykonanie przeglądów okresowych obiektów budowlanych znajdujących się na terenie posesji przy ul. Powstańców Warszawy 5</w:t>
            </w:r>
            <w:r w:rsidR="00CF7835" w:rsidRPr="00961E8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E558F" w:rsidRPr="00961E84" w14:paraId="540C6157" w14:textId="77777777" w:rsidTr="007F2873">
        <w:tc>
          <w:tcPr>
            <w:tcW w:w="2269" w:type="dxa"/>
            <w:shd w:val="clear" w:color="auto" w:fill="auto"/>
          </w:tcPr>
          <w:p w14:paraId="760FDAF1" w14:textId="77777777" w:rsidR="00AE558F" w:rsidRPr="00961E84" w:rsidRDefault="00AE558F" w:rsidP="007F28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4F58BE" w14:textId="77777777" w:rsidR="00AE558F" w:rsidRPr="00961E84" w:rsidRDefault="00AE558F" w:rsidP="007F28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bCs/>
                <w:sz w:val="24"/>
                <w:szCs w:val="24"/>
              </w:rPr>
              <w:t>66/2024</w:t>
            </w:r>
          </w:p>
        </w:tc>
      </w:tr>
    </w:tbl>
    <w:p w14:paraId="79FF2B28" w14:textId="77777777" w:rsidR="00D665F5" w:rsidRPr="00961E84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961E84">
        <w:rPr>
          <w:rFonts w:ascii="Arial Narrow" w:hAnsi="Arial Narrow" w:cs="Arial"/>
          <w:sz w:val="24"/>
          <w:szCs w:val="24"/>
        </w:rPr>
        <w:t>2</w:t>
      </w:r>
      <w:r w:rsidRPr="00961E84">
        <w:rPr>
          <w:rFonts w:ascii="Arial Narrow" w:hAnsi="Arial Narrow" w:cs="Arial"/>
          <w:sz w:val="24"/>
          <w:szCs w:val="24"/>
        </w:rPr>
        <w:t xml:space="preserve"> ust. 5 </w:t>
      </w:r>
      <w:r w:rsidRPr="00961E84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961E84">
        <w:rPr>
          <w:rFonts w:ascii="Arial Narrow" w:hAnsi="Arial Narrow" w:cs="Arial"/>
          <w:sz w:val="24"/>
          <w:szCs w:val="24"/>
        </w:rPr>
        <w:t xml:space="preserve"> </w:t>
      </w:r>
      <w:r w:rsidR="00AE558F" w:rsidRPr="00961E84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961E84">
        <w:rPr>
          <w:rFonts w:ascii="Arial Narrow" w:hAnsi="Arial Narrow" w:cs="Arial"/>
          <w:sz w:val="24"/>
          <w:szCs w:val="24"/>
        </w:rPr>
        <w:t xml:space="preserve"> </w:t>
      </w:r>
      <w:r w:rsidRPr="00961E84">
        <w:rPr>
          <w:rFonts w:ascii="Arial Narrow" w:hAnsi="Arial Narrow" w:cs="Arial"/>
          <w:sz w:val="24"/>
          <w:szCs w:val="24"/>
        </w:rPr>
        <w:t>udostępnia</w:t>
      </w:r>
      <w:r w:rsidR="00F95C33" w:rsidRPr="00961E84">
        <w:rPr>
          <w:rFonts w:ascii="Arial Narrow" w:hAnsi="Arial Narrow" w:cs="Arial"/>
          <w:sz w:val="24"/>
          <w:szCs w:val="24"/>
        </w:rPr>
        <w:t xml:space="preserve"> </w:t>
      </w:r>
      <w:r w:rsidR="004C7E9B" w:rsidRPr="00961E84">
        <w:rPr>
          <w:rFonts w:ascii="Arial Narrow" w:hAnsi="Arial Narrow" w:cs="Arial"/>
          <w:sz w:val="24"/>
          <w:szCs w:val="24"/>
        </w:rPr>
        <w:t>informacj</w:t>
      </w:r>
      <w:r w:rsidR="00577BC6" w:rsidRPr="00961E84">
        <w:rPr>
          <w:rFonts w:ascii="Arial Narrow" w:hAnsi="Arial Narrow" w:cs="Arial"/>
          <w:sz w:val="24"/>
          <w:szCs w:val="24"/>
        </w:rPr>
        <w:t>ę</w:t>
      </w:r>
      <w:r w:rsidR="00035488" w:rsidRPr="00961E84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61E84">
        <w:rPr>
          <w:rFonts w:ascii="Arial Narrow" w:hAnsi="Arial Narrow" w:cs="Arial"/>
          <w:sz w:val="24"/>
          <w:szCs w:val="24"/>
        </w:rPr>
        <w:t>.</w:t>
      </w:r>
    </w:p>
    <w:p w14:paraId="4D279498" w14:textId="77777777" w:rsidR="00A80738" w:rsidRPr="00961E84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61E84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61E84">
        <w:rPr>
          <w:rFonts w:ascii="Arial Narrow" w:hAnsi="Arial Narrow" w:cs="Arial"/>
          <w:sz w:val="24"/>
          <w:szCs w:val="24"/>
        </w:rPr>
        <w:t xml:space="preserve"> w dniu </w:t>
      </w:r>
      <w:r w:rsidR="00AE558F" w:rsidRPr="00961E84">
        <w:rPr>
          <w:rFonts w:ascii="Arial Narrow" w:hAnsi="Arial Narrow" w:cs="Arial"/>
          <w:sz w:val="24"/>
          <w:szCs w:val="24"/>
        </w:rPr>
        <w:t>07/06/2024</w:t>
      </w:r>
      <w:r w:rsidR="00FF4AB1" w:rsidRPr="00961E84">
        <w:rPr>
          <w:rFonts w:ascii="Arial Narrow" w:hAnsi="Arial Narrow" w:cs="Arial"/>
          <w:sz w:val="24"/>
          <w:szCs w:val="24"/>
        </w:rPr>
        <w:t xml:space="preserve"> o godz. </w:t>
      </w:r>
      <w:r w:rsidR="00AE558F" w:rsidRPr="00961E84">
        <w:rPr>
          <w:rFonts w:ascii="Arial Narrow" w:hAnsi="Arial Narrow" w:cs="Arial"/>
          <w:sz w:val="24"/>
          <w:szCs w:val="24"/>
        </w:rPr>
        <w:t>08:15</w:t>
      </w:r>
      <w:r w:rsidRPr="00961E84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61E84" w14:paraId="1E487D5F" w14:textId="77777777" w:rsidTr="000C1C6D">
        <w:tc>
          <w:tcPr>
            <w:tcW w:w="1276" w:type="dxa"/>
            <w:shd w:val="clear" w:color="auto" w:fill="F2F2F2"/>
            <w:vAlign w:val="center"/>
          </w:tcPr>
          <w:p w14:paraId="027C56D3" w14:textId="77777777" w:rsidR="00D665F5" w:rsidRPr="00961E84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961E84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71B9AB1" w14:textId="77777777" w:rsidR="00D665F5" w:rsidRPr="00961E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0A616D" w14:textId="77777777" w:rsidR="00D665F5" w:rsidRPr="00961E84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AE558F" w:rsidRPr="00961E84" w14:paraId="7FEE44BC" w14:textId="77777777" w:rsidTr="007F2873">
        <w:tc>
          <w:tcPr>
            <w:tcW w:w="1276" w:type="dxa"/>
            <w:shd w:val="clear" w:color="auto" w:fill="auto"/>
            <w:vAlign w:val="center"/>
          </w:tcPr>
          <w:p w14:paraId="5DFE7935" w14:textId="77777777" w:rsidR="00AE558F" w:rsidRPr="00961E84" w:rsidRDefault="00AE558F" w:rsidP="007F287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7CBBFA" w14:textId="77777777" w:rsidR="00AE558F" w:rsidRPr="00961E84" w:rsidRDefault="00AE558F" w:rsidP="007F287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RAMO POLSKA SPÓŁKA Z OGRANICZONĄ ODPOWIEDZIALNOŚCIĄ</w:t>
            </w:r>
          </w:p>
          <w:p w14:paraId="7A441180" w14:textId="395FD03D" w:rsidR="00AE558F" w:rsidRPr="00961E84" w:rsidRDefault="00AE558F" w:rsidP="007F287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Aleje Jerozolimskie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214</w:t>
            </w:r>
          </w:p>
          <w:p w14:paraId="206057BC" w14:textId="77777777" w:rsidR="00AE558F" w:rsidRPr="00961E84" w:rsidRDefault="00AE558F" w:rsidP="007F287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02-486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28111" w14:textId="77777777" w:rsidR="00AE558F" w:rsidRPr="00961E84" w:rsidRDefault="00AE558F" w:rsidP="007F287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18 450.00 zł</w:t>
            </w:r>
          </w:p>
        </w:tc>
      </w:tr>
      <w:tr w:rsidR="00AE558F" w:rsidRPr="00961E84" w14:paraId="5A693EC2" w14:textId="77777777" w:rsidTr="007F2873">
        <w:tc>
          <w:tcPr>
            <w:tcW w:w="1276" w:type="dxa"/>
            <w:shd w:val="clear" w:color="auto" w:fill="auto"/>
            <w:vAlign w:val="center"/>
          </w:tcPr>
          <w:p w14:paraId="72CFDF26" w14:textId="77777777" w:rsidR="00AE558F" w:rsidRPr="00961E84" w:rsidRDefault="00AE558F" w:rsidP="007F287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BB0A294" w14:textId="77777777" w:rsidR="00AE558F" w:rsidRPr="00961E84" w:rsidRDefault="00AE558F" w:rsidP="007F287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Przedsiębiorstwo Produkcyjno Handlowo Usługowe CORDEX Krzysztof Stępniak</w:t>
            </w:r>
          </w:p>
          <w:p w14:paraId="3259BF4A" w14:textId="77777777" w:rsidR="00AE558F" w:rsidRPr="00961E84" w:rsidRDefault="00AE558F" w:rsidP="007F2873">
            <w:pPr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Biedaszkowo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80C4436" w14:textId="77777777" w:rsidR="00AE558F" w:rsidRPr="00961E84" w:rsidRDefault="00AE558F" w:rsidP="007F287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85-157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61E84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A1ACA6" w14:textId="77777777" w:rsidR="00AE558F" w:rsidRPr="00961E84" w:rsidRDefault="00AE558F" w:rsidP="007F287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61E84">
              <w:rPr>
                <w:rFonts w:ascii="Arial Narrow" w:hAnsi="Arial Narrow" w:cs="Arial"/>
                <w:sz w:val="24"/>
                <w:szCs w:val="24"/>
              </w:rPr>
              <w:t>41 254.20 zł</w:t>
            </w:r>
          </w:p>
        </w:tc>
      </w:tr>
    </w:tbl>
    <w:p w14:paraId="12998C3E" w14:textId="77777777" w:rsidR="0069085C" w:rsidRPr="00961E84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44F39A5" w14:textId="77777777" w:rsidR="00A80738" w:rsidRPr="00961E84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61E84">
        <w:rPr>
          <w:rFonts w:ascii="Arial Narrow" w:hAnsi="Arial Narrow" w:cs="Arial"/>
          <w:i/>
          <w:szCs w:val="24"/>
        </w:rPr>
        <w:t>Zamawiający</w:t>
      </w:r>
    </w:p>
    <w:p w14:paraId="58724761" w14:textId="77777777" w:rsidR="00961E84" w:rsidRPr="00B9724A" w:rsidRDefault="00961E84" w:rsidP="00961E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33292DC7" w14:textId="77777777" w:rsidR="00961E84" w:rsidRPr="00B9724A" w:rsidRDefault="00961E84" w:rsidP="00961E8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DCE0774" w14:textId="77777777" w:rsidR="00961E84" w:rsidRDefault="00961E84" w:rsidP="00961E8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7400D703" w14:textId="267C2920" w:rsidR="00961E84" w:rsidRDefault="00961E84" w:rsidP="00961E8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07.06.2024 r.</w:t>
      </w:r>
    </w:p>
    <w:sectPr w:rsidR="00961E84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30B4B" w14:textId="77777777" w:rsidR="00B47180" w:rsidRDefault="00B47180">
      <w:r>
        <w:separator/>
      </w:r>
    </w:p>
  </w:endnote>
  <w:endnote w:type="continuationSeparator" w:id="0">
    <w:p w14:paraId="667C4E6A" w14:textId="77777777" w:rsidR="00B47180" w:rsidRDefault="00B4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DB5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DE79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E893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EBB58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F62A45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B9F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DF5DA" w14:textId="77777777" w:rsidR="009F189D" w:rsidRDefault="009F189D">
    <w:pPr>
      <w:pStyle w:val="Stopka"/>
      <w:tabs>
        <w:tab w:val="clear" w:pos="4536"/>
      </w:tabs>
      <w:jc w:val="center"/>
    </w:pPr>
  </w:p>
  <w:p w14:paraId="312D94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5440BB" w14:textId="77777777" w:rsidR="00B47180" w:rsidRDefault="00B47180">
      <w:r>
        <w:separator/>
      </w:r>
    </w:p>
  </w:footnote>
  <w:footnote w:type="continuationSeparator" w:id="0">
    <w:p w14:paraId="6B520953" w14:textId="77777777" w:rsidR="00B47180" w:rsidRDefault="00B47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06CA1" w14:textId="77777777" w:rsidR="00AE558F" w:rsidRDefault="00AE5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1A9F0" w14:textId="77777777" w:rsidR="00AE558F" w:rsidRDefault="00AE55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51633" w14:textId="77777777" w:rsidR="00AE558F" w:rsidRDefault="00AE55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18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61E84"/>
    <w:rsid w:val="009D19BD"/>
    <w:rsid w:val="009F189D"/>
    <w:rsid w:val="00A80738"/>
    <w:rsid w:val="00AE558F"/>
    <w:rsid w:val="00B4718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E4CF0"/>
  <w15:chartTrackingRefBased/>
  <w15:docId w15:val="{847F4D39-B2F1-44FE-8C11-170641991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1E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61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2024-06-07T06:25:00Z</dcterms:created>
  <dcterms:modified xsi:type="dcterms:W3CDTF">2024-06-07T06:27:00Z</dcterms:modified>
</cp:coreProperties>
</file>