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C445D" w14:textId="77777777" w:rsidR="009432A1" w:rsidRPr="00F73035" w:rsidRDefault="006D356E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73035">
        <w:rPr>
          <w:rFonts w:ascii="Arial Narrow" w:hAnsi="Arial Narrow" w:cs="Arial"/>
          <w:sz w:val="24"/>
          <w:szCs w:val="24"/>
        </w:rPr>
        <w:t>Bydgoszcz</w:t>
      </w:r>
      <w:r w:rsidR="009432A1" w:rsidRPr="00F73035">
        <w:rPr>
          <w:rFonts w:ascii="Arial Narrow" w:hAnsi="Arial Narrow" w:cs="Arial"/>
          <w:sz w:val="24"/>
          <w:szCs w:val="24"/>
        </w:rPr>
        <w:t xml:space="preserve"> dnia: </w:t>
      </w:r>
      <w:r w:rsidRPr="00F73035">
        <w:rPr>
          <w:rFonts w:ascii="Arial Narrow" w:hAnsi="Arial Narrow" w:cs="Arial"/>
          <w:sz w:val="24"/>
          <w:szCs w:val="24"/>
        </w:rPr>
        <w:t>2024-06-07</w:t>
      </w:r>
    </w:p>
    <w:p w14:paraId="4DD7711C" w14:textId="77777777" w:rsidR="009432A1" w:rsidRPr="00F73035" w:rsidRDefault="006D356E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7303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D1B2A65" w14:textId="77777777" w:rsidR="009432A1" w:rsidRPr="00F73035" w:rsidRDefault="006D356E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73035">
        <w:rPr>
          <w:rFonts w:ascii="Arial Narrow" w:hAnsi="Arial Narrow" w:cs="Arial"/>
          <w:sz w:val="24"/>
          <w:szCs w:val="24"/>
        </w:rPr>
        <w:t>Powstańców Warszawy</w:t>
      </w:r>
      <w:r w:rsidR="009432A1" w:rsidRPr="00F73035">
        <w:rPr>
          <w:rFonts w:ascii="Arial Narrow" w:hAnsi="Arial Narrow" w:cs="Arial"/>
          <w:sz w:val="24"/>
          <w:szCs w:val="24"/>
        </w:rPr>
        <w:t xml:space="preserve"> </w:t>
      </w:r>
      <w:r w:rsidRPr="00F73035">
        <w:rPr>
          <w:rFonts w:ascii="Arial Narrow" w:hAnsi="Arial Narrow" w:cs="Arial"/>
          <w:sz w:val="24"/>
          <w:szCs w:val="24"/>
        </w:rPr>
        <w:t>5</w:t>
      </w:r>
    </w:p>
    <w:p w14:paraId="76363BC1" w14:textId="77777777" w:rsidR="009432A1" w:rsidRPr="00F73035" w:rsidRDefault="006D356E" w:rsidP="009432A1">
      <w:pPr>
        <w:rPr>
          <w:rFonts w:ascii="Arial Narrow" w:hAnsi="Arial Narrow" w:cs="Arial"/>
          <w:sz w:val="24"/>
          <w:szCs w:val="24"/>
        </w:rPr>
      </w:pPr>
      <w:r w:rsidRPr="00F73035">
        <w:rPr>
          <w:rFonts w:ascii="Arial Narrow" w:hAnsi="Arial Narrow" w:cs="Arial"/>
          <w:sz w:val="24"/>
          <w:szCs w:val="24"/>
        </w:rPr>
        <w:t>85-681</w:t>
      </w:r>
      <w:r w:rsidR="009432A1" w:rsidRPr="00F73035">
        <w:rPr>
          <w:rFonts w:ascii="Arial Narrow" w:hAnsi="Arial Narrow" w:cs="Arial"/>
          <w:sz w:val="24"/>
          <w:szCs w:val="24"/>
        </w:rPr>
        <w:t xml:space="preserve"> </w:t>
      </w:r>
      <w:r w:rsidRPr="00F73035">
        <w:rPr>
          <w:rFonts w:ascii="Arial Narrow" w:hAnsi="Arial Narrow" w:cs="Arial"/>
          <w:sz w:val="24"/>
          <w:szCs w:val="24"/>
        </w:rPr>
        <w:t>Bydgoszcz</w:t>
      </w:r>
    </w:p>
    <w:p w14:paraId="199F5DDE" w14:textId="77777777" w:rsidR="009432A1" w:rsidRPr="00F73035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F7303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1E0BFC7" w14:textId="77777777" w:rsidR="009432A1" w:rsidRPr="00F73035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7303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73035" w14:paraId="38745DA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29FC9F" w14:textId="77777777" w:rsidR="009432A1" w:rsidRPr="00F7303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7303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3CD5CF8" w14:textId="77777777" w:rsidR="009432A1" w:rsidRPr="00F7303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7303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339950D" w14:textId="77777777" w:rsidR="00A80738" w:rsidRPr="00F7303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7303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317F535" w14:textId="77777777" w:rsidR="009432A1" w:rsidRPr="00F7303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7303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7303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7303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73035" w14:paraId="65555418" w14:textId="77777777" w:rsidTr="00A652DF">
        <w:tc>
          <w:tcPr>
            <w:tcW w:w="2269" w:type="dxa"/>
            <w:shd w:val="clear" w:color="auto" w:fill="auto"/>
          </w:tcPr>
          <w:p w14:paraId="3926B1CB" w14:textId="77777777" w:rsidR="009432A1" w:rsidRPr="00F7303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7303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7F93C9" w14:textId="77777777" w:rsidR="009432A1" w:rsidRPr="00F73035" w:rsidRDefault="006D356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73035">
              <w:rPr>
                <w:rFonts w:ascii="Arial Narrow" w:hAnsi="Arial Narrow" w:cs="Arial"/>
                <w:bCs/>
                <w:sz w:val="24"/>
                <w:szCs w:val="24"/>
              </w:rPr>
              <w:t>Wykonanie przeglądów okresowych obiektów budowlanych znajdujących się na terenie posesji przy ul. Powstańców Warszawy 5</w:t>
            </w:r>
            <w:r w:rsidR="009432A1" w:rsidRPr="00F7303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D356E" w:rsidRPr="00F73035" w14:paraId="5042CB10" w14:textId="77777777" w:rsidTr="00DD4B34">
        <w:tc>
          <w:tcPr>
            <w:tcW w:w="2269" w:type="dxa"/>
            <w:shd w:val="clear" w:color="auto" w:fill="auto"/>
          </w:tcPr>
          <w:p w14:paraId="158800E7" w14:textId="77777777" w:rsidR="006D356E" w:rsidRPr="00F73035" w:rsidRDefault="006D356E" w:rsidP="00DD4B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7303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974BC7" w14:textId="77777777" w:rsidR="006D356E" w:rsidRPr="00F73035" w:rsidRDefault="006D356E" w:rsidP="00DD4B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73035">
              <w:rPr>
                <w:rFonts w:ascii="Arial Narrow" w:hAnsi="Arial Narrow" w:cs="Arial"/>
                <w:bCs/>
                <w:sz w:val="24"/>
                <w:szCs w:val="24"/>
              </w:rPr>
              <w:t>66/2024</w:t>
            </w:r>
          </w:p>
        </w:tc>
      </w:tr>
    </w:tbl>
    <w:p w14:paraId="2D750060" w14:textId="77777777" w:rsidR="00890B92" w:rsidRPr="00F7303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303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73035">
        <w:rPr>
          <w:rFonts w:ascii="Arial Narrow" w:hAnsi="Arial Narrow" w:cs="Arial"/>
          <w:sz w:val="24"/>
          <w:szCs w:val="24"/>
        </w:rPr>
        <w:t>22</w:t>
      </w:r>
      <w:r w:rsidR="0043158A" w:rsidRPr="00F73035">
        <w:rPr>
          <w:rFonts w:ascii="Arial Narrow" w:hAnsi="Arial Narrow" w:cs="Arial"/>
          <w:sz w:val="24"/>
          <w:szCs w:val="24"/>
        </w:rPr>
        <w:t>2</w:t>
      </w:r>
      <w:r w:rsidRPr="00F7303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73035">
        <w:rPr>
          <w:rFonts w:ascii="Arial Narrow" w:hAnsi="Arial Narrow" w:cs="Arial"/>
          <w:sz w:val="24"/>
          <w:szCs w:val="24"/>
        </w:rPr>
        <w:t>4</w:t>
      </w:r>
      <w:r w:rsidRPr="00F73035">
        <w:rPr>
          <w:rFonts w:ascii="Arial Narrow" w:hAnsi="Arial Narrow" w:cs="Arial"/>
          <w:sz w:val="24"/>
          <w:szCs w:val="24"/>
        </w:rPr>
        <w:t xml:space="preserve"> </w:t>
      </w:r>
      <w:r w:rsidR="00890B92" w:rsidRPr="00F7303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73035">
        <w:rPr>
          <w:rFonts w:ascii="Arial Narrow" w:hAnsi="Arial Narrow" w:cs="Arial"/>
          <w:sz w:val="24"/>
          <w:szCs w:val="24"/>
        </w:rPr>
        <w:t xml:space="preserve"> </w:t>
      </w:r>
      <w:r w:rsidR="006D356E" w:rsidRPr="00F73035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F73035">
        <w:rPr>
          <w:rFonts w:ascii="Arial Narrow" w:hAnsi="Arial Narrow" w:cs="Arial"/>
          <w:sz w:val="24"/>
          <w:szCs w:val="24"/>
        </w:rPr>
        <w:t xml:space="preserve"> </w:t>
      </w:r>
      <w:r w:rsidR="00890B92" w:rsidRPr="00F73035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7C9C3B5D" w14:textId="77777777" w:rsidR="0069085C" w:rsidRPr="00F73035" w:rsidRDefault="006D356E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73035">
        <w:rPr>
          <w:rFonts w:ascii="Arial Narrow" w:hAnsi="Arial Narrow" w:cs="Arial"/>
          <w:b/>
          <w:sz w:val="24"/>
          <w:szCs w:val="24"/>
        </w:rPr>
        <w:t>43 629.00</w:t>
      </w:r>
      <w:r w:rsidR="00890B92" w:rsidRPr="00F73035">
        <w:rPr>
          <w:rFonts w:ascii="Arial Narrow" w:hAnsi="Arial Narrow" w:cs="Arial"/>
          <w:sz w:val="24"/>
          <w:szCs w:val="24"/>
        </w:rPr>
        <w:t xml:space="preserve"> zł brutto.</w:t>
      </w:r>
    </w:p>
    <w:p w14:paraId="109E4C7C" w14:textId="77777777" w:rsidR="00890B92" w:rsidRPr="00F7303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3E8E187" w14:textId="77777777" w:rsidR="00890B92" w:rsidRPr="00F7303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820BF86" w14:textId="77777777" w:rsidR="00890B92" w:rsidRPr="00F7303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B605C75" w14:textId="77777777" w:rsidR="00A80738" w:rsidRPr="00F73035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73035">
        <w:rPr>
          <w:rFonts w:ascii="Arial Narrow" w:hAnsi="Arial Narrow" w:cs="Arial"/>
          <w:i/>
          <w:szCs w:val="24"/>
        </w:rPr>
        <w:t>Zamawiający</w:t>
      </w:r>
    </w:p>
    <w:p w14:paraId="3BE9D27F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B87162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C1FA28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83F474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FF70C5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28D30A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AA2DBC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A79160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0ED49C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DF78F4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5842D6" w14:textId="77777777" w:rsidR="00F73035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AB72D0" w14:textId="4515F8C5" w:rsidR="00F73035" w:rsidRPr="00B9724A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2E607300" w14:textId="77777777" w:rsidR="00F73035" w:rsidRPr="00B9724A" w:rsidRDefault="00F73035" w:rsidP="00F7303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45288DE2" w14:textId="77777777" w:rsidR="00F73035" w:rsidRPr="00F60D92" w:rsidRDefault="00F73035" w:rsidP="00F7303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3FD7EA7F" w14:textId="5C1FA5B6" w:rsidR="00F73035" w:rsidRPr="00F60D92" w:rsidRDefault="00F73035" w:rsidP="00F7303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07.06.2024 r.</w:t>
      </w:r>
    </w:p>
    <w:sectPr w:rsidR="00F73035" w:rsidRPr="00F60D9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2A701" w14:textId="77777777" w:rsidR="00180BB7" w:rsidRDefault="00180BB7">
      <w:r>
        <w:separator/>
      </w:r>
    </w:p>
  </w:endnote>
  <w:endnote w:type="continuationSeparator" w:id="0">
    <w:p w14:paraId="14441D1F" w14:textId="77777777" w:rsidR="00180BB7" w:rsidRDefault="00180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C6E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CED5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922F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0FCDF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4E0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342866" w14:textId="77777777" w:rsidR="009F189D" w:rsidRDefault="009F189D">
    <w:pPr>
      <w:pStyle w:val="Stopka"/>
      <w:tabs>
        <w:tab w:val="clear" w:pos="4536"/>
      </w:tabs>
      <w:jc w:val="center"/>
    </w:pPr>
  </w:p>
  <w:p w14:paraId="19FE8B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ECF30" w14:textId="77777777" w:rsidR="00180BB7" w:rsidRDefault="00180BB7">
      <w:r>
        <w:separator/>
      </w:r>
    </w:p>
  </w:footnote>
  <w:footnote w:type="continuationSeparator" w:id="0">
    <w:p w14:paraId="67B7D52F" w14:textId="77777777" w:rsidR="00180BB7" w:rsidRDefault="00180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E8D5C" w14:textId="77777777" w:rsidR="006D356E" w:rsidRDefault="006D3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C296F" w14:textId="77777777" w:rsidR="006D356E" w:rsidRDefault="006D3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42312" w14:textId="77777777" w:rsidR="006D356E" w:rsidRDefault="006D35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BB7"/>
    <w:rsid w:val="00007727"/>
    <w:rsid w:val="00017720"/>
    <w:rsid w:val="00035488"/>
    <w:rsid w:val="000D7F25"/>
    <w:rsid w:val="000E00E5"/>
    <w:rsid w:val="00173B20"/>
    <w:rsid w:val="00180BB7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D356E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7303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E6D536"/>
  <w15:chartTrackingRefBased/>
  <w15:docId w15:val="{8AA62D50-EE80-4C80-857C-AF6EBDB3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7303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730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2024-06-07T04:23:00Z</dcterms:created>
  <dcterms:modified xsi:type="dcterms:W3CDTF">2024-06-07T04:25:00Z</dcterms:modified>
</cp:coreProperties>
</file>