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1E0870" w14:textId="77777777" w:rsidR="006676AE" w:rsidRPr="00DB7EDB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DB7ED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66221" w:rsidRPr="00DB7EDB">
        <w:rPr>
          <w:rFonts w:ascii="Arial Narrow" w:hAnsi="Arial Narrow" w:cs="Arial"/>
          <w:bCs/>
          <w:i w:val="0"/>
          <w:szCs w:val="24"/>
        </w:rPr>
        <w:t>2</w:t>
      </w:r>
      <w:r w:rsidR="00B36ABD" w:rsidRPr="00DB7EDB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C36A593" w14:textId="77777777" w:rsidR="005103B9" w:rsidRPr="00DB7EDB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677AE007" w14:textId="77777777" w:rsidR="006676AE" w:rsidRPr="00DB7EDB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DB7EDB">
        <w:rPr>
          <w:rFonts w:ascii="Arial Narrow" w:hAnsi="Arial Narrow" w:cs="Arial"/>
          <w:sz w:val="24"/>
          <w:szCs w:val="24"/>
        </w:rPr>
        <w:t>Znak sprawy:</w:t>
      </w:r>
      <w:r w:rsidRPr="00DB7EDB">
        <w:rPr>
          <w:rFonts w:ascii="Arial Narrow" w:hAnsi="Arial Narrow" w:cs="Arial"/>
          <w:b/>
          <w:sz w:val="24"/>
          <w:szCs w:val="24"/>
        </w:rPr>
        <w:t xml:space="preserve"> </w:t>
      </w:r>
      <w:r w:rsidR="00766221" w:rsidRPr="00DB7EDB">
        <w:rPr>
          <w:rFonts w:ascii="Arial Narrow" w:hAnsi="Arial Narrow" w:cs="Arial"/>
          <w:b/>
          <w:sz w:val="24"/>
          <w:szCs w:val="24"/>
        </w:rPr>
        <w:t>67/2024</w:t>
      </w:r>
    </w:p>
    <w:p w14:paraId="6FF14E66" w14:textId="77777777" w:rsidR="00C4103F" w:rsidRPr="00DB7EDB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B7EDB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DB7EDB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DB7EDB">
        <w:rPr>
          <w:rFonts w:ascii="Arial Narrow" w:hAnsi="Arial Narrow" w:cs="Arial"/>
          <w:b/>
          <w:sz w:val="24"/>
          <w:szCs w:val="24"/>
        </w:rPr>
        <w:t>:</w:t>
      </w:r>
    </w:p>
    <w:p w14:paraId="17598170" w14:textId="77777777" w:rsidR="006676AE" w:rsidRPr="00DB7EDB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DB7EDB">
        <w:rPr>
          <w:rFonts w:ascii="Arial Narrow" w:hAnsi="Arial Narrow" w:cs="Arial"/>
        </w:rPr>
        <w:t xml:space="preserve"> </w:t>
      </w:r>
      <w:r w:rsidR="00766221" w:rsidRPr="00DB7EDB">
        <w:rPr>
          <w:rFonts w:ascii="Arial Narrow" w:hAnsi="Arial Narrow" w:cs="Arial"/>
        </w:rPr>
        <w:t>10 Wojskowy Szpital Kliniczny z Polikliniką Samodzielny Publiczny Zakład Opieki Zdrowotnej</w:t>
      </w:r>
    </w:p>
    <w:p w14:paraId="5FC76C32" w14:textId="77777777" w:rsidR="006676AE" w:rsidRPr="00DB7EDB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B7EDB">
        <w:rPr>
          <w:rFonts w:ascii="Arial Narrow" w:hAnsi="Arial Narrow" w:cs="Arial"/>
        </w:rPr>
        <w:t xml:space="preserve"> </w:t>
      </w:r>
      <w:r w:rsidR="00766221" w:rsidRPr="00DB7EDB">
        <w:rPr>
          <w:rFonts w:ascii="Arial Narrow" w:hAnsi="Arial Narrow" w:cs="Arial"/>
        </w:rPr>
        <w:t>ul. Powstańców Warszawy</w:t>
      </w:r>
      <w:r w:rsidRPr="00DB7EDB">
        <w:rPr>
          <w:rFonts w:ascii="Arial Narrow" w:hAnsi="Arial Narrow" w:cs="Arial"/>
        </w:rPr>
        <w:t xml:space="preserve"> </w:t>
      </w:r>
      <w:r w:rsidR="00766221" w:rsidRPr="00DB7EDB">
        <w:rPr>
          <w:rFonts w:ascii="Arial Narrow" w:hAnsi="Arial Narrow" w:cs="Arial"/>
        </w:rPr>
        <w:t>5</w:t>
      </w:r>
      <w:r w:rsidRPr="00DB7EDB">
        <w:rPr>
          <w:rFonts w:ascii="Arial Narrow" w:hAnsi="Arial Narrow" w:cs="Arial"/>
        </w:rPr>
        <w:t xml:space="preserve"> </w:t>
      </w:r>
    </w:p>
    <w:p w14:paraId="008E9116" w14:textId="77777777" w:rsidR="00F90CD1" w:rsidRPr="00DB7ED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B7EDB">
        <w:rPr>
          <w:rFonts w:ascii="Arial Narrow" w:hAnsi="Arial Narrow" w:cs="Arial"/>
        </w:rPr>
        <w:t xml:space="preserve"> </w:t>
      </w:r>
      <w:r w:rsidR="00766221" w:rsidRPr="00DB7EDB">
        <w:rPr>
          <w:rFonts w:ascii="Arial Narrow" w:hAnsi="Arial Narrow" w:cs="Arial"/>
        </w:rPr>
        <w:t>85-681</w:t>
      </w:r>
      <w:r w:rsidRPr="00DB7EDB">
        <w:rPr>
          <w:rFonts w:ascii="Arial Narrow" w:hAnsi="Arial Narrow" w:cs="Arial"/>
        </w:rPr>
        <w:t xml:space="preserve"> </w:t>
      </w:r>
      <w:r w:rsidR="00766221" w:rsidRPr="00DB7EDB">
        <w:rPr>
          <w:rFonts w:ascii="Arial Narrow" w:hAnsi="Arial Narrow" w:cs="Arial"/>
        </w:rPr>
        <w:t>Bydgoszcz</w:t>
      </w:r>
    </w:p>
    <w:p w14:paraId="7860A113" w14:textId="77777777" w:rsidR="009169D4" w:rsidRPr="00DB7ED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B7ED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E105CED" w14:textId="77777777" w:rsidR="009169D4" w:rsidRPr="00DB7ED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B7EDB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44C9BB40" w14:textId="77777777" w:rsidR="00C4103F" w:rsidRPr="00DB7ED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B7EDB">
        <w:rPr>
          <w:rFonts w:ascii="Arial Narrow" w:hAnsi="Arial Narrow" w:cs="Arial"/>
          <w:i/>
        </w:rPr>
        <w:t xml:space="preserve"> </w:t>
      </w:r>
    </w:p>
    <w:p w14:paraId="0A216736" w14:textId="77777777" w:rsidR="00C4103F" w:rsidRPr="00DB7EDB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B7EDB">
        <w:rPr>
          <w:rFonts w:ascii="Arial Narrow" w:hAnsi="Arial Narrow" w:cs="Arial"/>
          <w:b/>
          <w:sz w:val="24"/>
          <w:szCs w:val="24"/>
        </w:rPr>
        <w:t>Wykonawca</w:t>
      </w:r>
      <w:r w:rsidR="007936D6" w:rsidRPr="00DB7EDB">
        <w:rPr>
          <w:rFonts w:ascii="Arial Narrow" w:hAnsi="Arial Narrow" w:cs="Arial"/>
          <w:b/>
          <w:sz w:val="24"/>
          <w:szCs w:val="24"/>
        </w:rPr>
        <w:t>:</w:t>
      </w:r>
    </w:p>
    <w:p w14:paraId="3E8137BE" w14:textId="77777777" w:rsidR="00757EFB" w:rsidRPr="00DB7ED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DB7EDB">
        <w:rPr>
          <w:rFonts w:ascii="Arial Narrow" w:hAnsi="Arial Narrow" w:cs="Arial"/>
        </w:rPr>
        <w:t>………………………………………</w:t>
      </w:r>
      <w:r w:rsidR="00650D6C" w:rsidRPr="00DB7EDB">
        <w:rPr>
          <w:rFonts w:ascii="Arial Narrow" w:hAnsi="Arial Narrow" w:cs="Arial"/>
        </w:rPr>
        <w:t>…………………………</w:t>
      </w:r>
      <w:r w:rsidRPr="00DB7EDB">
        <w:rPr>
          <w:rFonts w:ascii="Arial Narrow" w:hAnsi="Arial Narrow" w:cs="Arial"/>
        </w:rPr>
        <w:t>…</w:t>
      </w:r>
    </w:p>
    <w:p w14:paraId="7E44458B" w14:textId="77777777" w:rsidR="007118F0" w:rsidRPr="00DB7EDB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DB7EDB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DB7EDB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DB7EDB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DB7EDB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DB7EDB">
        <w:rPr>
          <w:rFonts w:ascii="Arial Narrow" w:hAnsi="Arial Narrow" w:cs="Arial"/>
          <w:i/>
          <w:sz w:val="16"/>
          <w:szCs w:val="16"/>
        </w:rPr>
        <w:t>KRS/CEiDG)</w:t>
      </w:r>
    </w:p>
    <w:p w14:paraId="1C2CD751" w14:textId="77777777" w:rsidR="00C4103F" w:rsidRPr="00DB7EDB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DB7EDB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7F4CEE9A" w14:textId="77777777" w:rsidR="00757EFB" w:rsidRPr="00DB7EDB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DB7EDB">
        <w:rPr>
          <w:rFonts w:ascii="Arial Narrow" w:hAnsi="Arial Narrow" w:cs="Arial"/>
        </w:rPr>
        <w:t>………………………………………</w:t>
      </w:r>
      <w:r w:rsidR="00650D6C" w:rsidRPr="00DB7EDB">
        <w:rPr>
          <w:rFonts w:ascii="Arial Narrow" w:hAnsi="Arial Narrow" w:cs="Arial"/>
        </w:rPr>
        <w:t>……</w:t>
      </w:r>
      <w:r w:rsidRPr="00DB7EDB">
        <w:rPr>
          <w:rFonts w:ascii="Arial Narrow" w:hAnsi="Arial Narrow" w:cs="Arial"/>
        </w:rPr>
        <w:t>…</w:t>
      </w:r>
    </w:p>
    <w:p w14:paraId="456A8248" w14:textId="77777777" w:rsidR="00484F88" w:rsidRPr="00DB7ED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DB7EDB">
        <w:rPr>
          <w:rFonts w:ascii="Arial Narrow" w:hAnsi="Arial Narrow" w:cs="Arial"/>
          <w:i/>
          <w:sz w:val="16"/>
          <w:szCs w:val="16"/>
        </w:rPr>
        <w:t>(imię, n</w:t>
      </w:r>
      <w:r w:rsidR="00825A09" w:rsidRPr="00DB7EDB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DB7EDB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DB7EDB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DB7EDB">
        <w:rPr>
          <w:rFonts w:ascii="Arial Narrow" w:hAnsi="Arial Narrow" w:cs="Arial"/>
          <w:i/>
          <w:sz w:val="16"/>
          <w:szCs w:val="16"/>
        </w:rPr>
        <w:t>reprezentacji</w:t>
      </w:r>
      <w:r w:rsidRPr="00DB7EDB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221" w:rsidRPr="00DB7EDB" w14:paraId="26811B8E" w14:textId="77777777" w:rsidTr="002A6C45">
        <w:tc>
          <w:tcPr>
            <w:tcW w:w="9104" w:type="dxa"/>
            <w:shd w:val="clear" w:color="auto" w:fill="D9D9D9"/>
          </w:tcPr>
          <w:p w14:paraId="2214D335" w14:textId="77777777" w:rsidR="00766221" w:rsidRPr="00DB7EDB" w:rsidRDefault="00766221" w:rsidP="002A6C4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B7ED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3F763EF" w14:textId="77777777" w:rsidR="00766221" w:rsidRPr="00DB7EDB" w:rsidRDefault="00766221" w:rsidP="002A6C45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B7EDB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B7EDB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DB7EDB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B7EDB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DB7EDB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DB7EDB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B7EDB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14C18CD6" w14:textId="77777777" w:rsidR="00766221" w:rsidRPr="00DB7EDB" w:rsidRDefault="00766221" w:rsidP="002A6C4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B7EDB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044AC61" w14:textId="77777777" w:rsidR="00766221" w:rsidRPr="00DB7EDB" w:rsidRDefault="00766221" w:rsidP="002A6C4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B7EDB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4595FFBF" w14:textId="77777777" w:rsidR="00766221" w:rsidRPr="00DB7EDB" w:rsidRDefault="00766221" w:rsidP="002A6C4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B7EDB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DB7EDB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DB7EDB">
              <w:rPr>
                <w:rFonts w:ascii="Arial Narrow" w:hAnsi="Arial Narrow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14:paraId="420ACFE8" w14:textId="77777777" w:rsidR="00E50194" w:rsidRPr="00DB7EDB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sz w:val="24"/>
          <w:szCs w:val="24"/>
        </w:rPr>
        <w:t>Na potrzeby postę</w:t>
      </w:r>
      <w:r w:rsidR="008D0487" w:rsidRPr="00DB7EDB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DB7EDB">
        <w:rPr>
          <w:rFonts w:ascii="Arial Narrow" w:hAnsi="Arial Narrow" w:cs="Arial"/>
          <w:sz w:val="24"/>
          <w:szCs w:val="24"/>
        </w:rPr>
        <w:t>zamówienia publicznego</w:t>
      </w:r>
      <w:r w:rsidR="00E50194" w:rsidRPr="00DB7EDB">
        <w:rPr>
          <w:rFonts w:ascii="Arial Narrow" w:hAnsi="Arial Narrow" w:cs="Arial"/>
          <w:sz w:val="24"/>
          <w:szCs w:val="24"/>
        </w:rPr>
        <w:t xml:space="preserve"> pn.:</w:t>
      </w:r>
    </w:p>
    <w:p w14:paraId="33D6CF66" w14:textId="77777777" w:rsidR="00E50194" w:rsidRPr="00DB7EDB" w:rsidRDefault="00766221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b/>
          <w:sz w:val="24"/>
          <w:szCs w:val="24"/>
        </w:rPr>
        <w:t>Dostawy sukcesywne sprzętu jednorazowego użytku dla Zintegrowanego Bloku Operacyjnego.</w:t>
      </w:r>
    </w:p>
    <w:p w14:paraId="52DF46E8" w14:textId="77777777" w:rsidR="00F90CD1" w:rsidRPr="00DB7EDB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sz w:val="24"/>
          <w:szCs w:val="24"/>
        </w:rPr>
        <w:t xml:space="preserve">prowadzonego przez </w:t>
      </w:r>
      <w:r w:rsidR="00766221" w:rsidRPr="00DB7ED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DB7EDB">
        <w:rPr>
          <w:rFonts w:ascii="Arial Narrow" w:hAnsi="Arial Narrow" w:cs="Arial"/>
          <w:b/>
          <w:sz w:val="24"/>
          <w:szCs w:val="24"/>
        </w:rPr>
        <w:t>,</w:t>
      </w:r>
      <w:r w:rsidR="002B2AD9" w:rsidRPr="00DB7EDB">
        <w:rPr>
          <w:rFonts w:ascii="Arial Narrow" w:hAnsi="Arial Narrow" w:cs="Arial"/>
          <w:sz w:val="24"/>
          <w:szCs w:val="24"/>
        </w:rPr>
        <w:t xml:space="preserve"> </w:t>
      </w:r>
      <w:r w:rsidR="00E65685" w:rsidRPr="00DB7EDB">
        <w:rPr>
          <w:rFonts w:ascii="Arial Narrow" w:hAnsi="Arial Narrow" w:cs="Arial"/>
          <w:sz w:val="24"/>
          <w:szCs w:val="24"/>
        </w:rPr>
        <w:t>oświa</w:t>
      </w:r>
      <w:r w:rsidR="00825A09" w:rsidRPr="00DB7EDB">
        <w:rPr>
          <w:rFonts w:ascii="Arial Narrow" w:hAnsi="Arial Narrow" w:cs="Arial"/>
          <w:sz w:val="24"/>
          <w:szCs w:val="24"/>
        </w:rPr>
        <w:t>dczam</w:t>
      </w:r>
      <w:r w:rsidR="00E65685" w:rsidRPr="00DB7EDB">
        <w:rPr>
          <w:rFonts w:ascii="Arial Narrow" w:hAnsi="Arial Narrow" w:cs="Arial"/>
          <w:sz w:val="24"/>
          <w:szCs w:val="24"/>
        </w:rPr>
        <w:t>,</w:t>
      </w:r>
      <w:r w:rsidR="002B2AD9" w:rsidRPr="00DB7EDB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B7EDB" w14:paraId="3171548B" w14:textId="77777777" w:rsidTr="00650D6C">
        <w:tc>
          <w:tcPr>
            <w:tcW w:w="9104" w:type="dxa"/>
            <w:shd w:val="clear" w:color="auto" w:fill="D9D9D9"/>
          </w:tcPr>
          <w:p w14:paraId="5AB01DBA" w14:textId="77777777" w:rsidR="00E50194" w:rsidRPr="00DB7EDB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B7EDB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DB7EDB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63C52885" w14:textId="77777777" w:rsidR="0032618A" w:rsidRPr="00DB7EDB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DB7EDB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DB7EDB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DB7EDB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DB7EDB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DB7EDB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DB7EDB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DB7EDB">
        <w:rPr>
          <w:rFonts w:ascii="Arial Narrow" w:hAnsi="Arial Narrow" w:cs="Arial"/>
          <w:sz w:val="24"/>
          <w:szCs w:val="24"/>
        </w:rPr>
        <w:t>.</w:t>
      </w:r>
    </w:p>
    <w:p w14:paraId="1DB04FDC" w14:textId="77777777" w:rsidR="0011306C" w:rsidRPr="00DB7EDB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DB7EDB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DB7EDB">
        <w:rPr>
          <w:rFonts w:ascii="Arial Narrow" w:hAnsi="Arial Narrow" w:cs="Arial"/>
          <w:sz w:val="24"/>
          <w:szCs w:val="24"/>
        </w:rPr>
        <w:t xml:space="preserve"> (</w:t>
      </w:r>
      <w:r w:rsidR="00486223" w:rsidRPr="00DB7EDB">
        <w:rPr>
          <w:rFonts w:ascii="Arial Narrow" w:hAnsi="Arial Narrow" w:cs="Arial"/>
          <w:sz w:val="24"/>
          <w:szCs w:val="24"/>
        </w:rPr>
        <w:t>t.j. Dz.U. z 2023r. poz. 1497</w:t>
      </w:r>
      <w:r w:rsidRPr="00DB7EDB">
        <w:rPr>
          <w:rFonts w:ascii="Arial Narrow" w:hAnsi="Arial Narrow" w:cs="Arial"/>
          <w:sz w:val="24"/>
          <w:szCs w:val="24"/>
        </w:rPr>
        <w:t>)</w:t>
      </w:r>
      <w:r w:rsidR="0032618A" w:rsidRPr="00DB7EDB">
        <w:rPr>
          <w:rFonts w:ascii="Arial Narrow" w:hAnsi="Arial Narrow" w:cs="Arial"/>
          <w:sz w:val="24"/>
          <w:szCs w:val="24"/>
        </w:rPr>
        <w:t xml:space="preserve"> </w:t>
      </w:r>
      <w:r w:rsidR="0011306C" w:rsidRPr="00DB7EDB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DB7EDB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B7EDB" w14:paraId="2D2F5CB8" w14:textId="77777777" w:rsidTr="00CD4DD1">
        <w:tc>
          <w:tcPr>
            <w:tcW w:w="9104" w:type="dxa"/>
            <w:shd w:val="clear" w:color="auto" w:fill="D9D9D9"/>
          </w:tcPr>
          <w:p w14:paraId="0FF460B9" w14:textId="77777777" w:rsidR="0011306C" w:rsidRPr="00DB7EDB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B7EDB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D04CB93" w14:textId="77777777" w:rsidR="00103D09" w:rsidRPr="00DB7EDB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C0279E2" w14:textId="77777777" w:rsidR="00D2702A" w:rsidRPr="00DB7EDB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B7EDB" w14:paraId="01E4650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A7E69" w14:textId="77777777" w:rsidR="00D2702A" w:rsidRPr="00DB7ED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B7EDB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05B88" w14:textId="77777777" w:rsidR="00D2702A" w:rsidRPr="00DB7EDB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DB7EDB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66221" w:rsidRPr="00DB7EDB" w14:paraId="16B3142A" w14:textId="77777777" w:rsidTr="002A6C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35664" w14:textId="77777777" w:rsidR="00766221" w:rsidRPr="00DB7EDB" w:rsidRDefault="00766221" w:rsidP="002A6C45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B7ED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6064F" w14:textId="77777777" w:rsidR="00766221" w:rsidRPr="00DB7EDB" w:rsidRDefault="00766221" w:rsidP="002A6C4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B7EDB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8FCD638" w14:textId="77777777" w:rsidR="00766221" w:rsidRPr="00DB7EDB" w:rsidRDefault="00766221" w:rsidP="002A6C4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B7EDB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6F193F6F" w14:textId="77777777" w:rsidR="00122954" w:rsidRPr="00DB7EDB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36A37DA9" w14:textId="77777777" w:rsidR="00721D87" w:rsidRPr="00DB7ED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sz w:val="24"/>
          <w:szCs w:val="24"/>
        </w:rPr>
        <w:t>……………</w:t>
      </w:r>
      <w:r w:rsidR="00721D87" w:rsidRPr="00DB7EDB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39188B72" w14:textId="77777777" w:rsidR="00721D87" w:rsidRPr="00DB7ED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B7EDB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DB7EDB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DB7EDB">
        <w:rPr>
          <w:rFonts w:ascii="Arial Narrow" w:hAnsi="Arial Narrow" w:cs="Arial"/>
          <w:i/>
          <w:iCs/>
          <w:sz w:val="20"/>
          <w:szCs w:val="20"/>
        </w:rPr>
        <w:t>)</w:t>
      </w:r>
    </w:p>
    <w:p w14:paraId="7DAA6017" w14:textId="77777777" w:rsidR="00721D87" w:rsidRPr="00DB7EDB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0C353DBB" w14:textId="77777777" w:rsidR="00E21BB4" w:rsidRPr="00DB7ED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sz w:val="24"/>
          <w:szCs w:val="24"/>
        </w:rPr>
        <w:t>……………</w:t>
      </w:r>
      <w:r w:rsidR="00721D87" w:rsidRPr="00DB7EDB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DB7EDB">
        <w:rPr>
          <w:rFonts w:ascii="Arial Narrow" w:hAnsi="Arial Narrow" w:cs="Arial"/>
          <w:sz w:val="24"/>
          <w:szCs w:val="24"/>
        </w:rPr>
        <w:t>………………………….</w:t>
      </w:r>
    </w:p>
    <w:p w14:paraId="718DEDA5" w14:textId="77777777" w:rsidR="00E21BB4" w:rsidRPr="00DB7ED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B7EDB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DB7EDB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DB7EDB">
        <w:rPr>
          <w:rFonts w:ascii="Arial Narrow" w:hAnsi="Arial Narrow" w:cs="Arial"/>
          <w:i/>
          <w:iCs/>
          <w:sz w:val="20"/>
          <w:szCs w:val="20"/>
        </w:rPr>
        <w:t>)</w:t>
      </w:r>
    </w:p>
    <w:p w14:paraId="6CE2D46A" w14:textId="77777777" w:rsidR="00334A77" w:rsidRPr="00DB7EDB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DB7EDB" w14:paraId="5E16AE24" w14:textId="77777777" w:rsidTr="0061040C">
        <w:tc>
          <w:tcPr>
            <w:tcW w:w="9104" w:type="dxa"/>
            <w:shd w:val="clear" w:color="auto" w:fill="D9D9D9"/>
          </w:tcPr>
          <w:p w14:paraId="54FBE1EA" w14:textId="77777777" w:rsidR="00334A77" w:rsidRPr="00DB7EDB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B7EDB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72376A4" w14:textId="77777777" w:rsidR="00334A77" w:rsidRPr="00DB7EDB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168B4A12" w14:textId="77777777" w:rsidR="004175AB" w:rsidRPr="00DB7EDB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8A55BDE" w14:textId="77777777" w:rsidR="004175AB" w:rsidRPr="00DB7EDB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AC250DA" w14:textId="77777777" w:rsidR="004175AB" w:rsidRPr="00DB7EDB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0BA4A91E" w14:textId="77777777" w:rsidR="00334A77" w:rsidRPr="00DB7EDB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DB7EDB" w14:paraId="4C85F082" w14:textId="77777777" w:rsidTr="0061040C">
        <w:tc>
          <w:tcPr>
            <w:tcW w:w="9104" w:type="dxa"/>
            <w:shd w:val="clear" w:color="auto" w:fill="D9D9D9"/>
          </w:tcPr>
          <w:p w14:paraId="46F8A95B" w14:textId="77777777" w:rsidR="00C37715" w:rsidRPr="00DB7EDB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B7EDB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49688D02" w14:textId="77777777" w:rsidR="00334A77" w:rsidRPr="00DB7EDB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DB7EDB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B7EDB">
        <w:rPr>
          <w:rFonts w:ascii="Arial Narrow" w:hAnsi="Arial Narrow" w:cs="Arial"/>
          <w:color w:val="0070C0"/>
          <w:sz w:val="20"/>
          <w:szCs w:val="20"/>
        </w:rPr>
        <w:t>]</w:t>
      </w:r>
    </w:p>
    <w:p w14:paraId="4AF66124" w14:textId="77777777" w:rsidR="0044648E" w:rsidRPr="00DB7EDB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DB7EDB">
        <w:rPr>
          <w:rFonts w:ascii="Arial Narrow" w:hAnsi="Arial Narrow" w:cs="Arial"/>
          <w:sz w:val="24"/>
          <w:szCs w:val="24"/>
        </w:rPr>
        <w:t>:</w:t>
      </w:r>
    </w:p>
    <w:p w14:paraId="68F96CA1" w14:textId="77777777" w:rsidR="0044648E" w:rsidRPr="00DB7EDB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3C9526D" w14:textId="77777777" w:rsidR="0044648E" w:rsidRPr="00DB7EDB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1D6BF5B1" w14:textId="77777777" w:rsidR="00C62F57" w:rsidRPr="00DB7EDB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DB7EDB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B7EDB" w14:paraId="67926747" w14:textId="77777777" w:rsidTr="00CD4DD1">
        <w:tc>
          <w:tcPr>
            <w:tcW w:w="9104" w:type="dxa"/>
            <w:shd w:val="clear" w:color="auto" w:fill="D9D9D9"/>
          </w:tcPr>
          <w:p w14:paraId="51BD55D3" w14:textId="77777777" w:rsidR="00BE6F04" w:rsidRPr="00DB7EDB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B7EDB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690F0A5" w14:textId="77777777" w:rsidR="00FE4E2B" w:rsidRPr="00DB7EDB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B7EDB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B7EDB" w14:paraId="3BA71072" w14:textId="77777777" w:rsidTr="00847232">
        <w:tc>
          <w:tcPr>
            <w:tcW w:w="9104" w:type="dxa"/>
            <w:shd w:val="clear" w:color="auto" w:fill="D9D9D9"/>
          </w:tcPr>
          <w:p w14:paraId="316CF2B0" w14:textId="77777777" w:rsidR="00E426EB" w:rsidRPr="00DB7EDB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B7EDB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32EBC55" w14:textId="77777777" w:rsidR="00E426EB" w:rsidRPr="00DB7EDB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2FBD755" w14:textId="77777777" w:rsidR="00E426EB" w:rsidRPr="00DB7EDB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1280922D" w14:textId="77777777" w:rsidR="00E426EB" w:rsidRPr="00DB7ED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97487F6" w14:textId="77777777" w:rsidR="00E426EB" w:rsidRPr="00DB7ED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B7ED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690E161" w14:textId="77777777" w:rsidR="00E426EB" w:rsidRPr="00DB7ED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B7ED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F230720" w14:textId="77777777" w:rsidR="00E426EB" w:rsidRPr="00DB7ED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B7ED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DD53C01" w14:textId="77777777" w:rsidR="0012157F" w:rsidRPr="00DB7EDB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86BC30F" w14:textId="77777777" w:rsidR="008C60E1" w:rsidRPr="00DB7EDB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9270858" w14:textId="77777777" w:rsidR="00524951" w:rsidRPr="00DB7EDB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B7EDB">
        <w:rPr>
          <w:rFonts w:ascii="Arial Narrow" w:hAnsi="Arial Narrow" w:cs="Arial"/>
          <w:sz w:val="20"/>
          <w:szCs w:val="20"/>
        </w:rPr>
        <w:tab/>
      </w:r>
      <w:r w:rsidRPr="00DB7EDB">
        <w:rPr>
          <w:rFonts w:ascii="Arial Narrow" w:hAnsi="Arial Narrow" w:cs="Arial"/>
          <w:sz w:val="20"/>
          <w:szCs w:val="20"/>
        </w:rPr>
        <w:tab/>
      </w:r>
      <w:r w:rsidRPr="00DB7EDB">
        <w:rPr>
          <w:rFonts w:ascii="Arial Narrow" w:hAnsi="Arial Narrow" w:cs="Arial"/>
          <w:sz w:val="20"/>
          <w:szCs w:val="20"/>
        </w:rPr>
        <w:tab/>
      </w:r>
      <w:r w:rsidRPr="00DB7EDB">
        <w:rPr>
          <w:rFonts w:ascii="Arial Narrow" w:hAnsi="Arial Narrow" w:cs="Arial"/>
          <w:sz w:val="20"/>
          <w:szCs w:val="20"/>
        </w:rPr>
        <w:tab/>
      </w:r>
      <w:r w:rsidRPr="00DB7EDB">
        <w:rPr>
          <w:rFonts w:ascii="Arial Narrow" w:hAnsi="Arial Narrow" w:cs="Arial"/>
          <w:sz w:val="20"/>
          <w:szCs w:val="20"/>
        </w:rPr>
        <w:tab/>
      </w:r>
      <w:r w:rsidRPr="00DB7EDB">
        <w:rPr>
          <w:rFonts w:ascii="Arial Narrow" w:hAnsi="Arial Narrow" w:cs="Arial"/>
          <w:sz w:val="20"/>
          <w:szCs w:val="20"/>
        </w:rPr>
        <w:tab/>
      </w:r>
      <w:r w:rsidRPr="00DB7EDB">
        <w:rPr>
          <w:rFonts w:ascii="Arial Narrow" w:hAnsi="Arial Narrow" w:cs="Arial"/>
          <w:sz w:val="20"/>
          <w:szCs w:val="20"/>
        </w:rPr>
        <w:tab/>
      </w:r>
    </w:p>
    <w:p w14:paraId="3977CF0B" w14:textId="77777777" w:rsidR="00524951" w:rsidRPr="00DB7ED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444E9FE1" w14:textId="77777777" w:rsidR="00FE4E2B" w:rsidRPr="00DB7ED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DB7EDB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DB7EDB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17584E23" w14:textId="77777777" w:rsidR="00484F88" w:rsidRPr="00DB7EDB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DB7EDB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DB7EDB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DB7ED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8C3460" w14:textId="77777777" w:rsidR="00C37238" w:rsidRDefault="00C37238" w:rsidP="0038231F">
      <w:pPr>
        <w:spacing w:after="0" w:line="240" w:lineRule="auto"/>
      </w:pPr>
      <w:r>
        <w:separator/>
      </w:r>
    </w:p>
  </w:endnote>
  <w:endnote w:type="continuationSeparator" w:id="0">
    <w:p w14:paraId="56AFA428" w14:textId="77777777" w:rsidR="00C37238" w:rsidRDefault="00C372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C41B1D" w14:textId="77777777" w:rsidR="00766221" w:rsidRDefault="007662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2555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6E1ED8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4BFF94" w14:textId="77777777" w:rsidR="00766221" w:rsidRDefault="007662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FF4263" w14:textId="77777777" w:rsidR="00C37238" w:rsidRDefault="00C37238" w:rsidP="0038231F">
      <w:pPr>
        <w:spacing w:after="0" w:line="240" w:lineRule="auto"/>
      </w:pPr>
      <w:r>
        <w:separator/>
      </w:r>
    </w:p>
  </w:footnote>
  <w:footnote w:type="continuationSeparator" w:id="0">
    <w:p w14:paraId="35A8E3EC" w14:textId="77777777" w:rsidR="00C37238" w:rsidRDefault="00C37238" w:rsidP="0038231F">
      <w:pPr>
        <w:spacing w:after="0" w:line="240" w:lineRule="auto"/>
      </w:pPr>
      <w:r>
        <w:continuationSeparator/>
      </w:r>
    </w:p>
  </w:footnote>
  <w:footnote w:id="1">
    <w:p w14:paraId="191FB8E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104215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680211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C82F7A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762A7C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ECAE098" w14:textId="77777777" w:rsidR="0032618A" w:rsidRDefault="0032618A" w:rsidP="0032618A">
      <w:pPr>
        <w:pStyle w:val="Tekstprzypisudolnego"/>
      </w:pPr>
    </w:p>
  </w:footnote>
  <w:footnote w:id="2">
    <w:p w14:paraId="7817119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80BB18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3A6DE9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3B5159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6CFEE" w14:textId="77777777" w:rsidR="00766221" w:rsidRDefault="007662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C72A9D" w14:textId="77777777" w:rsidR="00766221" w:rsidRDefault="007662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FB04DD" w14:textId="77777777" w:rsidR="00766221" w:rsidRDefault="007662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1195949">
    <w:abstractNumId w:val="11"/>
  </w:num>
  <w:num w:numId="2" w16cid:durableId="1123697888">
    <w:abstractNumId w:val="0"/>
  </w:num>
  <w:num w:numId="3" w16cid:durableId="257834531">
    <w:abstractNumId w:val="10"/>
  </w:num>
  <w:num w:numId="4" w16cid:durableId="44916966">
    <w:abstractNumId w:val="13"/>
  </w:num>
  <w:num w:numId="5" w16cid:durableId="739251698">
    <w:abstractNumId w:val="12"/>
  </w:num>
  <w:num w:numId="6" w16cid:durableId="745373617">
    <w:abstractNumId w:val="9"/>
  </w:num>
  <w:num w:numId="7" w16cid:durableId="30426368">
    <w:abstractNumId w:val="1"/>
  </w:num>
  <w:num w:numId="8" w16cid:durableId="1495417353">
    <w:abstractNumId w:val="6"/>
  </w:num>
  <w:num w:numId="9" w16cid:durableId="361594708">
    <w:abstractNumId w:val="4"/>
  </w:num>
  <w:num w:numId="10" w16cid:durableId="178475933">
    <w:abstractNumId w:val="7"/>
  </w:num>
  <w:num w:numId="11" w16cid:durableId="1725329179">
    <w:abstractNumId w:val="5"/>
  </w:num>
  <w:num w:numId="12" w16cid:durableId="832572261">
    <w:abstractNumId w:val="8"/>
  </w:num>
  <w:num w:numId="13" w16cid:durableId="1388989864">
    <w:abstractNumId w:val="3"/>
  </w:num>
  <w:num w:numId="14" w16cid:durableId="1822650007">
    <w:abstractNumId w:val="2"/>
  </w:num>
  <w:num w:numId="15" w16cid:durableId="16325873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723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66221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238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B7EDB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956F9F"/>
  <w15:docId w15:val="{401A2D0D-53EE-418C-B45A-D92F6DE16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903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2024-06-04T10:10:00Z</dcterms:created>
  <dcterms:modified xsi:type="dcterms:W3CDTF">2024-06-04T10:10:00Z</dcterms:modified>
</cp:coreProperties>
</file>