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24E07" w14:textId="549CC337" w:rsidR="00D62E6E" w:rsidRPr="00EA17D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A17D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A17DA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EA17D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EA17DA" w14:paraId="263D558C" w14:textId="77777777" w:rsidTr="00D62E6E">
        <w:tc>
          <w:tcPr>
            <w:tcW w:w="2800" w:type="dxa"/>
            <w:shd w:val="clear" w:color="auto" w:fill="auto"/>
          </w:tcPr>
          <w:p w14:paraId="1CF826E1" w14:textId="77777777" w:rsidR="00D62E6E" w:rsidRPr="00EA17D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17D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A17D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F85263" w14:textId="77777777" w:rsidR="00D62E6E" w:rsidRPr="00EA17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F7D9933" w14:textId="77777777" w:rsidR="00D62E6E" w:rsidRPr="00EA17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06B0F79" w14:textId="77777777" w:rsidR="00D62E6E" w:rsidRPr="00EA17D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A17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A17D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A17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EA17DA" w14:paraId="67E55B84" w14:textId="77777777" w:rsidTr="00D62E6E">
        <w:tc>
          <w:tcPr>
            <w:tcW w:w="2800" w:type="dxa"/>
            <w:shd w:val="clear" w:color="auto" w:fill="auto"/>
          </w:tcPr>
          <w:p w14:paraId="1A07A55E" w14:textId="77777777" w:rsidR="00D62E6E" w:rsidRPr="00EA17D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17D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5FCD65" w14:textId="77777777" w:rsidR="00D62E6E" w:rsidRPr="00EA17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576D67" w14:textId="77777777" w:rsidR="00D62E6E" w:rsidRPr="00EA17D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50CD21C" w14:textId="77777777" w:rsidR="00D62E6E" w:rsidRPr="00EA17D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17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A17D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A17D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F4C94B" w14:textId="77777777" w:rsidR="00BC121E" w:rsidRPr="00EA17D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A013C" w:rsidRPr="00EA17DA" w14:paraId="35550B4A" w14:textId="77777777" w:rsidTr="002A6C4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DB2321" w14:textId="77777777" w:rsidR="006A013C" w:rsidRPr="00EA17DA" w:rsidRDefault="006A013C" w:rsidP="002A6C4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ADF7D81" w14:textId="77777777" w:rsidR="006A013C" w:rsidRPr="00EA17DA" w:rsidRDefault="006A013C" w:rsidP="002A6C4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A17DA">
              <w:rPr>
                <w:rFonts w:ascii="Arial Narrow" w:eastAsia="Times New Roman" w:hAnsi="Arial Narrow" w:cs="Arial"/>
                <w:lang w:eastAsia="pl-PL"/>
              </w:rPr>
              <w:t>(t.j. Dz. U. z 2023r. poz. 1605)</w:t>
            </w:r>
            <w:r w:rsidRPr="00EA17DA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6ADEB9DE" w14:textId="77777777" w:rsidR="006A013C" w:rsidRPr="00EA17DA" w:rsidRDefault="006A013C" w:rsidP="002A6C4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7D8D6B29" w14:textId="77777777" w:rsidR="006A013C" w:rsidRPr="00EA17DA" w:rsidRDefault="006A013C" w:rsidP="002A6C4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A9EF86B" w14:textId="77777777" w:rsidR="00BC121E" w:rsidRPr="00EA17DA" w:rsidRDefault="006A013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EA17D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EA17D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EA17DA" w14:paraId="469FC9BC" w14:textId="77777777" w:rsidTr="00D62E6E">
        <w:tc>
          <w:tcPr>
            <w:tcW w:w="2269" w:type="dxa"/>
            <w:shd w:val="clear" w:color="auto" w:fill="auto"/>
          </w:tcPr>
          <w:p w14:paraId="5FACCEE0" w14:textId="77777777" w:rsidR="00D62E6E" w:rsidRPr="00EA17D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895573" w14:textId="77777777" w:rsidR="00D62E6E" w:rsidRPr="00EA17DA" w:rsidRDefault="006A013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dla Zintegrowanego Bloku Operacyjnego.</w:t>
            </w:r>
            <w:r w:rsidR="00D62E6E" w:rsidRPr="00EA17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013C" w:rsidRPr="00EA17DA" w14:paraId="24A2D361" w14:textId="77777777" w:rsidTr="002A6C45">
        <w:tc>
          <w:tcPr>
            <w:tcW w:w="2269" w:type="dxa"/>
            <w:shd w:val="clear" w:color="auto" w:fill="auto"/>
          </w:tcPr>
          <w:p w14:paraId="7B0B0A88" w14:textId="77777777" w:rsidR="006A013C" w:rsidRPr="00EA17DA" w:rsidRDefault="006A013C" w:rsidP="002A6C4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A0106B" w14:textId="77777777" w:rsidR="006A013C" w:rsidRPr="00EA17DA" w:rsidRDefault="006A013C" w:rsidP="002A6C4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67/2024</w:t>
            </w:r>
          </w:p>
        </w:tc>
      </w:tr>
    </w:tbl>
    <w:p w14:paraId="1594097B" w14:textId="77777777" w:rsidR="00BC121E" w:rsidRPr="00EA17DA" w:rsidRDefault="006A013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EA17D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EA17D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EA17D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B3C73F8" w14:textId="77777777" w:rsidR="00BC121E" w:rsidRPr="00EA17D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EA17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F3546B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95pt;height:17.2pt" o:ole="">
            <v:imagedata r:id="rId8" o:title=""/>
          </v:shape>
          <w:control r:id="rId9" w:name="OptionButton211" w:shapeid="_x0000_i1029"/>
        </w:object>
      </w:r>
      <w:r w:rsidR="00BC121E"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EA17D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EA17D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EA17D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EA17D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939EB75" w14:textId="77777777" w:rsidR="00BC121E" w:rsidRPr="00EA17D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17D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9E6DE34">
          <v:shape id="_x0000_i1030" type="#_x0000_t75" style="width:452.95pt;height:17.2pt" o:ole="">
            <v:imagedata r:id="rId10" o:title=""/>
          </v:shape>
          <w:control r:id="rId11" w:name="OptionButton21" w:shapeid="_x0000_i1030"/>
        </w:object>
      </w:r>
      <w:r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EA17D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EA17D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EA17D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EA17D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E0A8C72" w14:textId="77777777" w:rsidR="00BF69A4" w:rsidRPr="00EA17D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17D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A17DA" w14:paraId="3A549D08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AB9F2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C4C29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2932A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EA17DA" w14:paraId="0556DFA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90F86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57CCA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4DEB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EA17DA" w14:paraId="3E64651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ED4BE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47D60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AAB90" w14:textId="77777777" w:rsidR="00BC121E" w:rsidRPr="00EA17D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C860808" w14:textId="77777777" w:rsidR="00BC121E" w:rsidRPr="00EA17D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EA17D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2CEEDFFE" w14:textId="77777777" w:rsidR="00BC121E" w:rsidRPr="00EA17D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EA17D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313D8E1" w14:textId="77777777" w:rsidR="00067B62" w:rsidRPr="00EA17D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EA17D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EA17D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EA17D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B742621" w14:textId="77777777" w:rsidR="00067B62" w:rsidRPr="00EA17D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A17DA" w14:paraId="30889664" w14:textId="77777777" w:rsidTr="00620E37">
        <w:tc>
          <w:tcPr>
            <w:tcW w:w="2660" w:type="dxa"/>
            <w:shd w:val="clear" w:color="auto" w:fill="auto"/>
          </w:tcPr>
          <w:p w14:paraId="01E7732B" w14:textId="77777777" w:rsidR="00BC121E" w:rsidRPr="00EA17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39EE6C" w14:textId="77777777" w:rsidR="00BC121E" w:rsidRPr="00EA17D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7C68BF" w14:textId="77777777" w:rsidR="00BC121E" w:rsidRPr="00EA17D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3CB4B1D" w14:textId="77777777" w:rsidR="00BC121E" w:rsidRPr="00EA17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90D8EC0" w14:textId="77777777" w:rsidR="00BC121E" w:rsidRPr="00EA17D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2A0ED9" w14:textId="77777777" w:rsidR="00BC121E" w:rsidRPr="00EA17D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A013C"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EA17D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2FE41F7" w14:textId="77777777" w:rsidR="00106AC7" w:rsidRPr="00EA17DA" w:rsidRDefault="00106AC7" w:rsidP="00BC121E">
      <w:pPr>
        <w:rPr>
          <w:rFonts w:ascii="Arial Narrow" w:hAnsi="Arial Narrow"/>
        </w:rPr>
      </w:pPr>
    </w:p>
    <w:sectPr w:rsidR="00106AC7" w:rsidRPr="00EA17D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63AADB" w14:textId="77777777" w:rsidR="0080793F" w:rsidRDefault="0080793F">
      <w:r>
        <w:separator/>
      </w:r>
    </w:p>
  </w:endnote>
  <w:endnote w:type="continuationSeparator" w:id="0">
    <w:p w14:paraId="498D2299" w14:textId="77777777" w:rsidR="0080793F" w:rsidRDefault="00807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A6F29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B666D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F4FFF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0C8D9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E58ADFE">
        <v:line id="_x0000_s1025" style="position:absolute;left:0;text-align:left;z-index:251657728" from="-3.85pt,8.7pt" to="455.15pt,8.7pt"/>
      </w:pict>
    </w:r>
  </w:p>
  <w:p w14:paraId="49A15C4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88543" w14:textId="77777777" w:rsidR="006A013C" w:rsidRDefault="006A01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B4BFC1" w14:textId="77777777" w:rsidR="0080793F" w:rsidRDefault="0080793F">
      <w:r>
        <w:separator/>
      </w:r>
    </w:p>
  </w:footnote>
  <w:footnote w:type="continuationSeparator" w:id="0">
    <w:p w14:paraId="5554AA1C" w14:textId="77777777" w:rsidR="0080793F" w:rsidRDefault="008079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0747" w14:textId="77777777" w:rsidR="006A013C" w:rsidRDefault="006A01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21632" w14:textId="77777777" w:rsidR="006A013C" w:rsidRDefault="006A01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58BBA1" w14:textId="77777777" w:rsidR="006A013C" w:rsidRDefault="006A01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31238615">
    <w:abstractNumId w:val="13"/>
  </w:num>
  <w:num w:numId="2" w16cid:durableId="1592008811">
    <w:abstractNumId w:val="0"/>
  </w:num>
  <w:num w:numId="3" w16cid:durableId="1791438033">
    <w:abstractNumId w:val="11"/>
  </w:num>
  <w:num w:numId="4" w16cid:durableId="174729468">
    <w:abstractNumId w:val="8"/>
  </w:num>
  <w:num w:numId="5" w16cid:durableId="4285059">
    <w:abstractNumId w:val="7"/>
  </w:num>
  <w:num w:numId="6" w16cid:durableId="324481762">
    <w:abstractNumId w:val="1"/>
  </w:num>
  <w:num w:numId="7" w16cid:durableId="1338118619">
    <w:abstractNumId w:val="6"/>
  </w:num>
  <w:num w:numId="8" w16cid:durableId="753357253">
    <w:abstractNumId w:val="3"/>
  </w:num>
  <w:num w:numId="9" w16cid:durableId="1274938355">
    <w:abstractNumId w:val="2"/>
  </w:num>
  <w:num w:numId="10" w16cid:durableId="807817880">
    <w:abstractNumId w:val="5"/>
  </w:num>
  <w:num w:numId="11" w16cid:durableId="1665890668">
    <w:abstractNumId w:val="10"/>
  </w:num>
  <w:num w:numId="12" w16cid:durableId="2089767495">
    <w:abstractNumId w:val="4"/>
  </w:num>
  <w:num w:numId="13" w16cid:durableId="723452201">
    <w:abstractNumId w:val="9"/>
  </w:num>
  <w:num w:numId="14" w16cid:durableId="7952180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793F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013C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0793F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17B8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A17DA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1B3CAB"/>
  <w15:chartTrackingRefBased/>
  <w15:docId w15:val="{7EF72666-411E-47C2-A211-67913911D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2024-06-04T10:11:00Z</dcterms:created>
  <dcterms:modified xsi:type="dcterms:W3CDTF">2024-06-04T10:11:00Z</dcterms:modified>
</cp:coreProperties>
</file>