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3AB3C" w14:textId="77777777" w:rsidR="00025386" w:rsidRPr="000E3D3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E3D3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27EF2" w:rsidRPr="000E3D32">
        <w:rPr>
          <w:rFonts w:ascii="Arial Narrow" w:hAnsi="Arial Narrow" w:cs="Arial"/>
          <w:bCs/>
          <w:i w:val="0"/>
          <w:szCs w:val="24"/>
        </w:rPr>
        <w:t>3</w:t>
      </w:r>
      <w:r w:rsidR="007666D6" w:rsidRPr="000E3D3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E3D32" w14:paraId="2A0E8FCA" w14:textId="77777777" w:rsidTr="00467CA2">
        <w:tc>
          <w:tcPr>
            <w:tcW w:w="2800" w:type="dxa"/>
            <w:shd w:val="clear" w:color="auto" w:fill="auto"/>
          </w:tcPr>
          <w:p w14:paraId="12ECF1C5" w14:textId="77777777" w:rsidR="00D520D3" w:rsidRPr="000E3D3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E3D3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E3D3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703C54B" w14:textId="77777777" w:rsidR="00D520D3" w:rsidRPr="000E3D3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6B4A6F6" w14:textId="77777777" w:rsidR="00D520D3" w:rsidRPr="000E3D3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E3D3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76079A" w14:textId="77777777" w:rsidR="00D520D3" w:rsidRPr="000E3D3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E3D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E3D3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E3D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E3D32" w14:paraId="6EF74E19" w14:textId="77777777" w:rsidTr="00467CA2">
        <w:tc>
          <w:tcPr>
            <w:tcW w:w="2800" w:type="dxa"/>
            <w:shd w:val="clear" w:color="auto" w:fill="auto"/>
          </w:tcPr>
          <w:p w14:paraId="0BAF0124" w14:textId="77777777" w:rsidR="00D520D3" w:rsidRPr="000E3D3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E3D3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3CB83DD" w14:textId="77777777" w:rsidR="00D520D3" w:rsidRPr="000E3D3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18EA18F" w14:textId="77777777" w:rsidR="00D520D3" w:rsidRPr="000E3D3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E3D3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D8B07C" w14:textId="77777777" w:rsidR="00D520D3" w:rsidRPr="000E3D3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E3D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E3D3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E3D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07C191C" w14:textId="77777777" w:rsidR="00B62AD0" w:rsidRPr="000E3D3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E3D32" w14:paraId="65267C2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DBFCBF" w14:textId="77777777" w:rsidR="00053927" w:rsidRPr="000E3D3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E3D3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97C005B" w14:textId="77777777" w:rsidR="00053927" w:rsidRPr="000E3D3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E3D3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E3D3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E3D3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0759686" w14:textId="77777777" w:rsidR="0071340C" w:rsidRPr="000E3D3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3D3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E3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E3D3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E3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E3D3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E3D3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827EF2" w:rsidRPr="000E3D32">
        <w:rPr>
          <w:rFonts w:ascii="Arial Narrow" w:hAnsi="Arial Narrow" w:cs="Arial"/>
          <w:sz w:val="24"/>
          <w:szCs w:val="24"/>
        </w:rPr>
        <w:t>(</w:t>
      </w:r>
      <w:proofErr w:type="spellStart"/>
      <w:r w:rsidR="00827EF2" w:rsidRPr="000E3D32">
        <w:rPr>
          <w:rFonts w:ascii="Arial Narrow" w:hAnsi="Arial Narrow" w:cs="Arial"/>
          <w:sz w:val="24"/>
          <w:szCs w:val="24"/>
        </w:rPr>
        <w:t>t.j</w:t>
      </w:r>
      <w:proofErr w:type="spellEnd"/>
      <w:r w:rsidR="00827EF2" w:rsidRPr="000E3D32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0E3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E3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E3D3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E3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E3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E3D3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E3D32" w14:paraId="0E7866C9" w14:textId="77777777" w:rsidTr="00467CA2">
        <w:tc>
          <w:tcPr>
            <w:tcW w:w="2269" w:type="dxa"/>
            <w:shd w:val="clear" w:color="auto" w:fill="auto"/>
          </w:tcPr>
          <w:p w14:paraId="0A1C488F" w14:textId="77777777" w:rsidR="00D520D3" w:rsidRPr="000E3D3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E3D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183A10" w14:textId="77777777" w:rsidR="00D520D3" w:rsidRPr="000E3D32" w:rsidRDefault="00827EF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E3D3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Zintegrowanego Bloku Operacyjnego.</w:t>
            </w:r>
            <w:r w:rsidR="00D520D3" w:rsidRPr="000E3D3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27EF2" w:rsidRPr="000E3D32" w14:paraId="4F4D0EEF" w14:textId="77777777" w:rsidTr="002A6C45">
        <w:tc>
          <w:tcPr>
            <w:tcW w:w="2269" w:type="dxa"/>
            <w:shd w:val="clear" w:color="auto" w:fill="auto"/>
          </w:tcPr>
          <w:p w14:paraId="3C0BE0F2" w14:textId="77777777" w:rsidR="00827EF2" w:rsidRPr="000E3D32" w:rsidRDefault="00827EF2" w:rsidP="002A6C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E3D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C17909" w14:textId="77777777" w:rsidR="00827EF2" w:rsidRPr="000E3D32" w:rsidRDefault="00827EF2" w:rsidP="002A6C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E3D3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67/2024</w:t>
            </w:r>
          </w:p>
        </w:tc>
      </w:tr>
    </w:tbl>
    <w:p w14:paraId="5A42B74C" w14:textId="77777777" w:rsidR="00DC652A" w:rsidRPr="000E3D32" w:rsidRDefault="00827EF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3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E3D3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C7EBB98" w14:textId="77777777" w:rsidR="00DC652A" w:rsidRPr="000E3D3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E3D3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4EFA005" w14:textId="77777777" w:rsidR="0071340C" w:rsidRPr="000E3D3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E3D3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E3D3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E3D3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7DAA593" w14:textId="77777777" w:rsidR="0071340C" w:rsidRPr="000E3D3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A0ED65D" w14:textId="77777777" w:rsidR="0071340C" w:rsidRPr="000E3D3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3D3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6427F15" w14:textId="77777777" w:rsidR="0071340C" w:rsidRPr="000E3D3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E3D3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012258B" w14:textId="77777777" w:rsidR="0071340C" w:rsidRPr="000E3D3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E3D3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E3D3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E3D3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33701F7" w14:textId="77777777" w:rsidR="0071340C" w:rsidRPr="000E3D3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30532A9C" w14:textId="77777777" w:rsidR="0071340C" w:rsidRPr="000E3D3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1968043" w14:textId="77777777" w:rsidR="00DC652A" w:rsidRPr="000E3D3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E3D3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E3D3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E3D3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5C338CD" w14:textId="77777777" w:rsidR="00DC652A" w:rsidRPr="000E3D3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3D3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E3D3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E3D3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E3D3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E3D3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E3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E3D3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D66B544" w14:textId="77777777" w:rsidR="0093388F" w:rsidRPr="000E3D3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E3D3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844B7CB" w14:textId="77777777" w:rsidR="0093388F" w:rsidRPr="000E3D3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3D3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F4BC93D" w14:textId="77777777" w:rsidR="0093388F" w:rsidRPr="000E3D3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E3D3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9740D43" w14:textId="77777777" w:rsidR="00CB29AC" w:rsidRPr="000E3D3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3D3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42DB6F4" w14:textId="77777777" w:rsidR="00CB29AC" w:rsidRPr="000E3D3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E3D32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8D092F9" w14:textId="77777777" w:rsidR="00830970" w:rsidRPr="000E3D3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3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0E3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E3D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E3D3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4A31654" w14:textId="77777777" w:rsidR="00E27ABB" w:rsidRPr="000E3D3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E3D3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E3D32" w14:paraId="71F8BA65" w14:textId="77777777" w:rsidTr="00467CA2">
        <w:tc>
          <w:tcPr>
            <w:tcW w:w="2660" w:type="dxa"/>
            <w:shd w:val="clear" w:color="auto" w:fill="auto"/>
          </w:tcPr>
          <w:p w14:paraId="4F9C4D03" w14:textId="77777777" w:rsidR="00D520D3" w:rsidRPr="000E3D3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A434448" w14:textId="77777777" w:rsidR="00D520D3" w:rsidRPr="000E3D3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E3D3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19F4FFA" w14:textId="77777777" w:rsidR="00D520D3" w:rsidRPr="000E3D3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E3D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7CC1126" w14:textId="77777777" w:rsidR="00D520D3" w:rsidRPr="000E3D3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ABAA4CB" w14:textId="77777777" w:rsidR="00D520D3" w:rsidRPr="000E3D3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E3D3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550A5E3" w14:textId="77777777" w:rsidR="00D520D3" w:rsidRPr="000E3D3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E3D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27EF2" w:rsidRPr="000E3D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0E3D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E3D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E3D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E13B916" w14:textId="77777777" w:rsidR="00E27ABB" w:rsidRPr="000E3D3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E3D3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A0662" w14:textId="77777777" w:rsidR="002030B7" w:rsidRDefault="002030B7" w:rsidP="00025386">
      <w:pPr>
        <w:spacing w:after="0" w:line="240" w:lineRule="auto"/>
      </w:pPr>
      <w:r>
        <w:separator/>
      </w:r>
    </w:p>
  </w:endnote>
  <w:endnote w:type="continuationSeparator" w:id="0">
    <w:p w14:paraId="0D9B8C8A" w14:textId="77777777" w:rsidR="002030B7" w:rsidRDefault="002030B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448AD" w14:textId="77777777" w:rsidR="00827EF2" w:rsidRDefault="00827E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7290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B2C53E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6FE986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028DE7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446C2" w14:textId="77777777" w:rsidR="00827EF2" w:rsidRDefault="00827E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43E589" w14:textId="77777777" w:rsidR="002030B7" w:rsidRDefault="002030B7" w:rsidP="00025386">
      <w:pPr>
        <w:spacing w:after="0" w:line="240" w:lineRule="auto"/>
      </w:pPr>
      <w:r>
        <w:separator/>
      </w:r>
    </w:p>
  </w:footnote>
  <w:footnote w:type="continuationSeparator" w:id="0">
    <w:p w14:paraId="02247234" w14:textId="77777777" w:rsidR="002030B7" w:rsidRDefault="002030B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25E72" w14:textId="77777777" w:rsidR="00827EF2" w:rsidRDefault="00827E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3CAC9" w14:textId="77777777" w:rsidR="00827EF2" w:rsidRDefault="00827E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5EF49" w14:textId="77777777" w:rsidR="00827EF2" w:rsidRDefault="00827E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7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30B7"/>
    <w:rsid w:val="00025386"/>
    <w:rsid w:val="000423B9"/>
    <w:rsid w:val="00053927"/>
    <w:rsid w:val="00066C44"/>
    <w:rsid w:val="00071D4C"/>
    <w:rsid w:val="00084786"/>
    <w:rsid w:val="000E3D32"/>
    <w:rsid w:val="0016158F"/>
    <w:rsid w:val="001C2314"/>
    <w:rsid w:val="002030B7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27EF2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B0728F"/>
  <w15:chartTrackingRefBased/>
  <w15:docId w15:val="{96731217-0B58-4668-A478-79EC1B1C7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2024-06-04T10:10:00Z</dcterms:created>
  <dcterms:modified xsi:type="dcterms:W3CDTF">2024-06-04T10:10:00Z</dcterms:modified>
</cp:coreProperties>
</file>