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76B4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5716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5716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5716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5716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5716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5716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5716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5716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7166" w:rsidRPr="007B107C" w:rsidTr="00D73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57166" w:rsidRPr="007B107C" w:rsidRDefault="00C57166" w:rsidP="00D73CB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57166" w:rsidRPr="007B107C" w:rsidRDefault="00C57166" w:rsidP="00D73CB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5716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5716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5716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C57166" w:rsidRPr="007B107C" w:rsidRDefault="00C57166" w:rsidP="00D73CB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C57166" w:rsidRPr="007B107C" w:rsidRDefault="00C57166" w:rsidP="00D73CB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57166" w:rsidRPr="007B107C" w:rsidRDefault="00C57166" w:rsidP="00D73CB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5716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5716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Wywóz odpadów komunalnych z obiektów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57166" w:rsidRPr="00C5716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57166" w:rsidRPr="00C5716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166" w:rsidRDefault="00C57166" w:rsidP="00C57166">
      <w:pPr>
        <w:spacing w:after="0" w:line="240" w:lineRule="auto"/>
      </w:pPr>
      <w:r>
        <w:separator/>
      </w:r>
    </w:p>
  </w:endnote>
  <w:endnote w:type="continuationSeparator" w:id="0">
    <w:p w:rsidR="00C57166" w:rsidRDefault="00C57166" w:rsidP="00C57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166" w:rsidRDefault="00C57166" w:rsidP="00C57166">
      <w:pPr>
        <w:spacing w:after="0" w:line="240" w:lineRule="auto"/>
      </w:pPr>
      <w:r>
        <w:separator/>
      </w:r>
    </w:p>
  </w:footnote>
  <w:footnote w:type="continuationSeparator" w:id="0">
    <w:p w:rsidR="00C57166" w:rsidRDefault="00C57166" w:rsidP="00C57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66" w:rsidRDefault="00C571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E7"/>
    <w:rsid w:val="002621C4"/>
    <w:rsid w:val="007B107C"/>
    <w:rsid w:val="007C7D43"/>
    <w:rsid w:val="008259E7"/>
    <w:rsid w:val="00843802"/>
    <w:rsid w:val="008750B3"/>
    <w:rsid w:val="00876B4B"/>
    <w:rsid w:val="00C31816"/>
    <w:rsid w:val="00C5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C54AAE3-DB3D-4BDD-AC3D-0AF58F661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166"/>
  </w:style>
  <w:style w:type="paragraph" w:styleId="Stopka">
    <w:name w:val="footer"/>
    <w:basedOn w:val="Normalny"/>
    <w:link w:val="StopkaZnak"/>
    <w:uiPriority w:val="99"/>
    <w:unhideWhenUsed/>
    <w:rsid w:val="00C57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2024-05-29T05:42:00Z</cp:lastPrinted>
  <dcterms:created xsi:type="dcterms:W3CDTF">2024-05-29T05:42:00Z</dcterms:created>
  <dcterms:modified xsi:type="dcterms:W3CDTF">2024-05-29T05:42:00Z</dcterms:modified>
</cp:coreProperties>
</file>