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72009" w14:textId="77777777" w:rsidR="00843A88" w:rsidRPr="00C93DDE" w:rsidRDefault="00B32DB9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93DDE">
        <w:rPr>
          <w:rFonts w:ascii="Arial Narrow" w:hAnsi="Arial Narrow" w:cs="Arial"/>
          <w:sz w:val="22"/>
          <w:szCs w:val="22"/>
        </w:rPr>
        <w:t>Bydgoszcz</w:t>
      </w:r>
      <w:r w:rsidR="00843A88" w:rsidRPr="00C93DDE">
        <w:rPr>
          <w:rFonts w:ascii="Arial Narrow" w:hAnsi="Arial Narrow" w:cs="Arial"/>
          <w:sz w:val="22"/>
          <w:szCs w:val="22"/>
        </w:rPr>
        <w:t xml:space="preserve"> dnia: </w:t>
      </w:r>
      <w:r w:rsidRPr="00C93DDE">
        <w:rPr>
          <w:rFonts w:ascii="Arial Narrow" w:hAnsi="Arial Narrow" w:cs="Arial"/>
          <w:sz w:val="22"/>
          <w:szCs w:val="22"/>
        </w:rPr>
        <w:t>2024-06-04</w:t>
      </w:r>
    </w:p>
    <w:p w14:paraId="2494E3BF" w14:textId="77777777" w:rsidR="00843A88" w:rsidRPr="00C93DDE" w:rsidRDefault="00B32DB9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93DD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F1CE34" w14:textId="77777777" w:rsidR="00843A88" w:rsidRPr="00C93DDE" w:rsidRDefault="00B32DB9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93DDE">
        <w:rPr>
          <w:rFonts w:ascii="Arial Narrow" w:hAnsi="Arial Narrow" w:cs="Arial"/>
          <w:sz w:val="22"/>
          <w:szCs w:val="22"/>
        </w:rPr>
        <w:t>Powstańców Warszawy</w:t>
      </w:r>
      <w:r w:rsidR="00843A88" w:rsidRPr="00C93DDE">
        <w:rPr>
          <w:rFonts w:ascii="Arial Narrow" w:hAnsi="Arial Narrow" w:cs="Arial"/>
          <w:sz w:val="22"/>
          <w:szCs w:val="22"/>
        </w:rPr>
        <w:t xml:space="preserve"> </w:t>
      </w:r>
      <w:r w:rsidRPr="00C93DDE">
        <w:rPr>
          <w:rFonts w:ascii="Arial Narrow" w:hAnsi="Arial Narrow" w:cs="Arial"/>
          <w:sz w:val="22"/>
          <w:szCs w:val="22"/>
        </w:rPr>
        <w:t>5</w:t>
      </w:r>
    </w:p>
    <w:p w14:paraId="1D80AD75" w14:textId="77777777" w:rsidR="00843A88" w:rsidRPr="00C93DDE" w:rsidRDefault="00B32DB9" w:rsidP="00843A88">
      <w:pPr>
        <w:rPr>
          <w:rFonts w:ascii="Arial Narrow" w:hAnsi="Arial Narrow" w:cs="Arial"/>
          <w:sz w:val="22"/>
          <w:szCs w:val="22"/>
        </w:rPr>
      </w:pPr>
      <w:r w:rsidRPr="00C93DDE">
        <w:rPr>
          <w:rFonts w:ascii="Arial Narrow" w:hAnsi="Arial Narrow" w:cs="Arial"/>
          <w:sz w:val="22"/>
          <w:szCs w:val="22"/>
        </w:rPr>
        <w:t>85-681</w:t>
      </w:r>
      <w:r w:rsidR="00843A88" w:rsidRPr="00C93DDE">
        <w:rPr>
          <w:rFonts w:ascii="Arial Narrow" w:hAnsi="Arial Narrow" w:cs="Arial"/>
          <w:sz w:val="22"/>
          <w:szCs w:val="22"/>
        </w:rPr>
        <w:t xml:space="preserve"> </w:t>
      </w:r>
      <w:r w:rsidRPr="00C93DDE">
        <w:rPr>
          <w:rFonts w:ascii="Arial Narrow" w:hAnsi="Arial Narrow" w:cs="Arial"/>
          <w:sz w:val="22"/>
          <w:szCs w:val="22"/>
        </w:rPr>
        <w:t>Bydgoszcz</w:t>
      </w:r>
    </w:p>
    <w:p w14:paraId="6C8B320D" w14:textId="77777777" w:rsidR="00843A88" w:rsidRPr="00C93DDE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C93DD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30C00AE" w14:textId="77777777" w:rsidR="00843A88" w:rsidRPr="00C93DDE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C93DD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E993ECA" w14:textId="56D67DD6" w:rsidR="00C93DDE" w:rsidRPr="002B5372" w:rsidRDefault="00C93DDE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93DD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2B5372">
        <w:rPr>
          <w:rFonts w:ascii="Arial Narrow" w:hAnsi="Arial Narrow" w:cs="Arial"/>
          <w:b/>
          <w:sz w:val="22"/>
          <w:szCs w:val="22"/>
        </w:rPr>
        <w:t>4437/24</w:t>
      </w:r>
    </w:p>
    <w:p w14:paraId="6E82D2AC" w14:textId="77777777" w:rsidR="00843A88" w:rsidRPr="00C93DD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93DDE">
        <w:rPr>
          <w:rFonts w:ascii="Arial Narrow" w:hAnsi="Arial Narrow" w:cs="Arial"/>
          <w:b/>
          <w:sz w:val="22"/>
          <w:szCs w:val="22"/>
        </w:rPr>
        <w:t>WYKONAWCY</w:t>
      </w:r>
    </w:p>
    <w:p w14:paraId="2BD90AEB" w14:textId="77777777" w:rsidR="00843A88" w:rsidRPr="00C93DD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93DDE">
        <w:rPr>
          <w:rFonts w:ascii="Arial Narrow" w:hAnsi="Arial Narrow" w:cs="Arial"/>
          <w:sz w:val="22"/>
          <w:szCs w:val="22"/>
        </w:rPr>
        <w:t>ubiegający się o zamówienie</w:t>
      </w:r>
    </w:p>
    <w:p w14:paraId="4084ABB8" w14:textId="77777777" w:rsidR="004E4B64" w:rsidRPr="00C93DD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93DD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93DD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93DD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C93DDE" w14:paraId="38799761" w14:textId="77777777" w:rsidTr="00C93DDE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3CBC7D39" w14:textId="77777777" w:rsidR="004E4B64" w:rsidRPr="00C93DD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1CC335" w14:textId="77777777" w:rsidR="004E4B64" w:rsidRPr="00C93DDE" w:rsidRDefault="00B32DB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bCs/>
                <w:sz w:val="22"/>
                <w:szCs w:val="22"/>
              </w:rPr>
              <w:t>Przeglądy okresowe sprzętu medycznego</w:t>
            </w:r>
            <w:r w:rsidR="004E4B64" w:rsidRPr="00C93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32DB9" w:rsidRPr="00C93DDE" w14:paraId="59575912" w14:textId="77777777" w:rsidTr="00C93DDE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2BB136E3" w14:textId="77777777" w:rsidR="00B32DB9" w:rsidRPr="00C93DDE" w:rsidRDefault="00B32DB9" w:rsidP="00B67F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93635A" w14:textId="77777777" w:rsidR="00B32DB9" w:rsidRPr="00C93DDE" w:rsidRDefault="00B32DB9" w:rsidP="00C93DDE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bCs/>
                <w:sz w:val="22"/>
                <w:szCs w:val="22"/>
              </w:rPr>
              <w:t>69/2024</w:t>
            </w:r>
          </w:p>
        </w:tc>
      </w:tr>
      <w:tr w:rsidR="00843A88" w:rsidRPr="00C93DDE" w14:paraId="19480681" w14:textId="77777777" w:rsidTr="00C93DDE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C31459A" w14:textId="77777777" w:rsidR="00843A88" w:rsidRPr="00C93DD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93D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B2E495E" w14:textId="77777777" w:rsidR="0012774F" w:rsidRPr="00C93DDE" w:rsidRDefault="00520165" w:rsidP="00C93DDE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93DDE">
        <w:rPr>
          <w:rFonts w:ascii="Arial Narrow" w:hAnsi="Arial Narrow" w:cs="Arial"/>
          <w:sz w:val="22"/>
          <w:szCs w:val="22"/>
        </w:rPr>
        <w:t xml:space="preserve">Zamawiający, </w:t>
      </w:r>
      <w:r w:rsidR="00B32DB9" w:rsidRPr="00C93DDE">
        <w:rPr>
          <w:rFonts w:ascii="Arial Narrow" w:hAnsi="Arial Narrow" w:cs="Arial"/>
          <w:b/>
          <w:sz w:val="22"/>
          <w:szCs w:val="22"/>
        </w:rPr>
        <w:t>10WSzKzP SPZOZ</w:t>
      </w:r>
      <w:r w:rsidRPr="00C93DD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93DDE">
        <w:rPr>
          <w:rFonts w:ascii="Arial Narrow" w:hAnsi="Arial Narrow" w:cs="Arial"/>
          <w:sz w:val="22"/>
          <w:szCs w:val="22"/>
        </w:rPr>
        <w:t>284</w:t>
      </w:r>
      <w:r w:rsidRPr="00C93DD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93DDE">
        <w:rPr>
          <w:rFonts w:ascii="Arial Narrow" w:hAnsi="Arial Narrow" w:cs="Arial"/>
          <w:sz w:val="22"/>
          <w:szCs w:val="22"/>
        </w:rPr>
        <w:t>6</w:t>
      </w:r>
      <w:r w:rsidRPr="00C93DD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93DDE">
        <w:rPr>
          <w:rFonts w:ascii="Arial Narrow" w:hAnsi="Arial Narrow" w:cs="Arial"/>
          <w:sz w:val="22"/>
          <w:szCs w:val="22"/>
        </w:rPr>
        <w:t>11</w:t>
      </w:r>
      <w:r w:rsidRPr="00C93DDE">
        <w:rPr>
          <w:rFonts w:ascii="Arial Narrow" w:hAnsi="Arial Narrow" w:cs="Arial"/>
          <w:sz w:val="22"/>
          <w:szCs w:val="22"/>
        </w:rPr>
        <w:t xml:space="preserve"> </w:t>
      </w:r>
      <w:r w:rsidR="0029606A" w:rsidRPr="00C93DDE">
        <w:rPr>
          <w:rFonts w:ascii="Arial Narrow" w:hAnsi="Arial Narrow" w:cs="Arial"/>
          <w:sz w:val="22"/>
          <w:szCs w:val="22"/>
        </w:rPr>
        <w:t xml:space="preserve">września </w:t>
      </w:r>
      <w:r w:rsidRPr="00C93DDE">
        <w:rPr>
          <w:rFonts w:ascii="Arial Narrow" w:hAnsi="Arial Narrow" w:cs="Arial"/>
          <w:sz w:val="22"/>
          <w:szCs w:val="22"/>
        </w:rPr>
        <w:t>20</w:t>
      </w:r>
      <w:r w:rsidR="0029606A" w:rsidRPr="00C93DDE">
        <w:rPr>
          <w:rFonts w:ascii="Arial Narrow" w:hAnsi="Arial Narrow" w:cs="Arial"/>
          <w:sz w:val="22"/>
          <w:szCs w:val="22"/>
        </w:rPr>
        <w:t>19</w:t>
      </w:r>
      <w:r w:rsidRPr="00C93DDE">
        <w:rPr>
          <w:rFonts w:ascii="Arial Narrow" w:hAnsi="Arial Narrow" w:cs="Arial"/>
          <w:sz w:val="22"/>
          <w:szCs w:val="22"/>
        </w:rPr>
        <w:t xml:space="preserve"> r</w:t>
      </w:r>
      <w:r w:rsidR="0029606A" w:rsidRPr="00C93DDE">
        <w:rPr>
          <w:rFonts w:ascii="Arial Narrow" w:hAnsi="Arial Narrow" w:cs="Arial"/>
          <w:sz w:val="22"/>
          <w:szCs w:val="22"/>
        </w:rPr>
        <w:t>.</w:t>
      </w:r>
      <w:r w:rsidRPr="00C93DD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93DDE">
        <w:rPr>
          <w:rFonts w:ascii="Arial Narrow" w:hAnsi="Arial Narrow" w:cs="Arial"/>
          <w:sz w:val="22"/>
          <w:szCs w:val="22"/>
        </w:rPr>
        <w:t>z</w:t>
      </w:r>
      <w:r w:rsidRPr="00C93DD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93DDE">
        <w:rPr>
          <w:rFonts w:ascii="Arial Narrow" w:hAnsi="Arial Narrow" w:cs="Arial"/>
          <w:sz w:val="22"/>
          <w:szCs w:val="22"/>
        </w:rPr>
        <w:t>p</w:t>
      </w:r>
      <w:r w:rsidRPr="00C93DDE">
        <w:rPr>
          <w:rFonts w:ascii="Arial Narrow" w:hAnsi="Arial Narrow" w:cs="Arial"/>
          <w:sz w:val="22"/>
          <w:szCs w:val="22"/>
        </w:rPr>
        <w:t xml:space="preserve">ublicznych </w:t>
      </w:r>
      <w:r w:rsidR="00B32DB9" w:rsidRPr="00C93DDE">
        <w:rPr>
          <w:rFonts w:ascii="Arial Narrow" w:hAnsi="Arial Narrow" w:cs="Arial"/>
          <w:sz w:val="22"/>
          <w:szCs w:val="22"/>
        </w:rPr>
        <w:t>(</w:t>
      </w:r>
      <w:proofErr w:type="spellStart"/>
      <w:r w:rsidR="00B32DB9" w:rsidRPr="00C93DDE">
        <w:rPr>
          <w:rFonts w:ascii="Arial Narrow" w:hAnsi="Arial Narrow" w:cs="Arial"/>
          <w:sz w:val="22"/>
          <w:szCs w:val="22"/>
        </w:rPr>
        <w:t>t.j</w:t>
      </w:r>
      <w:proofErr w:type="spellEnd"/>
      <w:r w:rsidR="00B32DB9" w:rsidRPr="00C93DD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C93DDE">
        <w:rPr>
          <w:rFonts w:ascii="Arial Narrow" w:hAnsi="Arial Narrow" w:cs="Arial"/>
          <w:sz w:val="22"/>
          <w:szCs w:val="22"/>
        </w:rPr>
        <w:t xml:space="preserve">, </w:t>
      </w:r>
      <w:r w:rsidR="00E74BC3" w:rsidRPr="00C93DDE">
        <w:rPr>
          <w:rFonts w:ascii="Arial Narrow" w:hAnsi="Arial Narrow" w:cs="Arial"/>
          <w:sz w:val="22"/>
          <w:szCs w:val="22"/>
        </w:rPr>
        <w:t>udostępnia</w:t>
      </w:r>
      <w:r w:rsidR="00BE7BFD" w:rsidRPr="00C93DD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93DD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93DD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93DD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93DD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93DD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93DDE">
        <w:rPr>
          <w:rFonts w:ascii="Arial Narrow" w:hAnsi="Arial Narrow" w:cs="Arial"/>
          <w:sz w:val="22"/>
          <w:szCs w:val="22"/>
        </w:rPr>
        <w:t>wraz z wyjaśnieniami</w:t>
      </w:r>
      <w:r w:rsidR="0012774F" w:rsidRPr="00C93DD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2DB9" w:rsidRPr="00C93DDE" w14:paraId="6D498DEB" w14:textId="77777777" w:rsidTr="00B67F2C">
        <w:tc>
          <w:tcPr>
            <w:tcW w:w="9356" w:type="dxa"/>
            <w:shd w:val="clear" w:color="auto" w:fill="auto"/>
          </w:tcPr>
          <w:p w14:paraId="39C1986E" w14:textId="77777777" w:rsidR="00B32DB9" w:rsidRPr="00C93DDE" w:rsidRDefault="00B32DB9" w:rsidP="00B67F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Hlk168379587"/>
            <w:r w:rsidRPr="00C93DD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3018269" w14:textId="77777777" w:rsidR="00B32DB9" w:rsidRPr="00C93DDE" w:rsidRDefault="00B32DB9" w:rsidP="00B67F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sz w:val="22"/>
                <w:szCs w:val="22"/>
              </w:rPr>
              <w:t xml:space="preserve">1. Dotyczy Zadania 5: </w:t>
            </w:r>
          </w:p>
          <w:p w14:paraId="7BF4D6CC" w14:textId="1D75FC80" w:rsidR="00B32DB9" w:rsidRPr="00C93DDE" w:rsidRDefault="00B32DB9" w:rsidP="00B67F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sz w:val="22"/>
                <w:szCs w:val="22"/>
              </w:rPr>
              <w:t xml:space="preserve">Wykonawca prosi o potwierdzenie, czy w cenie przeglądu należy uwzględnić koszt wymiany akumulatorów </w:t>
            </w:r>
            <w:r w:rsidR="00C93DDE">
              <w:rPr>
                <w:rFonts w:ascii="Arial Narrow" w:hAnsi="Arial Narrow" w:cs="Arial"/>
                <w:sz w:val="22"/>
                <w:szCs w:val="22"/>
              </w:rPr>
              <w:br/>
            </w:r>
            <w:r w:rsidRPr="00C93DDE">
              <w:rPr>
                <w:rFonts w:ascii="Arial Narrow" w:hAnsi="Arial Narrow" w:cs="Arial"/>
                <w:sz w:val="22"/>
                <w:szCs w:val="22"/>
              </w:rPr>
              <w:t>w pompach? Wykonawca wyjaśnia, że zgodnie z zaleceniami producenta wymiana akumulatora winna następować co 2 lata.</w:t>
            </w:r>
          </w:p>
          <w:p w14:paraId="7AE15C72" w14:textId="77777777" w:rsidR="00B32DB9" w:rsidRPr="00C93DDE" w:rsidRDefault="00B32DB9" w:rsidP="00B67F2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2A489DC" w14:textId="77777777" w:rsidR="00B32DB9" w:rsidRPr="00C93DDE" w:rsidRDefault="00B32DB9" w:rsidP="00B67F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DDE">
              <w:rPr>
                <w:rFonts w:ascii="Arial Narrow" w:hAnsi="Arial Narrow" w:cs="Arial"/>
                <w:sz w:val="22"/>
                <w:szCs w:val="22"/>
              </w:rPr>
              <w:t xml:space="preserve">Zamawiający informuje, że akumulatory w pompach </w:t>
            </w:r>
            <w:proofErr w:type="spellStart"/>
            <w:r w:rsidRPr="00C93DDE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  <w:r w:rsidRPr="00C93DDE">
              <w:rPr>
                <w:rFonts w:ascii="Arial Narrow" w:hAnsi="Arial Narrow" w:cs="Arial"/>
                <w:sz w:val="22"/>
                <w:szCs w:val="22"/>
              </w:rPr>
              <w:t xml:space="preserve"> zostały wymienione w 2023 r. Kolejna wymiana powinna nastąpić w 2025 r.</w:t>
            </w:r>
          </w:p>
        </w:tc>
      </w:tr>
      <w:bookmarkEnd w:id="0"/>
    </w:tbl>
    <w:p w14:paraId="39D657C6" w14:textId="77777777" w:rsidR="00BE7BFD" w:rsidRPr="00C93DDE" w:rsidRDefault="00BE7BFD" w:rsidP="00520165">
      <w:pPr>
        <w:jc w:val="both"/>
        <w:rPr>
          <w:rFonts w:ascii="Arial Narrow" w:hAnsi="Arial Narrow" w:cs="Arial"/>
        </w:rPr>
      </w:pPr>
    </w:p>
    <w:p w14:paraId="6EF213E1" w14:textId="77777777" w:rsidR="006D4AB3" w:rsidRPr="00C93DD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C93DD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266E0ED9" w14:textId="77777777" w:rsidR="00C93DDE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1E8039B" w14:textId="77777777" w:rsidR="00C93DDE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D1491C7" w14:textId="77777777" w:rsidR="00C93DDE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C044398" w14:textId="69293DEE" w:rsidR="00C93DDE" w:rsidRPr="00C93DDE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C93DD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7AA2126E" w14:textId="77777777" w:rsidR="00C93DDE" w:rsidRPr="002B5372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2B5372">
        <w:rPr>
          <w:rFonts w:ascii="Arial Narrow" w:hAnsi="Arial Narrow"/>
          <w:sz w:val="18"/>
          <w:szCs w:val="20"/>
        </w:rPr>
        <w:t xml:space="preserve">Egz. 1 – a/a kancelaria  </w:t>
      </w:r>
    </w:p>
    <w:p w14:paraId="36A9FBAD" w14:textId="77777777" w:rsidR="00C93DDE" w:rsidRPr="002B5372" w:rsidRDefault="00C93DDE" w:rsidP="00C93D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2B5372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2B5372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2B5372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2B5372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2B5372">
        <w:rPr>
          <w:rFonts w:ascii="Arial Narrow" w:hAnsi="Arial Narrow"/>
          <w:b/>
          <w:bCs/>
          <w:sz w:val="18"/>
          <w:szCs w:val="18"/>
        </w:rPr>
        <w:t>. T2612 B5</w:t>
      </w:r>
    </w:p>
    <w:p w14:paraId="3228DD1D" w14:textId="77777777" w:rsidR="00C93DDE" w:rsidRPr="00C93DDE" w:rsidRDefault="00C93DDE" w:rsidP="00C93DDE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64B75D07" w14:textId="750B4A79" w:rsidR="00C93DDE" w:rsidRDefault="00C93DDE" w:rsidP="00C93DD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04.06.2024 r.</w:t>
      </w:r>
    </w:p>
    <w:p w14:paraId="57F18D7B" w14:textId="6B3BB10E" w:rsidR="006D4AB3" w:rsidRPr="00C93DDE" w:rsidRDefault="006D4AB3" w:rsidP="00C93DDE">
      <w:pPr>
        <w:spacing w:before="120" w:after="120" w:line="360" w:lineRule="auto"/>
        <w:ind w:left="567"/>
        <w:jc w:val="right"/>
        <w:rPr>
          <w:rFonts w:ascii="Arial Narrow" w:hAnsi="Arial Narrow"/>
          <w:sz w:val="22"/>
          <w:szCs w:val="22"/>
        </w:rPr>
      </w:pPr>
    </w:p>
    <w:sectPr w:rsidR="006D4AB3" w:rsidRPr="00C93DDE" w:rsidSect="00C93D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CE8DD" w14:textId="77777777" w:rsidR="00C01D28" w:rsidRDefault="00C01D28">
      <w:r>
        <w:separator/>
      </w:r>
    </w:p>
  </w:endnote>
  <w:endnote w:type="continuationSeparator" w:id="0">
    <w:p w14:paraId="59F0F65E" w14:textId="77777777" w:rsidR="00C01D28" w:rsidRDefault="00C0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CF0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A1B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107B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F1700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433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2FB9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E6D0C4" w14:textId="77777777" w:rsidR="006D4AB3" w:rsidRDefault="006D4AB3">
    <w:pPr>
      <w:pStyle w:val="Stopka"/>
      <w:tabs>
        <w:tab w:val="clear" w:pos="4536"/>
        <w:tab w:val="left" w:pos="6237"/>
      </w:tabs>
    </w:pPr>
  </w:p>
  <w:p w14:paraId="03E3E0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06457" w14:textId="77777777" w:rsidR="00C01D28" w:rsidRDefault="00C01D28">
      <w:r>
        <w:separator/>
      </w:r>
    </w:p>
  </w:footnote>
  <w:footnote w:type="continuationSeparator" w:id="0">
    <w:p w14:paraId="435085C8" w14:textId="77777777" w:rsidR="00C01D28" w:rsidRDefault="00C01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9756B" w14:textId="77777777" w:rsidR="00B32DB9" w:rsidRDefault="00B32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2EA68" w14:textId="77777777" w:rsidR="00B32DB9" w:rsidRDefault="00B32D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48A2D" w14:textId="77777777" w:rsidR="00B32DB9" w:rsidRDefault="00B32D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8182993">
    <w:abstractNumId w:val="3"/>
  </w:num>
  <w:num w:numId="2" w16cid:durableId="1281690148">
    <w:abstractNumId w:val="6"/>
  </w:num>
  <w:num w:numId="3" w16cid:durableId="1256213183">
    <w:abstractNumId w:val="2"/>
  </w:num>
  <w:num w:numId="4" w16cid:durableId="1147547621">
    <w:abstractNumId w:val="5"/>
  </w:num>
  <w:num w:numId="5" w16cid:durableId="862716992">
    <w:abstractNumId w:val="0"/>
  </w:num>
  <w:num w:numId="6" w16cid:durableId="1269656851">
    <w:abstractNumId w:val="1"/>
  </w:num>
  <w:num w:numId="7" w16cid:durableId="1389841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D28"/>
    <w:rsid w:val="00031374"/>
    <w:rsid w:val="000A1097"/>
    <w:rsid w:val="000E2A8F"/>
    <w:rsid w:val="0012774F"/>
    <w:rsid w:val="00144B7A"/>
    <w:rsid w:val="00180C6E"/>
    <w:rsid w:val="0029606A"/>
    <w:rsid w:val="002B5372"/>
    <w:rsid w:val="004848F3"/>
    <w:rsid w:val="004A75F2"/>
    <w:rsid w:val="004E4B64"/>
    <w:rsid w:val="005144A9"/>
    <w:rsid w:val="00520165"/>
    <w:rsid w:val="00573CA8"/>
    <w:rsid w:val="005B1B08"/>
    <w:rsid w:val="00632C3C"/>
    <w:rsid w:val="00662BDB"/>
    <w:rsid w:val="00685A80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32DB9"/>
    <w:rsid w:val="00BA6584"/>
    <w:rsid w:val="00BE7BFD"/>
    <w:rsid w:val="00C01D28"/>
    <w:rsid w:val="00C370F2"/>
    <w:rsid w:val="00C44EEC"/>
    <w:rsid w:val="00C46732"/>
    <w:rsid w:val="00C93DD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A3614"/>
  <w15:chartTrackingRefBased/>
  <w15:docId w15:val="{3C4F1350-2C92-46F0-A7DD-71B22E63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C93DD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93DD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93D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2024-06-04T07:16:00Z</cp:lastPrinted>
  <dcterms:created xsi:type="dcterms:W3CDTF">2024-06-04T07:16:00Z</dcterms:created>
  <dcterms:modified xsi:type="dcterms:W3CDTF">2024-06-04T07:16:00Z</dcterms:modified>
</cp:coreProperties>
</file>