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59CBBD" w14:textId="188ED24E" w:rsidR="00415918" w:rsidRPr="004A6DCA" w:rsidRDefault="00415918">
      <w:pPr>
        <w:pStyle w:val="Tytu"/>
        <w:jc w:val="right"/>
        <w:rPr>
          <w:rFonts w:ascii="Arial Narrow" w:hAnsi="Arial Narrow"/>
          <w:b w:val="0"/>
          <w:bCs/>
          <w:sz w:val="24"/>
        </w:rPr>
      </w:pPr>
      <w:r w:rsidRPr="004A6DCA">
        <w:rPr>
          <w:rFonts w:ascii="Arial Narrow" w:hAnsi="Arial Narrow"/>
          <w:b w:val="0"/>
          <w:bCs/>
          <w:sz w:val="24"/>
        </w:rPr>
        <w:t xml:space="preserve">Załącznik nr </w:t>
      </w:r>
      <w:r w:rsidR="00870088" w:rsidRPr="004A6DCA">
        <w:rPr>
          <w:rFonts w:ascii="Arial Narrow" w:hAnsi="Arial Narrow"/>
          <w:b w:val="0"/>
          <w:bCs/>
          <w:sz w:val="24"/>
        </w:rPr>
        <w:t>2 do SWZ</w:t>
      </w:r>
    </w:p>
    <w:p w14:paraId="73E9D59E" w14:textId="77777777" w:rsidR="00415918" w:rsidRPr="004A6DCA" w:rsidRDefault="00415918">
      <w:pPr>
        <w:rPr>
          <w:rFonts w:ascii="Arial Narrow" w:hAnsi="Arial Narrow"/>
          <w:sz w:val="22"/>
        </w:rPr>
      </w:pPr>
    </w:p>
    <w:p w14:paraId="6CB504EF" w14:textId="77777777" w:rsidR="00415918" w:rsidRPr="004A6DCA" w:rsidRDefault="004A6DCA">
      <w:pPr>
        <w:rPr>
          <w:rFonts w:ascii="Arial Narrow" w:hAnsi="Arial Narrow"/>
          <w:sz w:val="22"/>
        </w:rPr>
      </w:pPr>
      <w:r w:rsidRPr="004A6DCA">
        <w:rPr>
          <w:rFonts w:ascii="Arial Narrow" w:hAnsi="Arial Narrow"/>
          <w:noProof/>
        </w:rPr>
        <w:pict w14:anchorId="2CE8C052"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14:paraId="1C15CC94" w14:textId="77777777" w:rsidR="00415918" w:rsidRDefault="00415918"/>
                <w:p w14:paraId="0B560C75" w14:textId="77777777" w:rsidR="00415918" w:rsidRDefault="00415918">
                  <w:pPr>
                    <w:rPr>
                      <w:sz w:val="12"/>
                    </w:rPr>
                  </w:pPr>
                </w:p>
                <w:p w14:paraId="7F288AF0" w14:textId="77777777" w:rsidR="00415918" w:rsidRDefault="00415918">
                  <w:pPr>
                    <w:rPr>
                      <w:sz w:val="12"/>
                    </w:rPr>
                  </w:pPr>
                </w:p>
                <w:p w14:paraId="5167205B" w14:textId="77777777" w:rsidR="00415918" w:rsidRDefault="00415918">
                  <w:pPr>
                    <w:rPr>
                      <w:sz w:val="12"/>
                    </w:rPr>
                  </w:pPr>
                </w:p>
                <w:p w14:paraId="7C5136F8" w14:textId="77777777" w:rsidR="00415918" w:rsidRDefault="00415918">
                  <w:pPr>
                    <w:rPr>
                      <w:sz w:val="12"/>
                    </w:rPr>
                  </w:pPr>
                </w:p>
                <w:p w14:paraId="52B6C838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492BFD8F" w14:textId="77777777" w:rsidR="00415918" w:rsidRDefault="00415918"/>
              </w:txbxContent>
            </v:textbox>
          </v:roundrect>
        </w:pict>
      </w:r>
    </w:p>
    <w:p w14:paraId="778B2C72" w14:textId="77777777" w:rsidR="00415918" w:rsidRPr="004A6DCA" w:rsidRDefault="00415918">
      <w:pPr>
        <w:rPr>
          <w:rFonts w:ascii="Arial Narrow" w:hAnsi="Arial Narrow"/>
          <w:sz w:val="22"/>
        </w:rPr>
      </w:pPr>
    </w:p>
    <w:p w14:paraId="313519B6" w14:textId="77777777" w:rsidR="00415918" w:rsidRPr="004A6DCA" w:rsidRDefault="00415918">
      <w:pPr>
        <w:rPr>
          <w:rFonts w:ascii="Arial Narrow" w:hAnsi="Arial Narrow"/>
          <w:sz w:val="22"/>
        </w:rPr>
      </w:pPr>
    </w:p>
    <w:p w14:paraId="5D281E2D" w14:textId="77777777" w:rsidR="00415918" w:rsidRPr="004A6DCA" w:rsidRDefault="00415918">
      <w:pPr>
        <w:rPr>
          <w:rFonts w:ascii="Arial Narrow" w:hAnsi="Arial Narrow"/>
        </w:rPr>
      </w:pPr>
    </w:p>
    <w:p w14:paraId="671A93FD" w14:textId="77777777" w:rsidR="00415918" w:rsidRPr="004A6DCA" w:rsidRDefault="00415918">
      <w:pPr>
        <w:rPr>
          <w:rFonts w:ascii="Arial Narrow" w:hAnsi="Arial Narrow"/>
        </w:rPr>
      </w:pPr>
    </w:p>
    <w:p w14:paraId="01AC437B" w14:textId="77777777" w:rsidR="00415918" w:rsidRPr="004A6DCA" w:rsidRDefault="00415918">
      <w:pPr>
        <w:rPr>
          <w:rFonts w:ascii="Arial Narrow" w:hAnsi="Arial Narrow"/>
          <w:b/>
          <w:sz w:val="22"/>
        </w:rPr>
      </w:pPr>
    </w:p>
    <w:p w14:paraId="48A56EBE" w14:textId="22BE25A9" w:rsidR="00415918" w:rsidRPr="004A6DCA" w:rsidRDefault="00415918">
      <w:pPr>
        <w:pStyle w:val="Nagwek2"/>
        <w:jc w:val="center"/>
        <w:rPr>
          <w:rFonts w:ascii="Arial Narrow" w:hAnsi="Arial Narrow"/>
          <w:b/>
        </w:rPr>
      </w:pPr>
      <w:r w:rsidRPr="004A6DCA">
        <w:rPr>
          <w:rFonts w:ascii="Arial Narrow" w:hAnsi="Arial Narrow"/>
          <w:b/>
        </w:rPr>
        <w:t xml:space="preserve">W Y K A Z   </w:t>
      </w:r>
      <w:r w:rsidR="00870088" w:rsidRPr="004A6DCA">
        <w:rPr>
          <w:rFonts w:ascii="Arial Narrow" w:hAnsi="Arial Narrow"/>
          <w:b/>
        </w:rPr>
        <w:t>USŁUG</w:t>
      </w:r>
    </w:p>
    <w:p w14:paraId="0D965D8C" w14:textId="77777777" w:rsidR="00415918" w:rsidRPr="004A6DCA" w:rsidRDefault="00415918">
      <w:pPr>
        <w:rPr>
          <w:rFonts w:ascii="Arial Narrow" w:hAnsi="Arial Narrow"/>
          <w:sz w:val="22"/>
        </w:rPr>
      </w:pPr>
    </w:p>
    <w:p w14:paraId="5C8F8B44" w14:textId="77777777" w:rsidR="00415918" w:rsidRPr="004A6DCA" w:rsidRDefault="00415918">
      <w:pPr>
        <w:rPr>
          <w:rFonts w:ascii="Arial Narrow" w:hAnsi="Arial Narrow"/>
          <w:sz w:val="22"/>
        </w:rPr>
      </w:pPr>
    </w:p>
    <w:p w14:paraId="09DE8D84" w14:textId="38F9FA40" w:rsidR="00415918" w:rsidRPr="004A6DCA" w:rsidRDefault="00415918">
      <w:pPr>
        <w:spacing w:line="360" w:lineRule="auto"/>
        <w:rPr>
          <w:rFonts w:ascii="Arial Narrow" w:hAnsi="Arial Narrow"/>
          <w:sz w:val="24"/>
        </w:rPr>
      </w:pPr>
      <w:r w:rsidRPr="004A6DCA">
        <w:rPr>
          <w:rFonts w:ascii="Arial Narrow" w:hAnsi="Arial Narrow"/>
          <w:sz w:val="24"/>
        </w:rPr>
        <w:t>Składając ofertę w przetargu „</w:t>
      </w:r>
      <w:r w:rsidR="00DE3848" w:rsidRPr="004A6DCA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proofErr w:type="gramStart"/>
      <w:r w:rsidR="00870088" w:rsidRPr="004A6DCA">
        <w:rPr>
          <w:rFonts w:ascii="Arial Narrow" w:hAnsi="Arial Narrow"/>
          <w:b/>
          <w:sz w:val="24"/>
        </w:rPr>
        <w:t>Pzp</w:t>
      </w:r>
      <w:r w:rsidR="00870088" w:rsidRPr="004A6DCA">
        <w:rPr>
          <w:rFonts w:ascii="Arial Narrow" w:hAnsi="Arial Narrow"/>
          <w:sz w:val="24"/>
        </w:rPr>
        <w:t>„</w:t>
      </w:r>
      <w:proofErr w:type="gramEnd"/>
      <w:r w:rsidR="00870088" w:rsidRPr="004A6DCA">
        <w:rPr>
          <w:rFonts w:ascii="Arial Narrow" w:hAnsi="Arial Narrow"/>
          <w:sz w:val="24"/>
        </w:rPr>
        <w:t>na</w:t>
      </w:r>
      <w:proofErr w:type="spellEnd"/>
      <w:r w:rsidRPr="004A6DCA">
        <w:rPr>
          <w:rFonts w:ascii="Arial Narrow" w:hAnsi="Arial Narrow"/>
          <w:sz w:val="24"/>
        </w:rPr>
        <w:t> :</w:t>
      </w:r>
    </w:p>
    <w:p w14:paraId="39E7C450" w14:textId="77777777" w:rsidR="00415918" w:rsidRPr="004A6DCA" w:rsidRDefault="00DE3848">
      <w:pPr>
        <w:spacing w:line="360" w:lineRule="auto"/>
        <w:rPr>
          <w:rFonts w:ascii="Arial Narrow" w:hAnsi="Arial Narrow"/>
          <w:sz w:val="24"/>
        </w:rPr>
      </w:pPr>
      <w:r w:rsidRPr="004A6DCA">
        <w:rPr>
          <w:rFonts w:ascii="Arial Narrow" w:hAnsi="Arial Narrow"/>
          <w:b/>
          <w:sz w:val="24"/>
        </w:rPr>
        <w:t>Wykonanie przeglądów okresowych obiektów budowlanych znajdujących się na terenie posesji przy ul. Powstańców Warszawy 5</w:t>
      </w:r>
    </w:p>
    <w:p w14:paraId="0B631638" w14:textId="77777777" w:rsidR="00415918" w:rsidRPr="004A6DCA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4A6DCA">
        <w:rPr>
          <w:rFonts w:ascii="Arial Narrow" w:hAnsi="Arial Narrow"/>
          <w:sz w:val="24"/>
        </w:rPr>
        <w:t>oświadczamy, że:</w:t>
      </w:r>
    </w:p>
    <w:p w14:paraId="73581E0F" w14:textId="77777777" w:rsidR="00415918" w:rsidRPr="004A6DCA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4A6DCA">
        <w:rPr>
          <w:rFonts w:ascii="Arial Narrow" w:hAnsi="Arial Narrow"/>
          <w:sz w:val="24"/>
        </w:rPr>
        <w:t>w ciągu ostatnich 3 lat wykonaliśmy następujące prace o charakterze i złożoności podobnej do przedmiotu zamówienia, których wykonanie potwierdzamy załączonymi referencjami uprzednich zamawiających:</w:t>
      </w:r>
    </w:p>
    <w:p w14:paraId="16861CBD" w14:textId="77777777" w:rsidR="00415918" w:rsidRPr="004A6DCA" w:rsidRDefault="00415918">
      <w:pPr>
        <w:rPr>
          <w:rFonts w:ascii="Arial Narrow" w:hAnsi="Arial Narrow"/>
          <w:sz w:val="24"/>
        </w:rPr>
      </w:pPr>
    </w:p>
    <w:p w14:paraId="320938BB" w14:textId="77777777" w:rsidR="00415918" w:rsidRPr="004A6DCA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4A6DCA" w14:paraId="46C66B41" w14:textId="77777777">
        <w:tc>
          <w:tcPr>
            <w:tcW w:w="426" w:type="dxa"/>
            <w:vAlign w:val="center"/>
          </w:tcPr>
          <w:p w14:paraId="26D22F02" w14:textId="77777777" w:rsidR="00415918" w:rsidRPr="004A6DCA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4A6DCA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686227BB" w14:textId="525C5134" w:rsidR="00415918" w:rsidRPr="004A6DCA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4A6DCA">
              <w:rPr>
                <w:rFonts w:ascii="Arial Narrow" w:hAnsi="Arial Narrow"/>
                <w:sz w:val="24"/>
              </w:rPr>
              <w:t xml:space="preserve">Przedmiot </w:t>
            </w:r>
            <w:r w:rsidR="00870088" w:rsidRPr="004A6DCA">
              <w:rPr>
                <w:rFonts w:ascii="Arial Narrow" w:hAnsi="Arial Narrow"/>
                <w:sz w:val="24"/>
              </w:rPr>
              <w:t>usług</w:t>
            </w:r>
          </w:p>
        </w:tc>
        <w:tc>
          <w:tcPr>
            <w:tcW w:w="1701" w:type="dxa"/>
            <w:vAlign w:val="center"/>
          </w:tcPr>
          <w:p w14:paraId="189B2021" w14:textId="2EAA6EB3" w:rsidR="00415918" w:rsidRPr="004A6DC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4A6DCA">
              <w:rPr>
                <w:rFonts w:ascii="Arial Narrow" w:hAnsi="Arial Narrow"/>
                <w:sz w:val="24"/>
              </w:rPr>
              <w:t xml:space="preserve">Wartość </w:t>
            </w:r>
            <w:r w:rsidR="00870088" w:rsidRPr="004A6DCA">
              <w:rPr>
                <w:rFonts w:ascii="Arial Narrow" w:hAnsi="Arial Narrow"/>
                <w:sz w:val="24"/>
              </w:rPr>
              <w:t>usług</w:t>
            </w:r>
            <w:r w:rsidRPr="004A6DCA">
              <w:rPr>
                <w:rFonts w:ascii="Arial Narrow" w:hAnsi="Arial Narrow"/>
                <w:sz w:val="24"/>
              </w:rPr>
              <w:t xml:space="preserve">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122C5ABF" w14:textId="77777777" w:rsidR="00415918" w:rsidRPr="004A6DC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4A6DCA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4AA2132C" w14:textId="77777777" w:rsidR="00415918" w:rsidRPr="004A6DC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4A6DCA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4A6DCA" w14:paraId="26A6CB98" w14:textId="77777777">
        <w:trPr>
          <w:trHeight w:val="765"/>
        </w:trPr>
        <w:tc>
          <w:tcPr>
            <w:tcW w:w="426" w:type="dxa"/>
          </w:tcPr>
          <w:p w14:paraId="450D8883" w14:textId="77777777" w:rsidR="00415918" w:rsidRPr="004A6DC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333AD2A5" w14:textId="77777777" w:rsidR="00415918" w:rsidRPr="004A6DC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72AFE199" w14:textId="77777777" w:rsidR="00415918" w:rsidRPr="004A6DC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06EACBB" w14:textId="77777777" w:rsidR="00415918" w:rsidRPr="004A6DCA" w:rsidRDefault="00415918">
            <w:pPr>
              <w:rPr>
                <w:rFonts w:ascii="Arial Narrow" w:hAnsi="Arial Narrow"/>
                <w:sz w:val="24"/>
              </w:rPr>
            </w:pPr>
          </w:p>
          <w:p w14:paraId="10E56F68" w14:textId="77777777" w:rsidR="00415918" w:rsidRPr="004A6DCA" w:rsidRDefault="00415918">
            <w:pPr>
              <w:rPr>
                <w:rFonts w:ascii="Arial Narrow" w:hAnsi="Arial Narrow"/>
                <w:sz w:val="24"/>
              </w:rPr>
            </w:pPr>
          </w:p>
          <w:p w14:paraId="4CEFAAB8" w14:textId="77777777" w:rsidR="00415918" w:rsidRPr="004A6DC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217528B1" w14:textId="77777777" w:rsidR="00415918" w:rsidRPr="004A6DCA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4A6DCA" w14:paraId="4D698BFB" w14:textId="77777777">
        <w:tc>
          <w:tcPr>
            <w:tcW w:w="426" w:type="dxa"/>
          </w:tcPr>
          <w:p w14:paraId="67DD5005" w14:textId="77777777" w:rsidR="00415918" w:rsidRPr="004A6DC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3053CCCC" w14:textId="77777777" w:rsidR="00415918" w:rsidRPr="004A6DC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9E4870D" w14:textId="77777777" w:rsidR="00415918" w:rsidRPr="004A6DC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F1DC880" w14:textId="77777777" w:rsidR="00415918" w:rsidRPr="004A6DCA" w:rsidRDefault="00415918">
            <w:pPr>
              <w:rPr>
                <w:rFonts w:ascii="Arial Narrow" w:hAnsi="Arial Narrow"/>
                <w:sz w:val="24"/>
              </w:rPr>
            </w:pPr>
          </w:p>
          <w:p w14:paraId="64A1BAFA" w14:textId="77777777" w:rsidR="00415918" w:rsidRPr="004A6DCA" w:rsidRDefault="00415918">
            <w:pPr>
              <w:rPr>
                <w:rFonts w:ascii="Arial Narrow" w:hAnsi="Arial Narrow"/>
                <w:sz w:val="24"/>
              </w:rPr>
            </w:pPr>
          </w:p>
          <w:p w14:paraId="2B8EF8FD" w14:textId="77777777" w:rsidR="00415918" w:rsidRPr="004A6DC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26F2D887" w14:textId="77777777" w:rsidR="00415918" w:rsidRPr="004A6DCA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4A6DCA" w14:paraId="608248FC" w14:textId="77777777">
        <w:tc>
          <w:tcPr>
            <w:tcW w:w="426" w:type="dxa"/>
          </w:tcPr>
          <w:p w14:paraId="652C0D53" w14:textId="77777777" w:rsidR="00415918" w:rsidRPr="004A6DC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66080DA1" w14:textId="77777777" w:rsidR="00415918" w:rsidRPr="004A6DC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DFFC994" w14:textId="77777777" w:rsidR="00415918" w:rsidRPr="004A6DC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8E528C7" w14:textId="77777777" w:rsidR="00415918" w:rsidRPr="004A6DCA" w:rsidRDefault="00415918">
            <w:pPr>
              <w:rPr>
                <w:rFonts w:ascii="Arial Narrow" w:hAnsi="Arial Narrow"/>
                <w:sz w:val="24"/>
              </w:rPr>
            </w:pPr>
          </w:p>
          <w:p w14:paraId="4A5A375B" w14:textId="77777777" w:rsidR="00415918" w:rsidRPr="004A6DCA" w:rsidRDefault="00415918">
            <w:pPr>
              <w:rPr>
                <w:rFonts w:ascii="Arial Narrow" w:hAnsi="Arial Narrow"/>
                <w:sz w:val="24"/>
              </w:rPr>
            </w:pPr>
          </w:p>
          <w:p w14:paraId="020A6877" w14:textId="77777777" w:rsidR="00415918" w:rsidRPr="004A6DC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64565EDE" w14:textId="77777777" w:rsidR="00415918" w:rsidRPr="004A6DCA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4A6DCA" w14:paraId="6D93857D" w14:textId="77777777">
        <w:tc>
          <w:tcPr>
            <w:tcW w:w="426" w:type="dxa"/>
          </w:tcPr>
          <w:p w14:paraId="0136D054" w14:textId="77777777" w:rsidR="00415918" w:rsidRPr="004A6DC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2EE2E5C2" w14:textId="77777777" w:rsidR="00415918" w:rsidRPr="004A6DC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19502A4" w14:textId="77777777" w:rsidR="00415918" w:rsidRPr="004A6DC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C9337A3" w14:textId="77777777" w:rsidR="00415918" w:rsidRPr="004A6DCA" w:rsidRDefault="00415918">
            <w:pPr>
              <w:rPr>
                <w:rFonts w:ascii="Arial Narrow" w:hAnsi="Arial Narrow"/>
                <w:sz w:val="24"/>
              </w:rPr>
            </w:pPr>
          </w:p>
          <w:p w14:paraId="16CA5982" w14:textId="77777777" w:rsidR="00415918" w:rsidRPr="004A6DCA" w:rsidRDefault="00415918">
            <w:pPr>
              <w:rPr>
                <w:rFonts w:ascii="Arial Narrow" w:hAnsi="Arial Narrow"/>
                <w:sz w:val="24"/>
              </w:rPr>
            </w:pPr>
          </w:p>
          <w:p w14:paraId="6BD89C47" w14:textId="77777777" w:rsidR="00415918" w:rsidRPr="004A6DC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6FF037A4" w14:textId="77777777" w:rsidR="00415918" w:rsidRPr="004A6DCA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4F74F070" w14:textId="77777777" w:rsidR="00415918" w:rsidRPr="004A6DCA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4A6DCA">
        <w:rPr>
          <w:rFonts w:ascii="Arial Narrow" w:hAnsi="Arial Narrow"/>
          <w:sz w:val="24"/>
          <w:u w:val="dotted"/>
        </w:rPr>
        <w:tab/>
      </w:r>
      <w:r w:rsidRPr="004A6DCA">
        <w:rPr>
          <w:rFonts w:ascii="Arial Narrow" w:hAnsi="Arial Narrow"/>
          <w:sz w:val="24"/>
        </w:rPr>
        <w:t xml:space="preserve"> dnia </w:t>
      </w:r>
      <w:r w:rsidRPr="004A6DCA">
        <w:rPr>
          <w:rFonts w:ascii="Arial Narrow" w:hAnsi="Arial Narrow"/>
          <w:sz w:val="24"/>
          <w:u w:val="dotted"/>
        </w:rPr>
        <w:tab/>
      </w:r>
      <w:r w:rsidRPr="004A6DCA">
        <w:rPr>
          <w:rFonts w:ascii="Arial Narrow" w:hAnsi="Arial Narrow"/>
          <w:sz w:val="24"/>
        </w:rPr>
        <w:tab/>
      </w:r>
      <w:r w:rsidRPr="004A6DCA">
        <w:rPr>
          <w:rFonts w:ascii="Arial Narrow" w:hAnsi="Arial Narrow"/>
          <w:sz w:val="24"/>
          <w:u w:val="dotted"/>
        </w:rPr>
        <w:tab/>
      </w:r>
    </w:p>
    <w:p w14:paraId="5438E568" w14:textId="77777777" w:rsidR="00415918" w:rsidRPr="004A6DCA" w:rsidRDefault="00415918">
      <w:pPr>
        <w:ind w:left="5529"/>
        <w:jc w:val="center"/>
        <w:rPr>
          <w:rFonts w:ascii="Arial Narrow" w:hAnsi="Arial Narrow"/>
          <w:sz w:val="24"/>
        </w:rPr>
      </w:pPr>
      <w:r w:rsidRPr="004A6DCA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14:paraId="25C5B620" w14:textId="77777777" w:rsidR="00415918" w:rsidRPr="004A6DCA" w:rsidRDefault="00415918">
      <w:pPr>
        <w:rPr>
          <w:rFonts w:ascii="Arial Narrow" w:hAnsi="Arial Narrow"/>
        </w:rPr>
      </w:pPr>
    </w:p>
    <w:sectPr w:rsidR="00415918" w:rsidRPr="004A6DC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596447" w14:textId="77777777" w:rsidR="00AC7D31" w:rsidRDefault="00AC7D31">
      <w:r>
        <w:separator/>
      </w:r>
    </w:p>
  </w:endnote>
  <w:endnote w:type="continuationSeparator" w:id="0">
    <w:p w14:paraId="485F5224" w14:textId="77777777" w:rsidR="00AC7D31" w:rsidRDefault="00AC7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1A5339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F7A684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B34261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066818" w14:textId="77777777" w:rsidR="00415918" w:rsidRDefault="00415918">
    <w:pPr>
      <w:pStyle w:val="Stopka"/>
      <w:tabs>
        <w:tab w:val="clear" w:pos="4536"/>
      </w:tabs>
      <w:jc w:val="center"/>
    </w:pPr>
  </w:p>
  <w:p w14:paraId="74D42713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B9BE4A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C5DC1E" w14:textId="77777777" w:rsidR="00415918" w:rsidRDefault="00415918">
    <w:pPr>
      <w:pStyle w:val="Stopka"/>
      <w:tabs>
        <w:tab w:val="clear" w:pos="4536"/>
      </w:tabs>
      <w:jc w:val="center"/>
    </w:pPr>
  </w:p>
  <w:p w14:paraId="709A76C9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FDDC7C" w14:textId="77777777" w:rsidR="00AC7D31" w:rsidRDefault="00AC7D31">
      <w:r>
        <w:separator/>
      </w:r>
    </w:p>
  </w:footnote>
  <w:footnote w:type="continuationSeparator" w:id="0">
    <w:p w14:paraId="7FC5D4FE" w14:textId="77777777" w:rsidR="00AC7D31" w:rsidRDefault="00AC7D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ADCDD0" w14:textId="77777777" w:rsidR="00DE3848" w:rsidRDefault="00DE38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A4D543" w14:textId="77777777" w:rsidR="00DE3848" w:rsidRDefault="00DE38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DF8EBB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7D31"/>
    <w:rsid w:val="00415918"/>
    <w:rsid w:val="004A6DCA"/>
    <w:rsid w:val="00870088"/>
    <w:rsid w:val="00AC7D31"/>
    <w:rsid w:val="00BB7CBB"/>
    <w:rsid w:val="00DE3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779E1D53"/>
  <w15:chartTrackingRefBased/>
  <w15:docId w15:val="{EB41C39F-E6F6-49C4-94C7-F63D03123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91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2024-05-24T10:01:00Z</cp:lastPrinted>
  <dcterms:created xsi:type="dcterms:W3CDTF">2024-05-24T10:02:00Z</dcterms:created>
  <dcterms:modified xsi:type="dcterms:W3CDTF">2024-05-24T10:02:00Z</dcterms:modified>
</cp:coreProperties>
</file>