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58E24" w14:textId="77777777" w:rsidR="00D62E6E" w:rsidRPr="00254E0A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35DE9" w:rsidRPr="00254E0A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254E0A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254E0A" w14:paraId="7B3C8F25" w14:textId="77777777" w:rsidTr="00D62E6E">
        <w:tc>
          <w:tcPr>
            <w:tcW w:w="2800" w:type="dxa"/>
            <w:shd w:val="clear" w:color="auto" w:fill="auto"/>
          </w:tcPr>
          <w:p w14:paraId="383AD6DE" w14:textId="77777777" w:rsidR="00D62E6E" w:rsidRPr="00254E0A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E0A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254E0A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51C9AE" w14:textId="77777777" w:rsidR="00D62E6E" w:rsidRPr="00254E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0B2F98C" w14:textId="77777777" w:rsidR="00D62E6E" w:rsidRPr="00254E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1C2176" w14:textId="77777777" w:rsidR="00D62E6E" w:rsidRPr="00254E0A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254E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254E0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254E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254E0A" w14:paraId="5EEF97C8" w14:textId="77777777" w:rsidTr="00D62E6E">
        <w:tc>
          <w:tcPr>
            <w:tcW w:w="2800" w:type="dxa"/>
            <w:shd w:val="clear" w:color="auto" w:fill="auto"/>
          </w:tcPr>
          <w:p w14:paraId="5D4C7221" w14:textId="77777777" w:rsidR="00D62E6E" w:rsidRPr="00254E0A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254E0A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C34736" w14:textId="77777777" w:rsidR="00D62E6E" w:rsidRPr="00254E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8FB9AF" w14:textId="77777777" w:rsidR="00D62E6E" w:rsidRPr="00254E0A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D34AF6" w14:textId="77777777" w:rsidR="00D62E6E" w:rsidRPr="00254E0A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254E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254E0A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254E0A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89EBA62" w14:textId="77777777" w:rsidR="00BC121E" w:rsidRPr="00254E0A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5DE9" w:rsidRPr="00254E0A" w14:paraId="3DF93561" w14:textId="77777777" w:rsidTr="0096175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C611C90" w14:textId="77777777" w:rsidR="00E35DE9" w:rsidRPr="00254E0A" w:rsidRDefault="00E35DE9" w:rsidP="00961754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491ADC8" w14:textId="77777777" w:rsidR="00E35DE9" w:rsidRPr="00254E0A" w:rsidRDefault="00E35DE9" w:rsidP="00961754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54E0A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254E0A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254E0A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254E0A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254E0A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254E0A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43C4BA08" w14:textId="77777777" w:rsidR="00E35DE9" w:rsidRPr="00254E0A" w:rsidRDefault="00E35DE9" w:rsidP="0096175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D219FB8" w14:textId="77777777" w:rsidR="00E35DE9" w:rsidRPr="00254E0A" w:rsidRDefault="00E35DE9" w:rsidP="0096175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C81947F" w14:textId="77777777" w:rsidR="00BC121E" w:rsidRPr="00254E0A" w:rsidRDefault="00E35DE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254E0A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254E0A" w14:paraId="2B5FE5D1" w14:textId="77777777" w:rsidTr="00D62E6E">
        <w:tc>
          <w:tcPr>
            <w:tcW w:w="2269" w:type="dxa"/>
            <w:shd w:val="clear" w:color="auto" w:fill="auto"/>
          </w:tcPr>
          <w:p w14:paraId="322A7FD7" w14:textId="77777777" w:rsidR="00D62E6E" w:rsidRPr="00254E0A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3771B52" w14:textId="77777777" w:rsidR="00D62E6E" w:rsidRPr="00254E0A" w:rsidRDefault="00E35DE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przeglądów okresowych obiektów budowlanych znajdujących się na terenie posesji przy ul. Powstańców Warszawy 5</w:t>
            </w:r>
            <w:r w:rsidR="00D62E6E" w:rsidRPr="00254E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35DE9" w:rsidRPr="00254E0A" w14:paraId="77542E12" w14:textId="77777777" w:rsidTr="00961754">
        <w:tc>
          <w:tcPr>
            <w:tcW w:w="2269" w:type="dxa"/>
            <w:shd w:val="clear" w:color="auto" w:fill="auto"/>
          </w:tcPr>
          <w:p w14:paraId="19005247" w14:textId="77777777" w:rsidR="00E35DE9" w:rsidRPr="00254E0A" w:rsidRDefault="00E35DE9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C612EFB" w14:textId="77777777" w:rsidR="00E35DE9" w:rsidRPr="00254E0A" w:rsidRDefault="00E35DE9" w:rsidP="0096175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66/2024</w:t>
            </w:r>
          </w:p>
        </w:tc>
      </w:tr>
    </w:tbl>
    <w:p w14:paraId="73784F0A" w14:textId="77777777" w:rsidR="00BC121E" w:rsidRPr="00254E0A" w:rsidRDefault="00E35DE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254E0A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254E0A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254E0A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697D1F0D" w14:textId="77777777" w:rsidR="00BC121E" w:rsidRPr="00254E0A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254E0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8B75D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54E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254E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254E0A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01D2FA3" w14:textId="77777777" w:rsidR="00BC121E" w:rsidRPr="00254E0A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D98E83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254E0A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254E0A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AB921A1" w14:textId="77777777" w:rsidR="00BF69A4" w:rsidRPr="00254E0A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254E0A" w14:paraId="219ECE2D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C1E25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D2EA9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3CC3B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254E0A" w14:paraId="22DB274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468C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75D86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BB067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254E0A" w14:paraId="0BCDB30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E89B0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4F5F0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B939" w14:textId="77777777" w:rsidR="00BC121E" w:rsidRPr="00254E0A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D59B5A2" w14:textId="77777777" w:rsidR="00BC121E" w:rsidRPr="00254E0A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254E0A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2599FA7E" w14:textId="77777777" w:rsidR="00BC121E" w:rsidRPr="00254E0A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254E0A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2B8A51" w14:textId="77777777" w:rsidR="00067B62" w:rsidRPr="00254E0A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254E0A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254E0A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254E0A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4661765" w14:textId="77777777" w:rsidR="00067B62" w:rsidRPr="00254E0A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254E0A" w14:paraId="59D51D42" w14:textId="77777777" w:rsidTr="00620E37">
        <w:tc>
          <w:tcPr>
            <w:tcW w:w="2660" w:type="dxa"/>
            <w:shd w:val="clear" w:color="auto" w:fill="auto"/>
          </w:tcPr>
          <w:p w14:paraId="3B9C72F4" w14:textId="77777777" w:rsidR="00BC121E" w:rsidRPr="00254E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BF2DEBE" w14:textId="77777777" w:rsidR="00BC121E" w:rsidRPr="00254E0A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F5812A4" w14:textId="77777777" w:rsidR="00BC121E" w:rsidRPr="00254E0A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0CFDB8B" w14:textId="77777777" w:rsidR="00BC121E" w:rsidRPr="00254E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12645A8" w14:textId="77777777" w:rsidR="00BC121E" w:rsidRPr="00254E0A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44AEF8F" w14:textId="77777777" w:rsidR="00BC121E" w:rsidRPr="00254E0A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35DE9"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254E0A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FD064C9" w14:textId="77777777" w:rsidR="00106AC7" w:rsidRPr="00254E0A" w:rsidRDefault="00106AC7" w:rsidP="00BC121E">
      <w:pPr>
        <w:rPr>
          <w:rFonts w:ascii="Arial Narrow" w:hAnsi="Arial Narrow"/>
        </w:rPr>
      </w:pPr>
    </w:p>
    <w:sectPr w:rsidR="00106AC7" w:rsidRPr="00254E0A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DCBB20" w14:textId="77777777" w:rsidR="00476B5C" w:rsidRDefault="00476B5C">
      <w:r>
        <w:separator/>
      </w:r>
    </w:p>
  </w:endnote>
  <w:endnote w:type="continuationSeparator" w:id="0">
    <w:p w14:paraId="09DC7C7F" w14:textId="77777777" w:rsidR="00476B5C" w:rsidRDefault="00476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8369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9476C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DB542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73956B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8D70ECA">
        <v:line id="_x0000_s1025" style="position:absolute;left:0;text-align:left;z-index:251657728" from="-3.85pt,8.7pt" to="455.15pt,8.7pt"/>
      </w:pict>
    </w:r>
  </w:p>
  <w:p w14:paraId="4DC02A1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86B5F" w14:textId="77777777" w:rsidR="00E35DE9" w:rsidRDefault="00E35D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DC6C97" w14:textId="77777777" w:rsidR="00476B5C" w:rsidRDefault="00476B5C">
      <w:r>
        <w:separator/>
      </w:r>
    </w:p>
  </w:footnote>
  <w:footnote w:type="continuationSeparator" w:id="0">
    <w:p w14:paraId="7BD6DDA0" w14:textId="77777777" w:rsidR="00476B5C" w:rsidRDefault="00476B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67E59" w14:textId="77777777" w:rsidR="00E35DE9" w:rsidRDefault="00E35D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23FE6" w14:textId="77777777" w:rsidR="00E35DE9" w:rsidRDefault="00E35D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0F6E6" w14:textId="77777777" w:rsidR="00E35DE9" w:rsidRDefault="00E35D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2390310">
    <w:abstractNumId w:val="13"/>
  </w:num>
  <w:num w:numId="2" w16cid:durableId="1961297253">
    <w:abstractNumId w:val="0"/>
  </w:num>
  <w:num w:numId="3" w16cid:durableId="909195186">
    <w:abstractNumId w:val="11"/>
  </w:num>
  <w:num w:numId="4" w16cid:durableId="1787577332">
    <w:abstractNumId w:val="8"/>
  </w:num>
  <w:num w:numId="5" w16cid:durableId="950627165">
    <w:abstractNumId w:val="7"/>
  </w:num>
  <w:num w:numId="6" w16cid:durableId="336421707">
    <w:abstractNumId w:val="1"/>
  </w:num>
  <w:num w:numId="7" w16cid:durableId="2130582679">
    <w:abstractNumId w:val="6"/>
  </w:num>
  <w:num w:numId="8" w16cid:durableId="6643654">
    <w:abstractNumId w:val="3"/>
  </w:num>
  <w:num w:numId="9" w16cid:durableId="1766993544">
    <w:abstractNumId w:val="2"/>
  </w:num>
  <w:num w:numId="10" w16cid:durableId="1559433240">
    <w:abstractNumId w:val="5"/>
  </w:num>
  <w:num w:numId="11" w16cid:durableId="289551203">
    <w:abstractNumId w:val="10"/>
  </w:num>
  <w:num w:numId="12" w16cid:durableId="297149316">
    <w:abstractNumId w:val="4"/>
  </w:num>
  <w:num w:numId="13" w16cid:durableId="1115323921">
    <w:abstractNumId w:val="9"/>
  </w:num>
  <w:num w:numId="14" w16cid:durableId="8783242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6B5C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54E0A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6B5C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36F6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5DE9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B11B47"/>
  <w15:chartTrackingRefBased/>
  <w15:docId w15:val="{4A1376C3-B2DA-4EC6-A5DF-8F767978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237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2024-05-24T10:01:00Z</dcterms:created>
  <dcterms:modified xsi:type="dcterms:W3CDTF">2024-05-24T10:01:00Z</dcterms:modified>
</cp:coreProperties>
</file>