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659E0F" w14:textId="542D031C" w:rsidR="00025386" w:rsidRPr="0083126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3126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31265" w:rsidRPr="00831265">
        <w:rPr>
          <w:rFonts w:ascii="Arial Narrow" w:hAnsi="Arial Narrow" w:cs="Arial"/>
          <w:bCs/>
          <w:i w:val="0"/>
          <w:szCs w:val="24"/>
        </w:rPr>
        <w:t>3</w:t>
      </w:r>
      <w:r w:rsidR="007666D6" w:rsidRPr="0083126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31265" w14:paraId="01A01C0A" w14:textId="77777777" w:rsidTr="00467CA2">
        <w:tc>
          <w:tcPr>
            <w:tcW w:w="2800" w:type="dxa"/>
            <w:shd w:val="clear" w:color="auto" w:fill="auto"/>
          </w:tcPr>
          <w:p w14:paraId="5D6D7552" w14:textId="77777777" w:rsidR="00D520D3" w:rsidRPr="0083126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3126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3126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3ABCC1" w14:textId="77777777" w:rsidR="00D520D3" w:rsidRPr="008312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7681C85" w14:textId="77777777" w:rsidR="00D520D3" w:rsidRPr="008312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3126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1ADD13" w14:textId="77777777" w:rsidR="00D520D3" w:rsidRPr="0083126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3126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3126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3126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31265" w14:paraId="6F01E3BD" w14:textId="77777777" w:rsidTr="00467CA2">
        <w:tc>
          <w:tcPr>
            <w:tcW w:w="2800" w:type="dxa"/>
            <w:shd w:val="clear" w:color="auto" w:fill="auto"/>
          </w:tcPr>
          <w:p w14:paraId="766061F4" w14:textId="77777777" w:rsidR="00D520D3" w:rsidRPr="0083126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3126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9AC1EE" w14:textId="77777777" w:rsidR="00D520D3" w:rsidRPr="008312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E0EA93E" w14:textId="77777777" w:rsidR="00D520D3" w:rsidRPr="008312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3126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7F8AF0" w14:textId="77777777" w:rsidR="00D520D3" w:rsidRPr="0083126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3126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3126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3126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68ABF99" w14:textId="77777777" w:rsidR="00B62AD0" w:rsidRPr="0083126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31265" w14:paraId="2A74BCE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E526D4" w14:textId="77777777" w:rsidR="00053927" w:rsidRPr="0083126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3126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90F491E" w14:textId="77777777" w:rsidR="00053927" w:rsidRPr="0083126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3126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3126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3126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B8065FA" w14:textId="77777777" w:rsidR="0071340C" w:rsidRPr="0083126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126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312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312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3126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3126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D7A4C" w:rsidRPr="00831265">
        <w:rPr>
          <w:rFonts w:ascii="Arial Narrow" w:hAnsi="Arial Narrow" w:cs="Arial"/>
          <w:sz w:val="24"/>
          <w:szCs w:val="24"/>
        </w:rPr>
        <w:t>(</w:t>
      </w:r>
      <w:proofErr w:type="spellStart"/>
      <w:r w:rsidR="00DD7A4C" w:rsidRPr="00831265">
        <w:rPr>
          <w:rFonts w:ascii="Arial Narrow" w:hAnsi="Arial Narrow" w:cs="Arial"/>
          <w:sz w:val="24"/>
          <w:szCs w:val="24"/>
        </w:rPr>
        <w:t>t.j</w:t>
      </w:r>
      <w:proofErr w:type="spellEnd"/>
      <w:r w:rsidR="00DD7A4C" w:rsidRPr="00831265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8312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3126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312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31265" w14:paraId="45E3E561" w14:textId="77777777" w:rsidTr="00467CA2">
        <w:tc>
          <w:tcPr>
            <w:tcW w:w="2269" w:type="dxa"/>
            <w:shd w:val="clear" w:color="auto" w:fill="auto"/>
          </w:tcPr>
          <w:p w14:paraId="67D50328" w14:textId="77777777" w:rsidR="00D520D3" w:rsidRPr="0083126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126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E6FF7A" w14:textId="77777777" w:rsidR="00D520D3" w:rsidRPr="00831265" w:rsidRDefault="00DD7A4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3126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przeglądów okresowych obiektów budowlanych znajdujących się na terenie posesji przy ul. Powstańców Warszawy 5</w:t>
            </w:r>
            <w:r w:rsidR="00D520D3" w:rsidRPr="0083126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D7A4C" w:rsidRPr="00831265" w14:paraId="0AE83E7C" w14:textId="77777777" w:rsidTr="00961754">
        <w:tc>
          <w:tcPr>
            <w:tcW w:w="2269" w:type="dxa"/>
            <w:shd w:val="clear" w:color="auto" w:fill="auto"/>
          </w:tcPr>
          <w:p w14:paraId="52E39008" w14:textId="77777777" w:rsidR="00DD7A4C" w:rsidRPr="00831265" w:rsidRDefault="00DD7A4C" w:rsidP="009617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126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195BEB" w14:textId="77777777" w:rsidR="00DD7A4C" w:rsidRPr="00831265" w:rsidRDefault="00DD7A4C" w:rsidP="009617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3126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66/2024</w:t>
            </w:r>
          </w:p>
        </w:tc>
      </w:tr>
    </w:tbl>
    <w:p w14:paraId="0AB1D51F" w14:textId="77777777" w:rsidR="00DC652A" w:rsidRPr="00831265" w:rsidRDefault="00DD7A4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3126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349B0F8" w14:textId="77777777" w:rsidR="00DC652A" w:rsidRPr="0083126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312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D170877" w14:textId="77777777" w:rsidR="0071340C" w:rsidRPr="0083126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3126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3126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3126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7AC8610" w14:textId="77777777" w:rsidR="0071340C" w:rsidRPr="0083126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09FDC91" w14:textId="77777777" w:rsidR="0071340C" w:rsidRPr="0083126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FDD8ED4" w14:textId="77777777" w:rsidR="0071340C" w:rsidRPr="008312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312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1BD20ED" w14:textId="77777777" w:rsidR="0071340C" w:rsidRPr="0083126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3126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3126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3126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FA4E9A2" w14:textId="77777777" w:rsidR="0071340C" w:rsidRPr="008312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4A3B4E9" w14:textId="77777777" w:rsidR="0071340C" w:rsidRPr="008312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76005F1" w14:textId="77777777" w:rsidR="00DC652A" w:rsidRPr="0083126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3126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3126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3126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9D0CA56" w14:textId="77777777" w:rsidR="00DC652A" w:rsidRPr="008312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3126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3126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312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9EF32A4" w14:textId="77777777" w:rsidR="0093388F" w:rsidRPr="0083126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312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876788C" w14:textId="77777777" w:rsidR="0093388F" w:rsidRPr="008312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3FB6AD4" w14:textId="77777777" w:rsidR="0093388F" w:rsidRPr="0083126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312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F3E03EF" w14:textId="77777777" w:rsidR="00CB29AC" w:rsidRPr="0083126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929B527" w14:textId="77777777" w:rsidR="00CB29AC" w:rsidRPr="0083126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31265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0175E06" w14:textId="77777777" w:rsidR="00830970" w:rsidRPr="008312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8312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312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3126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B7F099C" w14:textId="77777777" w:rsidR="00E27ABB" w:rsidRPr="0083126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312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31265" w14:paraId="4013F1C0" w14:textId="77777777" w:rsidTr="00467CA2">
        <w:tc>
          <w:tcPr>
            <w:tcW w:w="2660" w:type="dxa"/>
            <w:shd w:val="clear" w:color="auto" w:fill="auto"/>
          </w:tcPr>
          <w:p w14:paraId="63A08235" w14:textId="77777777" w:rsidR="00D520D3" w:rsidRPr="008312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FB0119C" w14:textId="77777777" w:rsidR="00D520D3" w:rsidRPr="008312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3126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0A045CB" w14:textId="77777777" w:rsidR="00D520D3" w:rsidRPr="0083126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312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FA25875" w14:textId="77777777" w:rsidR="00D520D3" w:rsidRPr="008312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22866EE" w14:textId="77777777" w:rsidR="00D520D3" w:rsidRPr="008312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3126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3019DEB" w14:textId="77777777" w:rsidR="00D520D3" w:rsidRPr="0083126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312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D7A4C" w:rsidRPr="008312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312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312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312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82E2120" w14:textId="77777777" w:rsidR="00E27ABB" w:rsidRPr="0083126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3126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59BAE5" w14:textId="77777777" w:rsidR="00D662D0" w:rsidRDefault="00D662D0" w:rsidP="00025386">
      <w:pPr>
        <w:spacing w:after="0" w:line="240" w:lineRule="auto"/>
      </w:pPr>
      <w:r>
        <w:separator/>
      </w:r>
    </w:p>
  </w:endnote>
  <w:endnote w:type="continuationSeparator" w:id="0">
    <w:p w14:paraId="3DA63AA4" w14:textId="77777777" w:rsidR="00D662D0" w:rsidRDefault="00D662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E3CC6" w14:textId="77777777" w:rsidR="00DD7A4C" w:rsidRDefault="00DD7A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6EA9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764CA6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D11ECE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3BA628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89455" w14:textId="77777777" w:rsidR="00DD7A4C" w:rsidRDefault="00DD7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E5851F" w14:textId="77777777" w:rsidR="00D662D0" w:rsidRDefault="00D662D0" w:rsidP="00025386">
      <w:pPr>
        <w:spacing w:after="0" w:line="240" w:lineRule="auto"/>
      </w:pPr>
      <w:r>
        <w:separator/>
      </w:r>
    </w:p>
  </w:footnote>
  <w:footnote w:type="continuationSeparator" w:id="0">
    <w:p w14:paraId="1C9B07E5" w14:textId="77777777" w:rsidR="00D662D0" w:rsidRDefault="00D662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C346E" w14:textId="77777777" w:rsidR="00DD7A4C" w:rsidRDefault="00DD7A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CDCCC" w14:textId="77777777" w:rsidR="00DD7A4C" w:rsidRDefault="00DD7A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D85F7" w14:textId="77777777" w:rsidR="00DD7A4C" w:rsidRDefault="00DD7A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345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2D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31265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662D0"/>
    <w:rsid w:val="00D9320D"/>
    <w:rsid w:val="00DC4842"/>
    <w:rsid w:val="00DC587A"/>
    <w:rsid w:val="00DC652A"/>
    <w:rsid w:val="00DD7A4C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C8EF72"/>
  <w15:chartTrackingRefBased/>
  <w15:docId w15:val="{57DD58AD-AAD0-462C-BCEF-BDCBDE13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2024-05-24T09:27:00Z</cp:lastPrinted>
  <dcterms:created xsi:type="dcterms:W3CDTF">2024-05-24T09:27:00Z</dcterms:created>
  <dcterms:modified xsi:type="dcterms:W3CDTF">2024-05-24T09:28:00Z</dcterms:modified>
</cp:coreProperties>
</file>