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545E2D" w14:textId="77777777" w:rsidR="00821C80" w:rsidRPr="00CB70AC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CB70AC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06554D" w:rsidRPr="00CB70AC">
        <w:rPr>
          <w:rFonts w:ascii="Arial Narrow" w:hAnsi="Arial Narrow" w:cs="Arial"/>
          <w:b w:val="0"/>
          <w:bCs/>
          <w:sz w:val="24"/>
        </w:rPr>
        <w:t>5</w:t>
      </w:r>
      <w:r w:rsidR="00F83B51" w:rsidRPr="00CB70AC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CB70AC" w14:paraId="109D7335" w14:textId="77777777" w:rsidTr="00CA5E56">
        <w:tc>
          <w:tcPr>
            <w:tcW w:w="2800" w:type="dxa"/>
            <w:shd w:val="clear" w:color="auto" w:fill="auto"/>
          </w:tcPr>
          <w:p w14:paraId="4DADD32B" w14:textId="77777777" w:rsidR="007524A3" w:rsidRPr="00CB70AC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B70AC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CB70AC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208AE4E6" w14:textId="77777777" w:rsidR="007524A3" w:rsidRPr="00CB70AC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0B7C21F3" w14:textId="77777777" w:rsidR="007524A3" w:rsidRPr="00CB70AC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CB70AC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42F2B50" w14:textId="77777777" w:rsidR="007524A3" w:rsidRPr="00CB70AC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CB70AC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CB70AC">
              <w:rPr>
                <w:rFonts w:ascii="Arial Narrow" w:hAnsi="Arial Narrow"/>
              </w:rPr>
              <w:t xml:space="preserve"> </w:t>
            </w:r>
            <w:r w:rsidRPr="00CB70AC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CB70AC" w14:paraId="7D58573A" w14:textId="77777777" w:rsidTr="00CA5E56">
        <w:tc>
          <w:tcPr>
            <w:tcW w:w="2800" w:type="dxa"/>
            <w:shd w:val="clear" w:color="auto" w:fill="auto"/>
          </w:tcPr>
          <w:p w14:paraId="03597540" w14:textId="77777777" w:rsidR="007524A3" w:rsidRPr="00CB70AC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B70AC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19F3C62F" w14:textId="77777777" w:rsidR="00CA5E56" w:rsidRPr="00CB70AC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3806B9D0" w14:textId="77777777" w:rsidR="00CA5E56" w:rsidRPr="00CB70AC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CB70AC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5133800" w14:textId="77777777" w:rsidR="007524A3" w:rsidRPr="00CB70AC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CB70AC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CB70AC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CB70AC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41173665" w14:textId="77777777" w:rsidR="007524A3" w:rsidRPr="00CB70AC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CB70AC" w14:paraId="225B35A2" w14:textId="77777777" w:rsidTr="00CA5E56">
        <w:tc>
          <w:tcPr>
            <w:tcW w:w="14034" w:type="dxa"/>
            <w:shd w:val="clear" w:color="auto" w:fill="F2F2F2"/>
          </w:tcPr>
          <w:p w14:paraId="328E90F1" w14:textId="77777777" w:rsidR="00CA5E56" w:rsidRPr="00CB70AC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B70AC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202557A7" w14:textId="77777777" w:rsidR="00CA5E56" w:rsidRPr="00CB70AC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B70AC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B70AC" w14:paraId="422B70E3" w14:textId="77777777" w:rsidTr="00CA5E56">
        <w:tc>
          <w:tcPr>
            <w:tcW w:w="2268" w:type="dxa"/>
            <w:shd w:val="clear" w:color="auto" w:fill="auto"/>
          </w:tcPr>
          <w:p w14:paraId="53A0664D" w14:textId="77777777" w:rsidR="00CA5E56" w:rsidRPr="00CB70AC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70A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4B81807F" w14:textId="77777777" w:rsidR="00CA5E56" w:rsidRPr="00CB70AC" w:rsidRDefault="0006554D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B70AC">
              <w:rPr>
                <w:rFonts w:ascii="Arial Narrow" w:hAnsi="Arial Narrow" w:cs="Arial"/>
                <w:bCs/>
                <w:sz w:val="24"/>
                <w:szCs w:val="24"/>
              </w:rPr>
              <w:t>Przeglądy okresowe sprzętu medycznego</w:t>
            </w:r>
            <w:r w:rsidR="00CA5E56" w:rsidRPr="00CB70A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6554D" w:rsidRPr="00CB70AC" w14:paraId="0EF1CDD6" w14:textId="77777777" w:rsidTr="0084346C">
        <w:tc>
          <w:tcPr>
            <w:tcW w:w="2268" w:type="dxa"/>
            <w:shd w:val="clear" w:color="auto" w:fill="auto"/>
          </w:tcPr>
          <w:p w14:paraId="17968BC2" w14:textId="77777777" w:rsidR="0006554D" w:rsidRPr="00CB70AC" w:rsidRDefault="0006554D" w:rsidP="008434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B70A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057C5C69" w14:textId="77777777" w:rsidR="0006554D" w:rsidRPr="00CB70AC" w:rsidRDefault="0006554D" w:rsidP="008434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B70AC">
              <w:rPr>
                <w:rFonts w:ascii="Arial Narrow" w:hAnsi="Arial Narrow" w:cs="Arial"/>
                <w:bCs/>
                <w:sz w:val="24"/>
                <w:szCs w:val="24"/>
              </w:rPr>
              <w:t>69/2024</w:t>
            </w:r>
          </w:p>
        </w:tc>
      </w:tr>
    </w:tbl>
    <w:p w14:paraId="6D724C3A" w14:textId="77777777" w:rsidR="0060654D" w:rsidRPr="00CB70AC" w:rsidRDefault="0006554D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B70AC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CB70AC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CB70AC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CB70AC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CB70AC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CB70AC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CB70AC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CB70AC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CB70AC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CB70AC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CB70AC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CB70AC" w14:paraId="1069CFF8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54E343D5" w14:textId="77777777" w:rsidR="00173417" w:rsidRPr="00CB70AC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B70AC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DAE1879" w14:textId="77777777" w:rsidR="00173417" w:rsidRPr="00CB70A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CB70AC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0AEDA87C" w14:textId="77777777" w:rsidR="00173417" w:rsidRPr="00CB70A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CB70AC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5A655E4F" w14:textId="77777777" w:rsidR="00173417" w:rsidRPr="00CB70A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CB70AC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7DDFDE8D" w14:textId="77777777" w:rsidR="00173417" w:rsidRPr="00CB70AC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B70AC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CB70AC" w14:paraId="4774E668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465C239A" w14:textId="77777777" w:rsidR="00173417" w:rsidRPr="00CB70AC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57CEA1DC" w14:textId="77777777" w:rsidR="00173417" w:rsidRPr="00CB70A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2D2469BD" w14:textId="77777777" w:rsidR="00173417" w:rsidRPr="00CB70A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68F931F4" w14:textId="77777777" w:rsidR="00173417" w:rsidRPr="00CB70A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3AFE439E" w14:textId="77777777" w:rsidR="00173417" w:rsidRPr="00CB70AC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CB70AC" w14:paraId="14551D1E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6AB7EDBC" w14:textId="77777777" w:rsidR="00173417" w:rsidRPr="00CB70AC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2D2829DA" w14:textId="77777777" w:rsidR="00173417" w:rsidRPr="00CB70A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78DA60E4" w14:textId="77777777" w:rsidR="00173417" w:rsidRPr="00CB70A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6CC3FCB7" w14:textId="77777777" w:rsidR="00173417" w:rsidRPr="00CB70A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35C2FC48" w14:textId="77777777" w:rsidR="00173417" w:rsidRPr="00CB70AC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CB70AC" w14:paraId="5A31C139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204ABBE7" w14:textId="77777777" w:rsidR="00173417" w:rsidRPr="00CB70AC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6E1742A4" w14:textId="77777777" w:rsidR="00173417" w:rsidRPr="00CB70A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0D64707D" w14:textId="77777777" w:rsidR="00173417" w:rsidRPr="00CB70A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613C15E5" w14:textId="77777777" w:rsidR="00173417" w:rsidRPr="00CB70A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5920CBA8" w14:textId="77777777" w:rsidR="00173417" w:rsidRPr="00CB70AC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41CE95B4" w14:textId="77777777" w:rsidR="00121B8A" w:rsidRPr="00CB70AC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CB70AC" w14:paraId="0B569614" w14:textId="77777777" w:rsidTr="009160CE">
        <w:tc>
          <w:tcPr>
            <w:tcW w:w="6237" w:type="dxa"/>
            <w:shd w:val="clear" w:color="auto" w:fill="auto"/>
          </w:tcPr>
          <w:p w14:paraId="2D51E6BE" w14:textId="77777777" w:rsidR="00121B8A" w:rsidRPr="00CB70A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3A0DE463" w14:textId="77777777" w:rsidR="00121B8A" w:rsidRPr="00CB70AC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CB70AC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CB70AC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CB70AC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41FF69E1" w14:textId="77777777" w:rsidR="00121B8A" w:rsidRPr="00CB70AC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B70AC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CB70AC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7E8DB440" w14:textId="77777777" w:rsidR="00121B8A" w:rsidRPr="00CB70A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1D490173" w14:textId="77777777" w:rsidR="00121B8A" w:rsidRPr="00CB70A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CB70AC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CB70AC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CB70AC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14C9588B" w14:textId="77777777" w:rsidR="00121B8A" w:rsidRPr="00CB70AC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B70AC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06554D" w:rsidRPr="00CB70AC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CB70AC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13C83EFB" w14:textId="77777777" w:rsidR="00821C80" w:rsidRPr="00CB70AC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CB70AC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89F318" w14:textId="77777777" w:rsidR="00F227C2" w:rsidRDefault="00F227C2">
      <w:r>
        <w:separator/>
      </w:r>
    </w:p>
  </w:endnote>
  <w:endnote w:type="continuationSeparator" w:id="0">
    <w:p w14:paraId="690F4805" w14:textId="77777777" w:rsidR="00F227C2" w:rsidRDefault="00F2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49E90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43C9E2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13F79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8CEC95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5132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8C1EA6" w14:textId="77777777" w:rsidR="00821C80" w:rsidRDefault="00821C80">
    <w:pPr>
      <w:pStyle w:val="Stopka"/>
      <w:tabs>
        <w:tab w:val="clear" w:pos="4536"/>
      </w:tabs>
      <w:jc w:val="center"/>
    </w:pPr>
  </w:p>
  <w:p w14:paraId="1080A697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092662" w14:textId="77777777" w:rsidR="00F227C2" w:rsidRDefault="00F227C2">
      <w:r>
        <w:separator/>
      </w:r>
    </w:p>
  </w:footnote>
  <w:footnote w:type="continuationSeparator" w:id="0">
    <w:p w14:paraId="459AB3C7" w14:textId="77777777" w:rsidR="00F227C2" w:rsidRDefault="00F2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994FA" w14:textId="77777777" w:rsidR="0006554D" w:rsidRDefault="000655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68E81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06554D">
      <w:rPr>
        <w:rFonts w:ascii="Arial" w:hAnsi="Arial" w:cs="Arial"/>
      </w:rPr>
      <w:t>69/2024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BC32ED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27C2"/>
    <w:rsid w:val="0006554D"/>
    <w:rsid w:val="001174D3"/>
    <w:rsid w:val="00121B8A"/>
    <w:rsid w:val="00150D7E"/>
    <w:rsid w:val="00167DCC"/>
    <w:rsid w:val="00173417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CB70AC"/>
    <w:rsid w:val="00D52F5E"/>
    <w:rsid w:val="00E819CF"/>
    <w:rsid w:val="00F227C2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2CC00C"/>
  <w15:chartTrackingRefBased/>
  <w15:docId w15:val="{B610D21E-5FB7-4C96-93E2-EBFCE48C3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116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2000-12-12T17:01:00Z</cp:lastPrinted>
  <dcterms:created xsi:type="dcterms:W3CDTF">2024-05-24T09:40:00Z</dcterms:created>
  <dcterms:modified xsi:type="dcterms:W3CDTF">2024-05-24T09:40:00Z</dcterms:modified>
</cp:coreProperties>
</file>