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F2138D" w14:textId="03A914D9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072B1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DE4D2EE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1E7CAB9C" w14:textId="77777777" w:rsidR="005D05C3" w:rsidRPr="0012157F" w:rsidRDefault="00D03C5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03C53">
        <w:rPr>
          <w:rFonts w:ascii="Arial" w:hAnsi="Arial" w:cs="Arial"/>
        </w:rPr>
        <w:t>10 Wojskowy Szpital Kliniczny z Polikliniką Samodzielny Publiczny Zakład Opieki Zdrowotnej</w:t>
      </w:r>
    </w:p>
    <w:p w14:paraId="2FD04D86" w14:textId="77777777" w:rsidR="005D05C3" w:rsidRPr="0012157F" w:rsidRDefault="00D03C5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03C53">
        <w:rPr>
          <w:rFonts w:ascii="Arial" w:hAnsi="Arial" w:cs="Arial"/>
        </w:rPr>
        <w:t>ul. Powstańców Warszawy</w:t>
      </w:r>
      <w:r w:rsidR="005D05C3" w:rsidRPr="0012157F">
        <w:rPr>
          <w:rFonts w:ascii="Arial" w:hAnsi="Arial" w:cs="Arial"/>
        </w:rPr>
        <w:t xml:space="preserve"> </w:t>
      </w:r>
      <w:r w:rsidRPr="00D03C53">
        <w:rPr>
          <w:rFonts w:ascii="Arial" w:hAnsi="Arial" w:cs="Arial"/>
        </w:rPr>
        <w:t>5</w:t>
      </w:r>
      <w:r w:rsidR="005D05C3" w:rsidRPr="0012157F">
        <w:rPr>
          <w:rFonts w:ascii="Arial" w:hAnsi="Arial" w:cs="Arial"/>
        </w:rPr>
        <w:t xml:space="preserve"> </w:t>
      </w:r>
    </w:p>
    <w:p w14:paraId="653ADCF4" w14:textId="77777777" w:rsidR="005D05C3" w:rsidRDefault="00D03C53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03C53">
        <w:rPr>
          <w:rFonts w:ascii="Arial" w:hAnsi="Arial" w:cs="Arial"/>
        </w:rPr>
        <w:t>85-681</w:t>
      </w:r>
      <w:r w:rsidR="005D05C3" w:rsidRPr="0012157F">
        <w:rPr>
          <w:rFonts w:ascii="Arial" w:hAnsi="Arial" w:cs="Arial"/>
        </w:rPr>
        <w:t xml:space="preserve"> </w:t>
      </w:r>
      <w:r w:rsidRPr="00D03C53">
        <w:rPr>
          <w:rFonts w:ascii="Arial" w:hAnsi="Arial" w:cs="Arial"/>
        </w:rPr>
        <w:t>Bydgoszcz</w:t>
      </w:r>
    </w:p>
    <w:p w14:paraId="1E3B5D3A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67432B7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2CA7C9C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66C76F77" w14:textId="77777777" w:rsidTr="001B7D97">
        <w:tc>
          <w:tcPr>
            <w:tcW w:w="2800" w:type="dxa"/>
            <w:shd w:val="clear" w:color="auto" w:fill="auto"/>
          </w:tcPr>
          <w:p w14:paraId="7D1B3640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7FD1D54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45ADE8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17D808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70EDE479" w14:textId="77777777" w:rsidTr="001B7D97">
        <w:tc>
          <w:tcPr>
            <w:tcW w:w="2800" w:type="dxa"/>
            <w:shd w:val="clear" w:color="auto" w:fill="auto"/>
          </w:tcPr>
          <w:p w14:paraId="0C0C09CA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4E050E4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C8C11B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919AD6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162E2E6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03C53" w:rsidRPr="0012157F" w14:paraId="02337982" w14:textId="77777777" w:rsidTr="0084346C">
        <w:tc>
          <w:tcPr>
            <w:tcW w:w="9104" w:type="dxa"/>
            <w:shd w:val="clear" w:color="auto" w:fill="D9D9D9"/>
          </w:tcPr>
          <w:p w14:paraId="79A795F3" w14:textId="77777777" w:rsidR="00D03C53" w:rsidRPr="0012157F" w:rsidRDefault="00D03C53" w:rsidP="0084346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D3089FC" w14:textId="77777777" w:rsidR="00D03C53" w:rsidRPr="00094F76" w:rsidRDefault="00D03C53" w:rsidP="0084346C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03C5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03C5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03C53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3A2A4204" w14:textId="77777777" w:rsidR="00D03C53" w:rsidRPr="004B5FB1" w:rsidRDefault="00D03C53" w:rsidP="0084346C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0BC932D7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0B027F1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48F8EC6F" w14:textId="77777777" w:rsidTr="001B7D97">
        <w:tc>
          <w:tcPr>
            <w:tcW w:w="2269" w:type="dxa"/>
            <w:shd w:val="clear" w:color="auto" w:fill="auto"/>
          </w:tcPr>
          <w:p w14:paraId="40F91E1C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04F35C" w14:textId="77777777" w:rsidR="00ED79A4" w:rsidRPr="00A2540E" w:rsidRDefault="00D03C5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03C5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Przeglądy okresowe sprzętu medycznego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03C53" w:rsidRPr="00A2540E" w14:paraId="52EC3CCA" w14:textId="77777777" w:rsidTr="0084346C">
        <w:tc>
          <w:tcPr>
            <w:tcW w:w="2269" w:type="dxa"/>
            <w:shd w:val="clear" w:color="auto" w:fill="auto"/>
          </w:tcPr>
          <w:p w14:paraId="10933A44" w14:textId="77777777" w:rsidR="00D03C53" w:rsidRPr="00A2540E" w:rsidRDefault="00D03C53" w:rsidP="0084346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2EF14E" w14:textId="77777777" w:rsidR="00D03C53" w:rsidRPr="00A2540E" w:rsidRDefault="00D03C53" w:rsidP="0084346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03C5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69/2024</w:t>
            </w:r>
          </w:p>
        </w:tc>
      </w:tr>
    </w:tbl>
    <w:p w14:paraId="4BE4EA2C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7F87D31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03C53" w:rsidRPr="00D03C53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2E7872A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738F8E1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FB08012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12E0314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D38EAF8" w14:textId="77777777" w:rsidR="00D03C53" w:rsidRPr="007104AC" w:rsidRDefault="00D03C53" w:rsidP="00D03C53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B9B2658" w14:textId="00502332" w:rsidR="00D03C53" w:rsidRDefault="00D03C53" w:rsidP="00D03C5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</w:t>
      </w:r>
      <w:r w:rsidR="002D1175">
        <w:rPr>
          <w:rFonts w:ascii="Arial" w:hAnsi="Arial" w:cs="Arial"/>
          <w:bCs/>
          <w:sz w:val="24"/>
          <w:szCs w:val="24"/>
        </w:rPr>
        <w:t xml:space="preserve"> i 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5A1AAB99" w14:textId="77777777" w:rsidR="00D03C53" w:rsidRPr="008D05ED" w:rsidRDefault="00D03C53" w:rsidP="00D03C53">
      <w:pPr>
        <w:spacing w:after="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C35FE2C" w14:textId="77777777" w:rsidR="00D03C53" w:rsidRPr="00C1570D" w:rsidRDefault="00D03C53" w:rsidP="00D03C5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C1570D">
        <w:rPr>
          <w:rFonts w:ascii="Arial" w:hAnsi="Arial" w:cs="Arial"/>
          <w:bCs/>
          <w:sz w:val="24"/>
          <w:szCs w:val="24"/>
        </w:rPr>
        <w:t xml:space="preserve">rt. 109 ust. 1 pkt 7 ustawy </w:t>
      </w:r>
      <w:proofErr w:type="spellStart"/>
      <w:r w:rsidRPr="00C1570D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4E64C5E9" w14:textId="77777777" w:rsidR="00D03C53" w:rsidRPr="008D05ED" w:rsidRDefault="00D03C53" w:rsidP="00D03C53">
      <w:pPr>
        <w:spacing w:after="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B095304" w14:textId="77777777" w:rsidR="00D03C53" w:rsidRDefault="00D03C53" w:rsidP="00D03C5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C1570D">
        <w:rPr>
          <w:rFonts w:ascii="Arial" w:hAnsi="Arial" w:cs="Arial"/>
          <w:bCs/>
          <w:sz w:val="24"/>
          <w:szCs w:val="24"/>
        </w:rPr>
        <w:t>rt. 109 ust. 1 pkt 10</w:t>
      </w:r>
      <w:r w:rsidRPr="00C1570D">
        <w:rPr>
          <w:rFonts w:ascii="Arial" w:hAnsi="Arial" w:cs="Arial"/>
          <w:b/>
          <w:sz w:val="24"/>
          <w:szCs w:val="24"/>
        </w:rPr>
        <w:t xml:space="preserve"> </w:t>
      </w:r>
      <w:r w:rsidRPr="00C1570D">
        <w:rPr>
          <w:rFonts w:ascii="Arial" w:hAnsi="Arial" w:cs="Arial"/>
          <w:bCs/>
          <w:sz w:val="24"/>
          <w:szCs w:val="24"/>
        </w:rPr>
        <w:t xml:space="preserve">ustawy </w:t>
      </w:r>
      <w:proofErr w:type="spellStart"/>
      <w:r w:rsidRPr="00C1570D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7FC26BFC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0B590D7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0827055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71C39C2" w14:textId="77777777" w:rsidR="000B3481" w:rsidRPr="002D1175" w:rsidRDefault="000B3481" w:rsidP="002D117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D1175">
        <w:rPr>
          <w:rFonts w:ascii="Arial" w:hAnsi="Arial" w:cs="Arial"/>
          <w:b/>
          <w:sz w:val="24"/>
          <w:szCs w:val="24"/>
        </w:rPr>
        <w:t>są aktualne.</w:t>
      </w:r>
    </w:p>
    <w:p w14:paraId="30E088E4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0F05C42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0102A1E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35E9CE3E" w14:textId="77777777" w:rsidTr="001B7D97">
        <w:tc>
          <w:tcPr>
            <w:tcW w:w="2660" w:type="dxa"/>
            <w:shd w:val="clear" w:color="auto" w:fill="auto"/>
          </w:tcPr>
          <w:p w14:paraId="572C8814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26D5688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79D957F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37CE6C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9AF331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148EE47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03C5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59A000E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E3204D" w14:textId="77777777" w:rsidR="00A60EF0" w:rsidRDefault="00A60EF0" w:rsidP="0038231F">
      <w:pPr>
        <w:spacing w:after="0" w:line="240" w:lineRule="auto"/>
      </w:pPr>
      <w:r>
        <w:separator/>
      </w:r>
    </w:p>
  </w:endnote>
  <w:endnote w:type="continuationSeparator" w:id="0">
    <w:p w14:paraId="38375FFD" w14:textId="77777777" w:rsidR="00A60EF0" w:rsidRDefault="00A60E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E1838" w14:textId="77777777" w:rsidR="00D03C53" w:rsidRDefault="00D03C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C67AE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565612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6B4E9" w14:textId="77777777" w:rsidR="00D03C53" w:rsidRDefault="00D03C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1F2610" w14:textId="77777777" w:rsidR="00A60EF0" w:rsidRDefault="00A60EF0" w:rsidP="0038231F">
      <w:pPr>
        <w:spacing w:after="0" w:line="240" w:lineRule="auto"/>
      </w:pPr>
      <w:r>
        <w:separator/>
      </w:r>
    </w:p>
  </w:footnote>
  <w:footnote w:type="continuationSeparator" w:id="0">
    <w:p w14:paraId="1F78F4C7" w14:textId="77777777" w:rsidR="00A60EF0" w:rsidRDefault="00A60EF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D32052" w14:textId="77777777" w:rsidR="00D03C53" w:rsidRDefault="00D03C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C5732D" w14:textId="77777777" w:rsidR="00D03C53" w:rsidRDefault="00D03C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7BA0B4" w14:textId="77777777" w:rsidR="00D03C53" w:rsidRDefault="00D03C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1695945">
    <w:abstractNumId w:val="12"/>
  </w:num>
  <w:num w:numId="2" w16cid:durableId="780997332">
    <w:abstractNumId w:val="0"/>
  </w:num>
  <w:num w:numId="3" w16cid:durableId="1886870017">
    <w:abstractNumId w:val="11"/>
  </w:num>
  <w:num w:numId="4" w16cid:durableId="809134816">
    <w:abstractNumId w:val="16"/>
  </w:num>
  <w:num w:numId="5" w16cid:durableId="1882012893">
    <w:abstractNumId w:val="13"/>
  </w:num>
  <w:num w:numId="6" w16cid:durableId="472136066">
    <w:abstractNumId w:val="10"/>
  </w:num>
  <w:num w:numId="7" w16cid:durableId="1842235546">
    <w:abstractNumId w:val="1"/>
  </w:num>
  <w:num w:numId="8" w16cid:durableId="35156750">
    <w:abstractNumId w:val="6"/>
  </w:num>
  <w:num w:numId="9" w16cid:durableId="541791941">
    <w:abstractNumId w:val="4"/>
  </w:num>
  <w:num w:numId="10" w16cid:durableId="1101994428">
    <w:abstractNumId w:val="7"/>
  </w:num>
  <w:num w:numId="11" w16cid:durableId="1982611030">
    <w:abstractNumId w:val="5"/>
  </w:num>
  <w:num w:numId="12" w16cid:durableId="647783585">
    <w:abstractNumId w:val="9"/>
  </w:num>
  <w:num w:numId="13" w16cid:durableId="925697591">
    <w:abstractNumId w:val="3"/>
  </w:num>
  <w:num w:numId="14" w16cid:durableId="727387262">
    <w:abstractNumId w:val="2"/>
  </w:num>
  <w:num w:numId="15" w16cid:durableId="1780175993">
    <w:abstractNumId w:val="15"/>
  </w:num>
  <w:num w:numId="16" w16cid:durableId="2118522822">
    <w:abstractNumId w:val="8"/>
  </w:num>
  <w:num w:numId="17" w16cid:durableId="122945760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0EF0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D1175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072B1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0FA8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5CD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60EF0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3C53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6266D6"/>
  <w15:docId w15:val="{DFFF1CFC-E6CA-4336-BBFA-CE5ABB21F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2024-05-27T09:11:00Z</dcterms:created>
  <dcterms:modified xsi:type="dcterms:W3CDTF">2024-05-27T09:11:00Z</dcterms:modified>
</cp:coreProperties>
</file>