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08959C" w14:textId="77777777" w:rsidR="005103B9" w:rsidRPr="00DF4A0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DF4A0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06CA4" w:rsidRPr="00DF4A00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DF4A0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E6041D0" w14:textId="77777777" w:rsidR="00C4103F" w:rsidRPr="00DF4A0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DF4A00">
        <w:rPr>
          <w:rFonts w:ascii="Arial Narrow" w:hAnsi="Arial Narrow" w:cs="Arial"/>
          <w:b/>
        </w:rPr>
        <w:t>Zamawiający</w:t>
      </w:r>
      <w:r w:rsidR="007936D6" w:rsidRPr="00DF4A00">
        <w:rPr>
          <w:rFonts w:ascii="Arial Narrow" w:hAnsi="Arial Narrow" w:cs="Arial"/>
          <w:b/>
        </w:rPr>
        <w:t>:</w:t>
      </w:r>
    </w:p>
    <w:p w14:paraId="0DC98EA0" w14:textId="77777777" w:rsidR="006676AE" w:rsidRPr="00DF4A00" w:rsidRDefault="00406CA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DF4A00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8713D3C" w14:textId="77777777" w:rsidR="006676AE" w:rsidRPr="00DF4A00" w:rsidRDefault="00406CA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DF4A00">
        <w:rPr>
          <w:rFonts w:ascii="Arial Narrow" w:hAnsi="Arial Narrow" w:cs="Arial"/>
          <w:sz w:val="22"/>
          <w:szCs w:val="22"/>
        </w:rPr>
        <w:t>ul. Powstańców Warszawy</w:t>
      </w:r>
      <w:r w:rsidR="006676AE" w:rsidRPr="00DF4A00">
        <w:rPr>
          <w:rFonts w:ascii="Arial Narrow" w:hAnsi="Arial Narrow" w:cs="Arial"/>
          <w:sz w:val="22"/>
          <w:szCs w:val="22"/>
        </w:rPr>
        <w:t xml:space="preserve"> </w:t>
      </w:r>
      <w:r w:rsidRPr="00DF4A00">
        <w:rPr>
          <w:rFonts w:ascii="Arial Narrow" w:hAnsi="Arial Narrow" w:cs="Arial"/>
          <w:sz w:val="22"/>
          <w:szCs w:val="22"/>
        </w:rPr>
        <w:t>5</w:t>
      </w:r>
      <w:r w:rsidR="006676AE" w:rsidRPr="00DF4A00">
        <w:rPr>
          <w:rFonts w:ascii="Arial Narrow" w:hAnsi="Arial Narrow" w:cs="Arial"/>
          <w:sz w:val="22"/>
          <w:szCs w:val="22"/>
        </w:rPr>
        <w:t xml:space="preserve"> </w:t>
      </w:r>
    </w:p>
    <w:p w14:paraId="7B46E79B" w14:textId="77777777" w:rsidR="00F90CD1" w:rsidRPr="00DF4A00" w:rsidRDefault="00406CA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F4A00">
        <w:rPr>
          <w:rFonts w:ascii="Arial Narrow" w:hAnsi="Arial Narrow" w:cs="Arial"/>
          <w:sz w:val="22"/>
          <w:szCs w:val="22"/>
        </w:rPr>
        <w:t>85-681</w:t>
      </w:r>
      <w:r w:rsidR="006676AE" w:rsidRPr="00DF4A00">
        <w:rPr>
          <w:rFonts w:ascii="Arial Narrow" w:hAnsi="Arial Narrow" w:cs="Arial"/>
          <w:sz w:val="22"/>
          <w:szCs w:val="22"/>
        </w:rPr>
        <w:t xml:space="preserve"> </w:t>
      </w:r>
      <w:r w:rsidRPr="00DF4A00">
        <w:rPr>
          <w:rFonts w:ascii="Arial Narrow" w:hAnsi="Arial Narrow" w:cs="Arial"/>
          <w:sz w:val="22"/>
          <w:szCs w:val="22"/>
        </w:rPr>
        <w:t>Bydgoszcz</w:t>
      </w:r>
    </w:p>
    <w:p w14:paraId="6A302A14" w14:textId="77777777" w:rsidR="009169D4" w:rsidRPr="00DF4A0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DF4A00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4CB3C5F" w14:textId="77777777" w:rsidR="00C4103F" w:rsidRPr="00DF4A0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DF4A00">
        <w:rPr>
          <w:rFonts w:ascii="Arial Narrow" w:hAnsi="Arial Narrow" w:cs="Arial"/>
          <w:iCs/>
          <w:sz w:val="14"/>
          <w:szCs w:val="14"/>
        </w:rPr>
        <w:t>[</w:t>
      </w:r>
      <w:r w:rsidR="009169D4" w:rsidRPr="00DF4A00">
        <w:rPr>
          <w:rFonts w:ascii="Arial Narrow" w:hAnsi="Arial Narrow" w:cs="Arial"/>
          <w:iCs/>
          <w:sz w:val="14"/>
          <w:szCs w:val="14"/>
        </w:rPr>
        <w:t>pełna nazwa, adres</w:t>
      </w:r>
      <w:r w:rsidRPr="00DF4A00">
        <w:rPr>
          <w:rFonts w:ascii="Arial Narrow" w:hAnsi="Arial Narrow" w:cs="Arial"/>
          <w:iCs/>
          <w:sz w:val="14"/>
          <w:szCs w:val="14"/>
        </w:rPr>
        <w:t>]</w:t>
      </w:r>
    </w:p>
    <w:p w14:paraId="13D7F310" w14:textId="77777777" w:rsidR="002578E4" w:rsidRPr="00DF4A00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F4A00" w14:paraId="0AB5C256" w14:textId="77777777" w:rsidTr="0018769E">
        <w:tc>
          <w:tcPr>
            <w:tcW w:w="2800" w:type="dxa"/>
            <w:shd w:val="clear" w:color="auto" w:fill="auto"/>
          </w:tcPr>
          <w:p w14:paraId="5E946B87" w14:textId="77777777" w:rsidR="002578E4" w:rsidRPr="00DF4A0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F4A00">
              <w:rPr>
                <w:rFonts w:ascii="Arial Narrow" w:hAnsi="Arial Narrow" w:cs="Arial"/>
                <w:b/>
              </w:rPr>
              <w:t>Wykonawca</w:t>
            </w:r>
            <w:r w:rsidRPr="00DF4A0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EEDF527" w14:textId="77777777" w:rsidR="002578E4" w:rsidRPr="00DF4A0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9E2D494" w14:textId="77777777" w:rsidR="002578E4" w:rsidRPr="00DF4A0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F4A0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01EB89" w14:textId="77777777" w:rsidR="002578E4" w:rsidRPr="00DF4A0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F4A0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F4A0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F4A0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DF4A00" w14:paraId="4849D846" w14:textId="77777777" w:rsidTr="0018769E">
        <w:tc>
          <w:tcPr>
            <w:tcW w:w="2800" w:type="dxa"/>
            <w:shd w:val="clear" w:color="auto" w:fill="auto"/>
          </w:tcPr>
          <w:p w14:paraId="79ED0F5E" w14:textId="77777777" w:rsidR="002578E4" w:rsidRPr="00DF4A0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F4A0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67376D9" w14:textId="77777777" w:rsidR="002578E4" w:rsidRPr="00DF4A0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6A3134F" w14:textId="77777777" w:rsidR="002578E4" w:rsidRPr="00DF4A0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F4A0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28AB8C" w14:textId="77777777" w:rsidR="002578E4" w:rsidRPr="00DF4A0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F4A0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F4A00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F4A0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3FADB08" w14:textId="77777777" w:rsidR="002578E4" w:rsidRPr="00DF4A00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6CA4" w:rsidRPr="00DF4A00" w14:paraId="4E4C2E3C" w14:textId="77777777" w:rsidTr="0084346C">
        <w:tc>
          <w:tcPr>
            <w:tcW w:w="9104" w:type="dxa"/>
            <w:shd w:val="clear" w:color="auto" w:fill="D9D9D9"/>
          </w:tcPr>
          <w:p w14:paraId="59B1A76F" w14:textId="77777777" w:rsidR="00406CA4" w:rsidRPr="00DF4A00" w:rsidRDefault="00406CA4" w:rsidP="0084346C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F4A00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F712BE3" w14:textId="77777777" w:rsidR="00406CA4" w:rsidRPr="00DF4A00" w:rsidRDefault="00406CA4" w:rsidP="0084346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DF4A00">
              <w:rPr>
                <w:rFonts w:ascii="Arial Narrow" w:hAnsi="Arial Narrow" w:cs="Arial"/>
              </w:rPr>
              <w:t>składane na podstawie art. 125 ust. 1 ustawy z dnia 11 września 2019 r. Prawo zamówień publicznych (</w:t>
            </w:r>
            <w:proofErr w:type="spellStart"/>
            <w:r w:rsidRPr="00DF4A00">
              <w:rPr>
                <w:rFonts w:ascii="Arial Narrow" w:hAnsi="Arial Narrow" w:cs="Arial"/>
              </w:rPr>
              <w:t>t.j</w:t>
            </w:r>
            <w:proofErr w:type="spellEnd"/>
            <w:r w:rsidRPr="00DF4A00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DF4A00">
              <w:rPr>
                <w:rFonts w:ascii="Arial Narrow" w:hAnsi="Arial Narrow" w:cs="Arial"/>
              </w:rPr>
              <w:t>Pzp</w:t>
            </w:r>
            <w:proofErr w:type="spellEnd"/>
            <w:r w:rsidRPr="00DF4A00">
              <w:rPr>
                <w:rFonts w:ascii="Arial Narrow" w:hAnsi="Arial Narrow" w:cs="Arial"/>
              </w:rPr>
              <w:t>), dotyczące:</w:t>
            </w:r>
          </w:p>
          <w:p w14:paraId="03AD5FC9" w14:textId="77777777" w:rsidR="00406CA4" w:rsidRPr="00DF4A00" w:rsidRDefault="00406CA4" w:rsidP="0084346C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DF4A00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2D405DF7" w14:textId="77777777" w:rsidR="00406CA4" w:rsidRPr="00DF4A00" w:rsidRDefault="00406CA4" w:rsidP="0084346C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DF4A00">
              <w:rPr>
                <w:rFonts w:ascii="Arial Narrow" w:hAnsi="Arial Narrow" w:cs="Arial"/>
                <w:b/>
              </w:rPr>
              <w:t>ORAZ</w:t>
            </w:r>
          </w:p>
          <w:p w14:paraId="19618C33" w14:textId="77777777" w:rsidR="00406CA4" w:rsidRPr="00DF4A00" w:rsidRDefault="00406CA4" w:rsidP="0084346C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F4A00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5B9685FE" w14:textId="77777777" w:rsidR="00E50194" w:rsidRPr="00DF4A00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Na potrzeby postę</w:t>
      </w:r>
      <w:r w:rsidR="008D0487" w:rsidRPr="00DF4A00">
        <w:rPr>
          <w:rFonts w:ascii="Arial Narrow" w:hAnsi="Arial Narrow" w:cs="Arial"/>
        </w:rPr>
        <w:t xml:space="preserve">powania o udzielenie </w:t>
      </w:r>
      <w:r w:rsidR="007936D6" w:rsidRPr="00DF4A00">
        <w:rPr>
          <w:rFonts w:ascii="Arial Narrow" w:hAnsi="Arial Narrow" w:cs="Arial"/>
        </w:rPr>
        <w:t>zamówienia publicznego</w:t>
      </w:r>
      <w:r w:rsidR="00E50194" w:rsidRPr="00DF4A00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F4A00" w14:paraId="4FB6631A" w14:textId="77777777" w:rsidTr="0018769E">
        <w:tc>
          <w:tcPr>
            <w:tcW w:w="2269" w:type="dxa"/>
            <w:shd w:val="clear" w:color="auto" w:fill="auto"/>
          </w:tcPr>
          <w:p w14:paraId="389F4514" w14:textId="77777777" w:rsidR="002578E4" w:rsidRPr="00DF4A0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F4A0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29E802" w14:textId="77777777" w:rsidR="002578E4" w:rsidRPr="00DF4A00" w:rsidRDefault="00406CA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F4A00">
              <w:rPr>
                <w:rFonts w:ascii="Arial Narrow" w:eastAsia="Times New Roman" w:hAnsi="Arial Narrow" w:cs="Arial"/>
                <w:bCs/>
                <w:lang w:eastAsia="pl-PL"/>
              </w:rPr>
              <w:t>Przeglądy okresowe sprzętu medycznego</w:t>
            </w:r>
            <w:r w:rsidR="002578E4" w:rsidRPr="00DF4A00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06CA4" w:rsidRPr="00DF4A00" w14:paraId="6005BD68" w14:textId="77777777" w:rsidTr="0084346C">
        <w:tc>
          <w:tcPr>
            <w:tcW w:w="2269" w:type="dxa"/>
            <w:shd w:val="clear" w:color="auto" w:fill="auto"/>
          </w:tcPr>
          <w:p w14:paraId="2304B623" w14:textId="77777777" w:rsidR="00406CA4" w:rsidRPr="00DF4A00" w:rsidRDefault="00406CA4" w:rsidP="008434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F4A0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CC2074" w14:textId="77777777" w:rsidR="00406CA4" w:rsidRPr="00DF4A00" w:rsidRDefault="00406CA4" w:rsidP="0084346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F4A00">
              <w:rPr>
                <w:rFonts w:ascii="Arial Narrow" w:eastAsia="Times New Roman" w:hAnsi="Arial Narrow" w:cs="Arial"/>
                <w:bCs/>
                <w:lang w:eastAsia="pl-PL"/>
              </w:rPr>
              <w:t>69/2024</w:t>
            </w:r>
          </w:p>
        </w:tc>
      </w:tr>
    </w:tbl>
    <w:p w14:paraId="5740329F" w14:textId="77777777" w:rsidR="002578E4" w:rsidRPr="00DF4A00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4E2D08E" w14:textId="77777777" w:rsidR="00F90CD1" w:rsidRPr="00DF4A00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 xml:space="preserve">prowadzonego przez </w:t>
      </w:r>
      <w:r w:rsidR="00406CA4" w:rsidRPr="00DF4A00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DF4A00">
        <w:rPr>
          <w:rFonts w:ascii="Arial Narrow" w:hAnsi="Arial Narrow" w:cs="Arial"/>
          <w:b/>
        </w:rPr>
        <w:t>,</w:t>
      </w:r>
      <w:r w:rsidR="002B2AD9" w:rsidRPr="00DF4A00">
        <w:rPr>
          <w:rFonts w:ascii="Arial Narrow" w:hAnsi="Arial Narrow" w:cs="Arial"/>
        </w:rPr>
        <w:t xml:space="preserve"> </w:t>
      </w:r>
      <w:r w:rsidR="00E65685" w:rsidRPr="00DF4A00">
        <w:rPr>
          <w:rFonts w:ascii="Arial Narrow" w:hAnsi="Arial Narrow" w:cs="Arial"/>
        </w:rPr>
        <w:t>oświa</w:t>
      </w:r>
      <w:r w:rsidR="00825A09" w:rsidRPr="00DF4A00">
        <w:rPr>
          <w:rFonts w:ascii="Arial Narrow" w:hAnsi="Arial Narrow" w:cs="Arial"/>
        </w:rPr>
        <w:t>dczam</w:t>
      </w:r>
      <w:r w:rsidR="00E65685" w:rsidRPr="00DF4A00">
        <w:rPr>
          <w:rFonts w:ascii="Arial Narrow" w:hAnsi="Arial Narrow" w:cs="Arial"/>
        </w:rPr>
        <w:t>,</w:t>
      </w:r>
      <w:r w:rsidR="002B2AD9" w:rsidRPr="00DF4A00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F4A00" w14:paraId="5527A511" w14:textId="77777777" w:rsidTr="00650D6C">
        <w:tc>
          <w:tcPr>
            <w:tcW w:w="9104" w:type="dxa"/>
            <w:shd w:val="clear" w:color="auto" w:fill="D9D9D9"/>
          </w:tcPr>
          <w:p w14:paraId="1C67CCC7" w14:textId="77777777" w:rsidR="00E50194" w:rsidRPr="00DF4A00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DF4A00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6CF44E8C" w14:textId="77777777" w:rsidR="00C113BF" w:rsidRPr="00DF4A00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Oświadczam, że nie podlegam wykluczeniu z postępowania na po</w:t>
      </w:r>
      <w:r w:rsidR="002C4137" w:rsidRPr="00DF4A00">
        <w:rPr>
          <w:rFonts w:ascii="Arial Narrow" w:hAnsi="Arial Narrow" w:cs="Arial"/>
        </w:rPr>
        <w:t xml:space="preserve">dstawie </w:t>
      </w:r>
      <w:r w:rsidR="002C4137" w:rsidRPr="00DF4A00">
        <w:rPr>
          <w:rFonts w:ascii="Arial Narrow" w:hAnsi="Arial Narrow" w:cs="Arial"/>
        </w:rPr>
        <w:br/>
        <w:t xml:space="preserve">art. </w:t>
      </w:r>
      <w:r w:rsidR="00232DF0" w:rsidRPr="00DF4A00">
        <w:rPr>
          <w:rFonts w:ascii="Arial Narrow" w:hAnsi="Arial Narrow" w:cs="Arial"/>
        </w:rPr>
        <w:t>108</w:t>
      </w:r>
      <w:r w:rsidR="002C4137" w:rsidRPr="00DF4A00">
        <w:rPr>
          <w:rFonts w:ascii="Arial Narrow" w:hAnsi="Arial Narrow" w:cs="Arial"/>
        </w:rPr>
        <w:t xml:space="preserve"> ust 1 </w:t>
      </w:r>
      <w:r w:rsidRPr="00DF4A00">
        <w:rPr>
          <w:rFonts w:ascii="Arial Narrow" w:hAnsi="Arial Narrow" w:cs="Arial"/>
        </w:rPr>
        <w:t>ustawy Pzp</w:t>
      </w:r>
      <w:r w:rsidR="00641874" w:rsidRPr="00DF4A00">
        <w:rPr>
          <w:rFonts w:ascii="Arial Narrow" w:hAnsi="Arial Narrow" w:cs="Arial"/>
        </w:rPr>
        <w:t>.</w:t>
      </w:r>
    </w:p>
    <w:p w14:paraId="737634BC" w14:textId="77777777" w:rsidR="00406CA4" w:rsidRPr="00DF4A00" w:rsidRDefault="00406CA4" w:rsidP="00406CA4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18D21572" w14:textId="77777777" w:rsidR="002426FF" w:rsidRPr="00DF4A00" w:rsidRDefault="00406CA4" w:rsidP="00406CA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DF4A00">
        <w:rPr>
          <w:rFonts w:ascii="Arial Narrow" w:hAnsi="Arial Narrow" w:cs="Arial"/>
        </w:rPr>
        <w:t xml:space="preserve">Oświadczam, że nie podlegam wykluczeniu z postępowania na podstawie </w:t>
      </w:r>
      <w:r w:rsidRPr="00DF4A00">
        <w:rPr>
          <w:rFonts w:ascii="Arial Narrow" w:hAnsi="Arial Narrow" w:cs="Arial"/>
        </w:rPr>
        <w:br/>
        <w:t xml:space="preserve">art. 109 ust. 1 ustawy </w:t>
      </w:r>
      <w:proofErr w:type="spellStart"/>
      <w:r w:rsidRPr="00DF4A00">
        <w:rPr>
          <w:rFonts w:ascii="Arial Narrow" w:hAnsi="Arial Narrow" w:cs="Arial"/>
        </w:rPr>
        <w:t>Pzp</w:t>
      </w:r>
      <w:proofErr w:type="spellEnd"/>
      <w:r w:rsidRPr="00DF4A00">
        <w:rPr>
          <w:rFonts w:ascii="Arial Narrow" w:hAnsi="Arial Narrow" w:cs="Arial"/>
        </w:rPr>
        <w:t>, w zakresie:</w:t>
      </w:r>
    </w:p>
    <w:p w14:paraId="4E8D87B6" w14:textId="77777777" w:rsidR="00406CA4" w:rsidRPr="00DF4A00" w:rsidRDefault="00406CA4" w:rsidP="00406CA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69C2E08" w14:textId="77777777" w:rsidR="00406CA4" w:rsidRPr="00DF4A00" w:rsidRDefault="00406CA4" w:rsidP="00406CA4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DF4A00">
        <w:rPr>
          <w:rFonts w:ascii="Arial Narrow" w:hAnsi="Arial Narrow" w:cs="Arial"/>
          <w:b/>
        </w:rPr>
        <w:t>Art. 109 ust. 1 pkt 1</w:t>
      </w:r>
    </w:p>
    <w:p w14:paraId="509EA55F" w14:textId="77777777" w:rsidR="00406CA4" w:rsidRPr="00DF4A00" w:rsidRDefault="00406CA4" w:rsidP="00406CA4">
      <w:pPr>
        <w:spacing w:after="0" w:line="360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13B1DC0" w14:textId="77777777" w:rsidR="00406CA4" w:rsidRPr="00DF4A00" w:rsidRDefault="00406CA4" w:rsidP="00406CA4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3F152B4" w14:textId="77777777" w:rsidR="00406CA4" w:rsidRPr="00DF4A00" w:rsidRDefault="00406CA4" w:rsidP="00406CA4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DF4A00">
        <w:rPr>
          <w:rFonts w:ascii="Arial Narrow" w:hAnsi="Arial Narrow" w:cs="Arial"/>
          <w:b/>
        </w:rPr>
        <w:t>Art. 109 ust. 1 pkt 4</w:t>
      </w:r>
    </w:p>
    <w:p w14:paraId="5BFE71EB" w14:textId="77777777" w:rsidR="00406CA4" w:rsidRPr="00DF4A00" w:rsidRDefault="00406CA4" w:rsidP="00406CA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DF4A00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B653CDB" w14:textId="77777777" w:rsidR="00406CA4" w:rsidRPr="00DF4A00" w:rsidRDefault="00406CA4" w:rsidP="00406CA4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5DC7A66" w14:textId="77777777" w:rsidR="00406CA4" w:rsidRPr="00DF4A00" w:rsidRDefault="00406CA4" w:rsidP="00406CA4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DF4A00">
        <w:rPr>
          <w:rFonts w:ascii="Arial Narrow" w:hAnsi="Arial Narrow" w:cs="Arial"/>
          <w:b/>
        </w:rPr>
        <w:t>Art. 109 ust. 1 pkt 7</w:t>
      </w:r>
    </w:p>
    <w:p w14:paraId="7650508D" w14:textId="77777777" w:rsidR="00406CA4" w:rsidRPr="00DF4A00" w:rsidRDefault="00406CA4" w:rsidP="00406CA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DF4A00">
        <w:rPr>
          <w:rFonts w:ascii="Arial Narrow" w:hAnsi="Arial Narrow" w:cs="Arial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022F2597" w14:textId="77777777" w:rsidR="00406CA4" w:rsidRPr="00DF4A00" w:rsidRDefault="00406CA4" w:rsidP="00406CA4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65C1C8C7" w14:textId="77777777" w:rsidR="00406CA4" w:rsidRPr="00DF4A00" w:rsidRDefault="00406CA4" w:rsidP="00406CA4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DF4A00">
        <w:rPr>
          <w:rFonts w:ascii="Arial Narrow" w:hAnsi="Arial Narrow" w:cs="Arial"/>
          <w:b/>
        </w:rPr>
        <w:t>Art. 109 ust. 1 pkt 10</w:t>
      </w:r>
    </w:p>
    <w:p w14:paraId="5640599A" w14:textId="77777777" w:rsidR="00406CA4" w:rsidRPr="00DF4A00" w:rsidRDefault="00406CA4" w:rsidP="00406CA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DF4A00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7DBA5B95" w14:textId="77777777" w:rsidR="00023477" w:rsidRPr="00DF4A00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71585FE2" w14:textId="77777777" w:rsidR="00023477" w:rsidRPr="00DF4A0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___________________________________________________________________</w:t>
      </w:r>
    </w:p>
    <w:p w14:paraId="66634B93" w14:textId="77777777" w:rsidR="00992BD8" w:rsidRPr="00DF4A0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DF4A00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DF4A00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DF4A00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A572497" w14:textId="77777777" w:rsidR="00023477" w:rsidRPr="00DF4A00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DF4A00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DF4A00">
        <w:rPr>
          <w:rFonts w:ascii="Arial Narrow" w:hAnsi="Arial Narrow" w:cs="Arial"/>
          <w:i/>
        </w:rPr>
        <w:t>.</w:t>
      </w:r>
      <w:r w:rsidRPr="00DF4A00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DF4A00">
        <w:rPr>
          <w:rFonts w:ascii="Arial Narrow" w:hAnsi="Arial Narrow" w:cs="Arial"/>
        </w:rPr>
        <w:t>110</w:t>
      </w:r>
      <w:r w:rsidRPr="00DF4A00">
        <w:rPr>
          <w:rFonts w:ascii="Arial Narrow" w:hAnsi="Arial Narrow" w:cs="Arial"/>
        </w:rPr>
        <w:t xml:space="preserve"> ust. </w:t>
      </w:r>
      <w:r w:rsidR="00710937" w:rsidRPr="00DF4A00">
        <w:rPr>
          <w:rFonts w:ascii="Arial Narrow" w:hAnsi="Arial Narrow" w:cs="Arial"/>
        </w:rPr>
        <w:t>2</w:t>
      </w:r>
      <w:r w:rsidRPr="00DF4A00">
        <w:rPr>
          <w:rFonts w:ascii="Arial Narrow" w:hAnsi="Arial Narrow" w:cs="Arial"/>
        </w:rPr>
        <w:t xml:space="preserve"> ustawy Pzp podjąłem następujące środki naprawcze</w:t>
      </w:r>
      <w:r w:rsidR="007A2BCB" w:rsidRPr="00DF4A00">
        <w:rPr>
          <w:rFonts w:ascii="Arial Narrow" w:hAnsi="Arial Narrow" w:cs="Arial"/>
        </w:rPr>
        <w:t xml:space="preserve"> i zapobiegawcze</w:t>
      </w:r>
      <w:r w:rsidRPr="00DF4A00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DF4A00">
        <w:rPr>
          <w:rFonts w:ascii="Arial Narrow" w:hAnsi="Arial Narrow" w:cs="Arial"/>
        </w:rPr>
        <w:t>..</w:t>
      </w:r>
      <w:r w:rsidRPr="00DF4A00">
        <w:rPr>
          <w:rFonts w:ascii="Arial Narrow" w:hAnsi="Arial Narrow" w:cs="Arial"/>
        </w:rPr>
        <w:t>……………</w:t>
      </w:r>
      <w:r w:rsidR="00023477" w:rsidRPr="00DF4A00">
        <w:rPr>
          <w:rFonts w:ascii="Arial Narrow" w:hAnsi="Arial Narrow" w:cs="Arial"/>
        </w:rPr>
        <w:t>…</w:t>
      </w:r>
      <w:r w:rsidRPr="00DF4A00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DF4A00">
        <w:rPr>
          <w:rFonts w:ascii="Arial Narrow" w:hAnsi="Arial Narrow" w:cs="Arial"/>
        </w:rPr>
        <w:t>.</w:t>
      </w:r>
      <w:r w:rsidRPr="00DF4A00">
        <w:rPr>
          <w:rFonts w:ascii="Arial Narrow" w:hAnsi="Arial Narrow" w:cs="Arial"/>
        </w:rPr>
        <w:t>…</w:t>
      </w:r>
      <w:r w:rsidR="007A2BCB" w:rsidRPr="00DF4A00">
        <w:rPr>
          <w:rFonts w:ascii="Arial Narrow" w:hAnsi="Arial Narrow" w:cs="Arial"/>
        </w:rPr>
        <w:t>.</w:t>
      </w:r>
    </w:p>
    <w:p w14:paraId="4C2374B2" w14:textId="77777777" w:rsidR="007A2BCB" w:rsidRPr="00DF4A00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___________________________________________________________________</w:t>
      </w:r>
    </w:p>
    <w:p w14:paraId="0740A137" w14:textId="77777777" w:rsidR="0011306C" w:rsidRPr="00DF4A00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DF4A00">
        <w:rPr>
          <w:rFonts w:ascii="Arial Narrow" w:hAnsi="Arial Narrow" w:cs="Arial"/>
        </w:rPr>
        <w:t xml:space="preserve">t.j. </w:t>
      </w:r>
      <w:r w:rsidRPr="00DF4A00">
        <w:rPr>
          <w:rFonts w:ascii="Arial Narrow" w:hAnsi="Arial Narrow" w:cs="Arial"/>
        </w:rPr>
        <w:t xml:space="preserve">Dz. U. </w:t>
      </w:r>
      <w:r w:rsidR="000C2F90" w:rsidRPr="00DF4A00">
        <w:rPr>
          <w:rFonts w:ascii="Arial Narrow" w:hAnsi="Arial Narrow" w:cs="Arial"/>
        </w:rPr>
        <w:t xml:space="preserve">z 2023r. </w:t>
      </w:r>
      <w:r w:rsidRPr="00DF4A00">
        <w:rPr>
          <w:rFonts w:ascii="Arial Narrow" w:hAnsi="Arial Narrow" w:cs="Arial"/>
        </w:rPr>
        <w:t xml:space="preserve">poz. </w:t>
      </w:r>
      <w:r w:rsidR="007020E3" w:rsidRPr="00DF4A00">
        <w:rPr>
          <w:rFonts w:ascii="Arial Narrow" w:hAnsi="Arial Narrow" w:cs="Arial"/>
        </w:rPr>
        <w:t>1497</w:t>
      </w:r>
      <w:r w:rsidRPr="00DF4A00">
        <w:rPr>
          <w:rFonts w:ascii="Arial Narrow" w:hAnsi="Arial Narrow" w:cs="Arial"/>
        </w:rPr>
        <w:t>)</w:t>
      </w:r>
      <w:r w:rsidR="0011306C" w:rsidRPr="00DF4A00">
        <w:rPr>
          <w:rStyle w:val="Odwoanieprzypisudolnego"/>
          <w:rFonts w:ascii="Arial Narrow" w:hAnsi="Arial Narrow" w:cs="Arial"/>
        </w:rPr>
        <w:footnoteReference w:id="1"/>
      </w:r>
      <w:r w:rsidRPr="00DF4A00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F4A00" w14:paraId="169F5EB8" w14:textId="77777777" w:rsidTr="00CD4DD1">
        <w:tc>
          <w:tcPr>
            <w:tcW w:w="9104" w:type="dxa"/>
            <w:shd w:val="clear" w:color="auto" w:fill="D9D9D9"/>
          </w:tcPr>
          <w:p w14:paraId="55757892" w14:textId="77777777" w:rsidR="0011306C" w:rsidRPr="00DF4A00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DF4A00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DF4A00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7B017EF9" w14:textId="77777777" w:rsidR="00D2702A" w:rsidRPr="00DF4A00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Oświadczam,</w:t>
      </w:r>
      <w:r w:rsidR="00313417" w:rsidRPr="00DF4A00">
        <w:rPr>
          <w:rFonts w:ascii="Arial Narrow" w:hAnsi="Arial Narrow" w:cs="Arial"/>
        </w:rPr>
        <w:t xml:space="preserve"> że spełniam</w:t>
      </w:r>
      <w:r w:rsidR="004541F9" w:rsidRPr="00DF4A00">
        <w:rPr>
          <w:rFonts w:ascii="Arial Narrow" w:hAnsi="Arial Narrow" w:cs="Arial"/>
        </w:rPr>
        <w:t>, określone przez Zamawiającego,</w:t>
      </w:r>
      <w:r w:rsidR="00313417" w:rsidRPr="00DF4A00">
        <w:rPr>
          <w:rFonts w:ascii="Arial Narrow" w:hAnsi="Arial Narrow" w:cs="Arial"/>
        </w:rPr>
        <w:t xml:space="preserve"> warunki udziału </w:t>
      </w:r>
      <w:r w:rsidR="004541F9" w:rsidRPr="00DF4A00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F4A00" w14:paraId="2EA74B9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11743" w14:textId="77777777" w:rsidR="00D2702A" w:rsidRPr="00DF4A0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DF4A00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6221C" w14:textId="77777777" w:rsidR="00D2702A" w:rsidRPr="00DF4A00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DF4A00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06CA4" w:rsidRPr="00DF4A00" w14:paraId="2D9CFF92" w14:textId="77777777" w:rsidTr="0084346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AA069" w14:textId="77777777" w:rsidR="00406CA4" w:rsidRPr="00DF4A00" w:rsidRDefault="00406CA4" w:rsidP="0084346C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DF4A00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8D8D4" w14:textId="77777777" w:rsidR="00406CA4" w:rsidRPr="00DF4A00" w:rsidRDefault="00406CA4" w:rsidP="0084346C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DF4A00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3362FA15" w14:textId="77777777" w:rsidR="00406CA4" w:rsidRPr="00DF4A00" w:rsidRDefault="00406CA4" w:rsidP="0084346C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DF4A00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520BE6AB" w14:textId="32AFE0FD" w:rsidR="00406CA4" w:rsidRPr="00DF4A00" w:rsidRDefault="00406CA4" w:rsidP="0095059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DF4A00">
              <w:rPr>
                <w:rFonts w:ascii="Arial Narrow" w:hAnsi="Arial Narrow" w:cs="Arial"/>
              </w:rPr>
              <w:t>Osoby skierowane do wykonania zamówienia muszą legitymować się imiennym aktualnym certyfikatem poświadczającym uprawnienia do wykonywania czynności serwisowych przedmiotu zamówienia - min 1 osoba.</w:t>
            </w:r>
          </w:p>
        </w:tc>
      </w:tr>
    </w:tbl>
    <w:p w14:paraId="7B054885" w14:textId="77777777" w:rsidR="00E21BB4" w:rsidRPr="00DF4A0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F4A00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14BC1745" w14:textId="77777777" w:rsidR="00E21BB4" w:rsidRPr="00DF4A0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DF4A00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DF4A00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DF4A00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DF4A00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DF4A00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ED57CC6" w14:textId="77777777" w:rsidR="00C62F57" w:rsidRPr="00DF4A00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2F206F14" w14:textId="77777777" w:rsidR="00C62F57" w:rsidRPr="00DF4A00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0A52201F" w14:textId="77777777" w:rsidR="00721D87" w:rsidRPr="00DF4A00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F4A00">
        <w:rPr>
          <w:rFonts w:ascii="Arial Narrow" w:hAnsi="Arial Narrow" w:cs="Arial"/>
        </w:rPr>
        <w:t>ego/</w:t>
      </w:r>
      <w:r w:rsidRPr="00DF4A00">
        <w:rPr>
          <w:rFonts w:ascii="Arial Narrow" w:hAnsi="Arial Narrow" w:cs="Arial"/>
        </w:rPr>
        <w:t xml:space="preserve">ych zasoby: </w:t>
      </w:r>
    </w:p>
    <w:p w14:paraId="0BA6EE2D" w14:textId="77777777" w:rsidR="00721D87" w:rsidRPr="00DF4A0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……………</w:t>
      </w:r>
      <w:r w:rsidR="00721D87" w:rsidRPr="00DF4A00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1E0BEE92" w14:textId="77777777" w:rsidR="00721D87" w:rsidRPr="00DF4A0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DF4A00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4ACC0FAF" w14:textId="77777777" w:rsidR="00721D87" w:rsidRPr="00DF4A00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 xml:space="preserve">w następującym zakresie: </w:t>
      </w:r>
    </w:p>
    <w:p w14:paraId="118292B4" w14:textId="77777777" w:rsidR="00E21BB4" w:rsidRPr="00DF4A0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……………</w:t>
      </w:r>
      <w:r w:rsidR="00721D87" w:rsidRPr="00DF4A00">
        <w:rPr>
          <w:rFonts w:ascii="Arial Narrow" w:hAnsi="Arial Narrow" w:cs="Arial"/>
        </w:rPr>
        <w:t>………………………………………………………….</w:t>
      </w:r>
      <w:r w:rsidRPr="00DF4A00">
        <w:rPr>
          <w:rFonts w:ascii="Arial Narrow" w:hAnsi="Arial Narrow" w:cs="Arial"/>
        </w:rPr>
        <w:t>………………………….</w:t>
      </w:r>
    </w:p>
    <w:p w14:paraId="5942CCF8" w14:textId="77777777" w:rsidR="00E21BB4" w:rsidRPr="00DF4A0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DF4A00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72BE2E2B" w14:textId="77777777" w:rsidR="00C62F57" w:rsidRPr="00DF4A0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F4A00" w14:paraId="2142A9C1" w14:textId="77777777" w:rsidTr="00CD4DD1">
        <w:tc>
          <w:tcPr>
            <w:tcW w:w="9104" w:type="dxa"/>
            <w:shd w:val="clear" w:color="auto" w:fill="D9D9D9"/>
          </w:tcPr>
          <w:p w14:paraId="04FE0CEE" w14:textId="77777777" w:rsidR="00BE6F04" w:rsidRPr="00DF4A00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DF4A00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157719CC" w14:textId="77777777" w:rsidR="00FE4E2B" w:rsidRPr="00DF4A00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F4A00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F4A00" w14:paraId="562AB17D" w14:textId="77777777" w:rsidTr="00847232">
        <w:tc>
          <w:tcPr>
            <w:tcW w:w="9104" w:type="dxa"/>
            <w:shd w:val="clear" w:color="auto" w:fill="D9D9D9"/>
          </w:tcPr>
          <w:p w14:paraId="152561EE" w14:textId="77777777" w:rsidR="00E426EB" w:rsidRPr="00DF4A00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DF4A00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3EE7F3EF" w14:textId="77777777" w:rsidR="00E426EB" w:rsidRPr="00DF4A0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385E466" w14:textId="77777777" w:rsidR="00E426EB" w:rsidRPr="00DF4A00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2980F53" w14:textId="77777777" w:rsidR="00E426EB" w:rsidRPr="00DF4A0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E9096B4" w14:textId="77777777" w:rsidR="00E426EB" w:rsidRPr="00DF4A0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DF4A00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BF25008" w14:textId="77777777" w:rsidR="00E426EB" w:rsidRPr="00DF4A0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F4A0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9F5182D" w14:textId="77777777" w:rsidR="00E426EB" w:rsidRPr="00DF4A0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DF4A00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AAD44F3" w14:textId="77777777" w:rsidR="00E426EB" w:rsidRPr="00DF4A00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43AE683" w14:textId="77777777" w:rsidR="0012157F" w:rsidRPr="00DF4A00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2A9E6F7" w14:textId="77777777" w:rsidR="00524951" w:rsidRPr="00DF4A0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DF4A00">
        <w:rPr>
          <w:rFonts w:ascii="Arial Narrow" w:hAnsi="Arial Narrow" w:cs="Arial"/>
          <w:sz w:val="18"/>
          <w:szCs w:val="18"/>
        </w:rPr>
        <w:tab/>
      </w:r>
      <w:r w:rsidRPr="00DF4A00">
        <w:rPr>
          <w:rFonts w:ascii="Arial Narrow" w:hAnsi="Arial Narrow" w:cs="Arial"/>
          <w:sz w:val="18"/>
          <w:szCs w:val="18"/>
        </w:rPr>
        <w:tab/>
      </w:r>
      <w:r w:rsidRPr="00DF4A00">
        <w:rPr>
          <w:rFonts w:ascii="Arial Narrow" w:hAnsi="Arial Narrow" w:cs="Arial"/>
          <w:sz w:val="18"/>
          <w:szCs w:val="18"/>
        </w:rPr>
        <w:tab/>
      </w:r>
      <w:r w:rsidRPr="00DF4A00">
        <w:rPr>
          <w:rFonts w:ascii="Arial Narrow" w:hAnsi="Arial Narrow" w:cs="Arial"/>
          <w:sz w:val="18"/>
          <w:szCs w:val="18"/>
        </w:rPr>
        <w:tab/>
      </w:r>
      <w:r w:rsidRPr="00DF4A00">
        <w:rPr>
          <w:rFonts w:ascii="Arial Narrow" w:hAnsi="Arial Narrow" w:cs="Arial"/>
          <w:sz w:val="18"/>
          <w:szCs w:val="18"/>
        </w:rPr>
        <w:tab/>
      </w:r>
      <w:r w:rsidRPr="00DF4A00">
        <w:rPr>
          <w:rFonts w:ascii="Arial Narrow" w:hAnsi="Arial Narrow" w:cs="Arial"/>
          <w:sz w:val="18"/>
          <w:szCs w:val="18"/>
        </w:rPr>
        <w:tab/>
      </w:r>
      <w:r w:rsidRPr="00DF4A00">
        <w:rPr>
          <w:rFonts w:ascii="Arial Narrow" w:hAnsi="Arial Narrow" w:cs="Arial"/>
          <w:sz w:val="18"/>
          <w:szCs w:val="18"/>
        </w:rPr>
        <w:tab/>
      </w:r>
    </w:p>
    <w:p w14:paraId="4B0E4E1F" w14:textId="77777777" w:rsidR="00524951" w:rsidRPr="00DF4A0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7ED7E489" w14:textId="77777777" w:rsidR="00FE4E2B" w:rsidRPr="00DF4A0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DF4A00">
        <w:rPr>
          <w:rFonts w:ascii="Arial Narrow" w:hAnsi="Arial Narrow" w:cs="Arial"/>
          <w:sz w:val="18"/>
          <w:szCs w:val="18"/>
        </w:rPr>
        <w:t xml:space="preserve">  </w:t>
      </w:r>
      <w:r w:rsidR="006D536F" w:rsidRPr="00DF4A00">
        <w:rPr>
          <w:rFonts w:ascii="Arial Narrow" w:hAnsi="Arial Narrow" w:cs="Arial"/>
          <w:sz w:val="18"/>
          <w:szCs w:val="18"/>
        </w:rPr>
        <w:t>………..</w:t>
      </w:r>
      <w:r w:rsidR="00FE4E2B" w:rsidRPr="00DF4A00">
        <w:rPr>
          <w:rFonts w:ascii="Arial Narrow" w:hAnsi="Arial Narrow" w:cs="Arial"/>
          <w:sz w:val="18"/>
          <w:szCs w:val="18"/>
        </w:rPr>
        <w:t>…</w:t>
      </w:r>
      <w:r w:rsidR="006D536F" w:rsidRPr="00DF4A00">
        <w:rPr>
          <w:rFonts w:ascii="Arial Narrow" w:hAnsi="Arial Narrow" w:cs="Arial"/>
          <w:sz w:val="18"/>
          <w:szCs w:val="18"/>
        </w:rPr>
        <w:t>………..</w:t>
      </w:r>
      <w:r w:rsidR="00FE4E2B" w:rsidRPr="00DF4A00">
        <w:rPr>
          <w:rFonts w:ascii="Arial Narrow" w:hAnsi="Arial Narrow" w:cs="Arial"/>
          <w:sz w:val="18"/>
          <w:szCs w:val="18"/>
        </w:rPr>
        <w:t>……</w:t>
      </w:r>
      <w:r w:rsidR="006D536F" w:rsidRPr="00DF4A00">
        <w:rPr>
          <w:rFonts w:ascii="Arial Narrow" w:hAnsi="Arial Narrow" w:cs="Arial"/>
          <w:sz w:val="18"/>
          <w:szCs w:val="18"/>
        </w:rPr>
        <w:t>………….</w:t>
      </w:r>
      <w:r w:rsidR="00FE4E2B" w:rsidRPr="00DF4A00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3B67547B" w14:textId="77777777" w:rsidR="00484F88" w:rsidRPr="00DF4A0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F4A00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DF4A00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DF4A0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96EDF4" w14:textId="77777777" w:rsidR="00077F69" w:rsidRDefault="00077F69" w:rsidP="0038231F">
      <w:pPr>
        <w:spacing w:after="0" w:line="240" w:lineRule="auto"/>
      </w:pPr>
      <w:r>
        <w:separator/>
      </w:r>
    </w:p>
  </w:endnote>
  <w:endnote w:type="continuationSeparator" w:id="0">
    <w:p w14:paraId="47543063" w14:textId="77777777" w:rsidR="00077F69" w:rsidRDefault="00077F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C0868" w14:textId="77777777" w:rsidR="00406CA4" w:rsidRDefault="00406C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C52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25A59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A17EC" w14:textId="77777777" w:rsidR="00406CA4" w:rsidRDefault="00406C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7E616" w14:textId="77777777" w:rsidR="00077F69" w:rsidRDefault="00077F69" w:rsidP="0038231F">
      <w:pPr>
        <w:spacing w:after="0" w:line="240" w:lineRule="auto"/>
      </w:pPr>
      <w:r>
        <w:separator/>
      </w:r>
    </w:p>
  </w:footnote>
  <w:footnote w:type="continuationSeparator" w:id="0">
    <w:p w14:paraId="00AEBCB3" w14:textId="77777777" w:rsidR="00077F69" w:rsidRDefault="00077F69" w:rsidP="0038231F">
      <w:pPr>
        <w:spacing w:after="0" w:line="240" w:lineRule="auto"/>
      </w:pPr>
      <w:r>
        <w:continuationSeparator/>
      </w:r>
    </w:p>
  </w:footnote>
  <w:footnote w:id="1">
    <w:p w14:paraId="26E12E1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7B1BFB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9155C8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8C4B1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1BB96" w14:textId="77777777" w:rsidR="00406CA4" w:rsidRDefault="00406C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BC024" w14:textId="77777777" w:rsidR="00406CA4" w:rsidRDefault="00406C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53276" w14:textId="77777777" w:rsidR="00406CA4" w:rsidRDefault="00406C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601359">
    <w:abstractNumId w:val="11"/>
  </w:num>
  <w:num w:numId="2" w16cid:durableId="1041901664">
    <w:abstractNumId w:val="0"/>
  </w:num>
  <w:num w:numId="3" w16cid:durableId="717243717">
    <w:abstractNumId w:val="10"/>
  </w:num>
  <w:num w:numId="4" w16cid:durableId="843320113">
    <w:abstractNumId w:val="13"/>
  </w:num>
  <w:num w:numId="5" w16cid:durableId="251596685">
    <w:abstractNumId w:val="12"/>
  </w:num>
  <w:num w:numId="6" w16cid:durableId="1303582094">
    <w:abstractNumId w:val="9"/>
  </w:num>
  <w:num w:numId="7" w16cid:durableId="781270316">
    <w:abstractNumId w:val="1"/>
  </w:num>
  <w:num w:numId="8" w16cid:durableId="2074740866">
    <w:abstractNumId w:val="6"/>
  </w:num>
  <w:num w:numId="9" w16cid:durableId="622926891">
    <w:abstractNumId w:val="4"/>
  </w:num>
  <w:num w:numId="10" w16cid:durableId="1599367716">
    <w:abstractNumId w:val="7"/>
  </w:num>
  <w:num w:numId="11" w16cid:durableId="681051732">
    <w:abstractNumId w:val="5"/>
  </w:num>
  <w:num w:numId="12" w16cid:durableId="1908687979">
    <w:abstractNumId w:val="8"/>
  </w:num>
  <w:num w:numId="13" w16cid:durableId="99105596">
    <w:abstractNumId w:val="3"/>
  </w:num>
  <w:num w:numId="14" w16cid:durableId="9073511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7F69"/>
    <w:rsid w:val="00023477"/>
    <w:rsid w:val="000247FF"/>
    <w:rsid w:val="00025C8D"/>
    <w:rsid w:val="000303EE"/>
    <w:rsid w:val="0005473D"/>
    <w:rsid w:val="00057FC1"/>
    <w:rsid w:val="000642B4"/>
    <w:rsid w:val="00073C3D"/>
    <w:rsid w:val="00077F69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06CA4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0FA8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596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C5B94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4A00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588005"/>
  <w15:docId w15:val="{3C0977AD-407D-4C07-B12E-5D049DB8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978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2024-05-27T09:12:00Z</dcterms:created>
  <dcterms:modified xsi:type="dcterms:W3CDTF">2024-05-27T09:12:00Z</dcterms:modified>
</cp:coreProperties>
</file>