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F67E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C2A3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2A3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C2A3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2A3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C2A3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C2A3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2A3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C2A3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C2A35" w:rsidRPr="007B107C" w:rsidTr="002A19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C2A35" w:rsidRPr="007B107C" w:rsidRDefault="002C2A35" w:rsidP="002A192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C2A35" w:rsidRPr="007B107C" w:rsidRDefault="002C2A35" w:rsidP="002A192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C2A3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C2A3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C2A3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C2A35" w:rsidRPr="007B107C" w:rsidRDefault="002C2A35" w:rsidP="002A192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C2A35" w:rsidRPr="007B107C" w:rsidRDefault="002C2A35" w:rsidP="002A192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C2A35" w:rsidRPr="007B107C" w:rsidRDefault="002C2A35" w:rsidP="002A192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C2A3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C2A3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samochodu osobowego finansowanego w formie leasingu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C2A35" w:rsidRPr="002C2A3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C2A35" w:rsidRPr="002C2A3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2A35" w:rsidRDefault="002C2A35" w:rsidP="002C2A35">
      <w:pPr>
        <w:spacing w:after="0" w:line="240" w:lineRule="auto"/>
      </w:pPr>
      <w:r>
        <w:separator/>
      </w:r>
    </w:p>
  </w:endnote>
  <w:endnote w:type="continuationSeparator" w:id="0">
    <w:p w:rsidR="002C2A35" w:rsidRDefault="002C2A35" w:rsidP="002C2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A35" w:rsidRDefault="002C2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A35" w:rsidRDefault="002C2A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A35" w:rsidRDefault="002C2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2A35" w:rsidRDefault="002C2A35" w:rsidP="002C2A35">
      <w:pPr>
        <w:spacing w:after="0" w:line="240" w:lineRule="auto"/>
      </w:pPr>
      <w:r>
        <w:separator/>
      </w:r>
    </w:p>
  </w:footnote>
  <w:footnote w:type="continuationSeparator" w:id="0">
    <w:p w:rsidR="002C2A35" w:rsidRDefault="002C2A35" w:rsidP="002C2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A35" w:rsidRDefault="002C2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A35" w:rsidRDefault="002C2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A35" w:rsidRDefault="002C2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D5"/>
    <w:rsid w:val="002621C4"/>
    <w:rsid w:val="002C2A35"/>
    <w:rsid w:val="007B107C"/>
    <w:rsid w:val="007C7D43"/>
    <w:rsid w:val="00843802"/>
    <w:rsid w:val="008750B3"/>
    <w:rsid w:val="008B5AD5"/>
    <w:rsid w:val="008F67EF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D8ABD17-0EC0-4637-B273-3924A927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2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A35"/>
  </w:style>
  <w:style w:type="paragraph" w:styleId="Stopka">
    <w:name w:val="footer"/>
    <w:basedOn w:val="Normalny"/>
    <w:link w:val="StopkaZnak"/>
    <w:uiPriority w:val="99"/>
    <w:unhideWhenUsed/>
    <w:rsid w:val="002C2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A35"/>
  </w:style>
  <w:style w:type="paragraph" w:styleId="Tekstdymka">
    <w:name w:val="Balloon Text"/>
    <w:basedOn w:val="Normalny"/>
    <w:link w:val="TekstdymkaZnak"/>
    <w:uiPriority w:val="99"/>
    <w:semiHidden/>
    <w:unhideWhenUsed/>
    <w:rsid w:val="008F6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7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2024-05-20T09:21:00Z</cp:lastPrinted>
  <dcterms:created xsi:type="dcterms:W3CDTF">2024-05-20T09:21:00Z</dcterms:created>
  <dcterms:modified xsi:type="dcterms:W3CDTF">2024-05-20T09:21:00Z</dcterms:modified>
</cp:coreProperties>
</file>