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30587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81EA3" w:rsidRPr="00781EA3">
        <w:rPr>
          <w:b/>
        </w:rPr>
        <w:t>CRZP/75/2024/AZP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81EA3" w:rsidRPr="004A5DB6" w:rsidTr="002A192B">
        <w:tc>
          <w:tcPr>
            <w:tcW w:w="9212" w:type="dxa"/>
            <w:shd w:val="clear" w:color="auto" w:fill="auto"/>
          </w:tcPr>
          <w:p w:rsidR="00781EA3" w:rsidRPr="004A5DB6" w:rsidRDefault="00781EA3" w:rsidP="002A192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81EA3" w:rsidRPr="004A5DB6" w:rsidRDefault="00781EA3" w:rsidP="002A192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81EA3">
              <w:t>(</w:t>
            </w:r>
            <w:proofErr w:type="spellStart"/>
            <w:r w:rsidRPr="00781EA3">
              <w:t>t.j</w:t>
            </w:r>
            <w:proofErr w:type="spellEnd"/>
            <w:r w:rsidRPr="00781EA3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81EA3" w:rsidRPr="004A5DB6" w:rsidRDefault="00781EA3" w:rsidP="002A192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81EA3" w:rsidRPr="004A5DB6" w:rsidRDefault="00781EA3" w:rsidP="002A192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81EA3" w:rsidRPr="004A5DB6" w:rsidRDefault="00781EA3" w:rsidP="002A192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81EA3" w:rsidRPr="00781EA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81EA3" w:rsidP="005434B3">
      <w:pPr>
        <w:spacing w:after="240" w:line="276" w:lineRule="auto"/>
        <w:jc w:val="center"/>
      </w:pPr>
      <w:r w:rsidRPr="00781EA3">
        <w:rPr>
          <w:b/>
        </w:rPr>
        <w:t>Dostawa samochodu osobowego finansowanego w formie leasingu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1853" w:rsidRDefault="00201853" w:rsidP="0038231F">
      <w:pPr>
        <w:spacing w:after="0" w:line="240" w:lineRule="auto"/>
      </w:pPr>
      <w:r>
        <w:separator/>
      </w:r>
    </w:p>
  </w:endnote>
  <w:endnote w:type="continuationSeparator" w:id="0">
    <w:p w:rsidR="00201853" w:rsidRDefault="002018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EA3" w:rsidRDefault="00781E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EA3" w:rsidRDefault="00781E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1853" w:rsidRDefault="00201853" w:rsidP="0038231F">
      <w:pPr>
        <w:spacing w:after="0" w:line="240" w:lineRule="auto"/>
      </w:pPr>
      <w:r>
        <w:separator/>
      </w:r>
    </w:p>
  </w:footnote>
  <w:footnote w:type="continuationSeparator" w:id="0">
    <w:p w:rsidR="00201853" w:rsidRDefault="002018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EA3" w:rsidRDefault="00781E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EA3" w:rsidRDefault="00781E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EA3" w:rsidRDefault="00781E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185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1853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1EA3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587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BF9A9F"/>
  <w15:chartTrackingRefBased/>
  <w15:docId w15:val="{E8F9F463-5054-4035-AEFB-0CEECEFAA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2B653B-AE97-4A2E-8690-9B4DEA754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242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2024-05-20T09:21:00Z</cp:lastPrinted>
  <dcterms:created xsi:type="dcterms:W3CDTF">2024-05-20T09:21:00Z</dcterms:created>
  <dcterms:modified xsi:type="dcterms:W3CDTF">2024-05-20T09:21:00Z</dcterms:modified>
</cp:coreProperties>
</file>