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4548F" w:rsidRDefault="00E4548F" w:rsidP="00E4548F">
      <w:pPr>
        <w:pStyle w:val="Nagwek4"/>
        <w:rPr>
          <w:rFonts w:ascii="Arial" w:hAnsi="Arial" w:cs="Arial"/>
          <w:bCs/>
          <w:i w:val="0"/>
          <w:szCs w:val="24"/>
        </w:rPr>
      </w:pPr>
      <w:r>
        <w:rPr>
          <w:rFonts w:ascii="Arial" w:hAnsi="Arial" w:cs="Arial"/>
          <w:bCs/>
          <w:i w:val="0"/>
          <w:szCs w:val="24"/>
        </w:rPr>
        <w:t xml:space="preserve">Załącznik nr </w:t>
      </w:r>
      <w:r w:rsidR="005729BF">
        <w:rPr>
          <w:rFonts w:ascii="Arial" w:hAnsi="Arial" w:cs="Arial"/>
          <w:bCs/>
          <w:szCs w:val="24"/>
        </w:rPr>
        <w:t>3</w:t>
      </w:r>
      <w:r>
        <w:rPr>
          <w:rFonts w:ascii="Arial" w:hAnsi="Arial" w:cs="Arial"/>
          <w:bCs/>
          <w:i w:val="0"/>
          <w:szCs w:val="24"/>
        </w:rPr>
        <w:t xml:space="preserve"> do SWZ</w:t>
      </w:r>
    </w:p>
    <w:p w:rsidR="00E4548F" w:rsidRDefault="00E4548F" w:rsidP="00E4548F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:rsidR="00E4548F" w:rsidRDefault="00E4548F" w:rsidP="00E4548F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Znak sprawy: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="00DE6775" w:rsidRPr="00DE6775">
        <w:rPr>
          <w:rFonts w:ascii="Arial" w:hAnsi="Arial" w:cs="Arial"/>
          <w:b/>
          <w:sz w:val="24"/>
          <w:szCs w:val="24"/>
        </w:rPr>
        <w:t>CRZP/</w:t>
      </w:r>
      <w:r w:rsidR="003A4155">
        <w:rPr>
          <w:rFonts w:ascii="Arial" w:hAnsi="Arial" w:cs="Arial"/>
          <w:b/>
          <w:sz w:val="24"/>
          <w:szCs w:val="24"/>
        </w:rPr>
        <w:t>7</w:t>
      </w:r>
      <w:r w:rsidR="00DE6775" w:rsidRPr="00DE6775">
        <w:rPr>
          <w:rFonts w:ascii="Arial" w:hAnsi="Arial" w:cs="Arial"/>
          <w:b/>
          <w:sz w:val="24"/>
          <w:szCs w:val="24"/>
        </w:rPr>
        <w:t>7/2024/AZP</w:t>
      </w:r>
    </w:p>
    <w:p w:rsidR="00E4548F" w:rsidRDefault="00E4548F" w:rsidP="00E4548F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Zamawiający:</w:t>
      </w:r>
    </w:p>
    <w:p w:rsidR="00E4548F" w:rsidRDefault="00E4548F" w:rsidP="00E4548F">
      <w:pPr>
        <w:pStyle w:val="Tekstpodstawowy"/>
        <w:spacing w:after="0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DE6775" w:rsidRPr="00DE6775">
        <w:rPr>
          <w:rFonts w:ascii="Arial" w:hAnsi="Arial" w:cs="Arial"/>
        </w:rPr>
        <w:t>Uniwersytet Morski w Gdyni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DE6775" w:rsidRPr="00DE6775">
        <w:rPr>
          <w:rFonts w:ascii="Arial" w:hAnsi="Arial" w:cs="Arial"/>
        </w:rPr>
        <w:t>ul. Morska</w:t>
      </w:r>
      <w:r>
        <w:rPr>
          <w:rFonts w:ascii="Arial" w:hAnsi="Arial" w:cs="Arial"/>
        </w:rPr>
        <w:t xml:space="preserve"> </w:t>
      </w:r>
      <w:r w:rsidR="00DE6775" w:rsidRPr="00DE6775">
        <w:rPr>
          <w:rFonts w:ascii="Arial" w:hAnsi="Arial" w:cs="Arial"/>
        </w:rPr>
        <w:t>81-87</w:t>
      </w:r>
      <w:r>
        <w:rPr>
          <w:rFonts w:ascii="Arial" w:hAnsi="Arial" w:cs="Arial"/>
        </w:rPr>
        <w:t xml:space="preserve"> 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DE6775" w:rsidRPr="00DE6775">
        <w:rPr>
          <w:rFonts w:ascii="Arial" w:hAnsi="Arial" w:cs="Arial"/>
        </w:rPr>
        <w:t>81-225</w:t>
      </w:r>
      <w:r>
        <w:rPr>
          <w:rFonts w:ascii="Arial" w:hAnsi="Arial" w:cs="Arial"/>
        </w:rPr>
        <w:t xml:space="preserve"> </w:t>
      </w:r>
      <w:r w:rsidR="00DE6775" w:rsidRPr="00DE6775">
        <w:rPr>
          <w:rFonts w:ascii="Arial" w:hAnsi="Arial" w:cs="Arial"/>
        </w:rPr>
        <w:t>Gdynia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  <w:i/>
          <w:sz w:val="16"/>
          <w:szCs w:val="16"/>
        </w:rPr>
        <w:t>(pełna nazwa, adres)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i/>
        </w:rPr>
        <w:t xml:space="preserve"> </w:t>
      </w:r>
    </w:p>
    <w:p w:rsidR="00E4548F" w:rsidRDefault="00E4548F" w:rsidP="00E4548F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Wykonawca:</w:t>
      </w:r>
    </w:p>
    <w:p w:rsidR="00E4548F" w:rsidRDefault="00E4548F" w:rsidP="00E4548F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</w:rPr>
        <w:t>……………………………………………………………………</w:t>
      </w:r>
    </w:p>
    <w:p w:rsidR="00E4548F" w:rsidRDefault="00E4548F" w:rsidP="00E4548F">
      <w:pPr>
        <w:ind w:right="2976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:rsidR="00E4548F" w:rsidRDefault="00E4548F" w:rsidP="00E4548F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>reprezentowany przez:</w:t>
      </w:r>
    </w:p>
    <w:p w:rsidR="00E4548F" w:rsidRDefault="00E4548F" w:rsidP="00E4548F">
      <w:pPr>
        <w:spacing w:after="40" w:line="240" w:lineRule="auto"/>
        <w:ind w:right="3260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</w:t>
      </w:r>
    </w:p>
    <w:p w:rsidR="00E4548F" w:rsidRDefault="00E4548F" w:rsidP="00E4548F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DE6775" w:rsidTr="00F67CB0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DE6775" w:rsidRDefault="00DE6775" w:rsidP="00F67CB0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OŚWIADCZENIE WYKONAWCY</w:t>
            </w:r>
          </w:p>
          <w:p w:rsidR="00DE6775" w:rsidRDefault="00DE6775" w:rsidP="00F67CB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DE6775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DE6775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DE6775">
              <w:rPr>
                <w:rFonts w:ascii="Arial" w:hAnsi="Arial" w:cs="Arial"/>
                <w:sz w:val="24"/>
                <w:szCs w:val="24"/>
              </w:rPr>
              <w:t>. Dz. U. z 2023r. poz. 1605)</w:t>
            </w:r>
            <w:r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>), dotyczące przesłanek wykluczenia z:</w:t>
            </w:r>
          </w:p>
          <w:p w:rsidR="00DE6775" w:rsidRDefault="00DE6775" w:rsidP="00F67CB0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DE6775" w:rsidRDefault="00DE6775" w:rsidP="00F67CB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DE6775" w:rsidRDefault="00DE6775" w:rsidP="00F67CB0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:rsidR="00E4548F" w:rsidRDefault="00E4548F" w:rsidP="00E4548F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Na potrzeby postępowania o udzielenie zamówienia publicznego pn.:</w:t>
      </w:r>
    </w:p>
    <w:p w:rsidR="00E4548F" w:rsidRDefault="00DE6775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DE6775">
        <w:rPr>
          <w:rFonts w:ascii="Arial" w:hAnsi="Arial" w:cs="Arial"/>
          <w:b/>
          <w:sz w:val="24"/>
          <w:szCs w:val="24"/>
        </w:rPr>
        <w:t>Szkolenie w zakresie metodyki prowadzenia badań naukowych i nawiązywania współpracy z ośrodkami w kraju i za granicą  w zakresie nauk o zarządzaniu i jakości</w:t>
      </w:r>
      <w:r w:rsidR="003A4155">
        <w:rPr>
          <w:rFonts w:ascii="Arial" w:hAnsi="Arial" w:cs="Arial"/>
          <w:b/>
          <w:sz w:val="24"/>
          <w:szCs w:val="24"/>
        </w:rPr>
        <w:t xml:space="preserve"> - powtórne</w:t>
      </w:r>
      <w:bookmarkStart w:id="0" w:name="_GoBack"/>
      <w:bookmarkEnd w:id="0"/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prowadzonego przez </w:t>
      </w:r>
      <w:r w:rsidR="00DE6775" w:rsidRPr="00DE6775">
        <w:rPr>
          <w:rFonts w:ascii="Arial" w:hAnsi="Arial" w:cs="Arial"/>
          <w:b/>
          <w:sz w:val="24"/>
          <w:szCs w:val="24"/>
        </w:rPr>
        <w:t>Uniwersytet Morski w Gdyni</w:t>
      </w:r>
      <w:r>
        <w:rPr>
          <w:rFonts w:ascii="Arial" w:hAnsi="Arial" w:cs="Arial"/>
          <w:b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oświadczam, co następuje:</w:t>
      </w:r>
    </w:p>
    <w:p w:rsidR="005729BF" w:rsidRDefault="005729B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lastRenderedPageBreak/>
              <w:t>OŚWIADCZENIA DOTYCZĄCE WYKONAWCY</w:t>
            </w:r>
          </w:p>
        </w:tc>
      </w:tr>
    </w:tbl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>
        <w:rPr>
          <w:rFonts w:ascii="Arial" w:hAnsi="Arial" w:cs="Arial"/>
          <w:i/>
          <w:iCs/>
          <w:sz w:val="24"/>
          <w:szCs w:val="24"/>
        </w:rPr>
        <w:t>dalej: rozporządzenie 833/2014</w:t>
      </w:r>
      <w:r>
        <w:rPr>
          <w:rFonts w:ascii="Arial" w:hAnsi="Arial" w:cs="Arial"/>
          <w:sz w:val="24"/>
          <w:szCs w:val="24"/>
        </w:rPr>
        <w:t xml:space="preserve">, w brzmieniu 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>
        <w:rPr>
          <w:rFonts w:ascii="Arial" w:hAnsi="Arial" w:cs="Arial"/>
          <w:i/>
          <w:iCs/>
          <w:sz w:val="24"/>
          <w:szCs w:val="24"/>
        </w:rPr>
        <w:t xml:space="preserve">dalej: rozporządzenie 2022/576 </w:t>
      </w:r>
      <w:r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>
        <w:rPr>
          <w:rFonts w:ascii="Arial" w:hAnsi="Arial" w:cs="Arial"/>
          <w:sz w:val="24"/>
          <w:szCs w:val="24"/>
        </w:rPr>
        <w:t>.</w:t>
      </w:r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>
        <w:rPr>
          <w:rFonts w:ascii="Arial" w:hAnsi="Arial" w:cs="Arial"/>
          <w:sz w:val="24"/>
          <w:szCs w:val="24"/>
        </w:rPr>
        <w:t xml:space="preserve"> (Dz. U. poz. 835) </w:t>
      </w:r>
      <w:r>
        <w:rPr>
          <w:rStyle w:val="Odwoanieprzypisudolnego"/>
          <w:rFonts w:ascii="Arial" w:hAnsi="Arial" w:cs="Arial"/>
          <w:sz w:val="24"/>
          <w:szCs w:val="24"/>
        </w:rPr>
        <w:footnoteReference w:id="2"/>
      </w:r>
      <w:r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 xml:space="preserve"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</w:t>
      </w:r>
      <w:r>
        <w:rPr>
          <w:rFonts w:ascii="Arial" w:hAnsi="Arial" w:cs="Arial"/>
          <w:color w:val="0070C0"/>
          <w:sz w:val="20"/>
          <w:szCs w:val="20"/>
        </w:rPr>
        <w:lastRenderedPageBreak/>
        <w:t>wykonawca polega w zakresie odpowiadającym ponad 10% wartości zamówienia, należy zastosować tyle razy, ile jest to konieczne.]</w:t>
      </w:r>
    </w:p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zamawiającego: 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E4548F" w:rsidTr="00DE677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48F" w:rsidRDefault="00E4548F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48F" w:rsidRDefault="00E4548F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DE6775" w:rsidTr="00DE677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775" w:rsidRDefault="00DE6775" w:rsidP="00F67CB0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E6775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775" w:rsidRDefault="00DE6775" w:rsidP="00F67CB0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E6775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:rsidR="00DE6775" w:rsidRDefault="00DE6775" w:rsidP="00F67CB0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E6775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  <w:tr w:rsidR="00DE6775" w:rsidTr="00DE677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775" w:rsidRDefault="00DE6775" w:rsidP="00F67CB0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E6775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764B" w:rsidRPr="00D8764B" w:rsidRDefault="00D8764B" w:rsidP="00D8764B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8764B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D8764B" w:rsidRPr="00D8764B" w:rsidRDefault="00D8764B" w:rsidP="00D8764B">
            <w:pPr>
              <w:spacing w:before="60" w:after="120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D8764B">
              <w:rPr>
                <w:rFonts w:ascii="Arial" w:hAnsi="Arial" w:cs="Arial"/>
                <w:bCs/>
                <w:sz w:val="24"/>
                <w:szCs w:val="24"/>
              </w:rPr>
              <w:t xml:space="preserve">1) Wykonawca musi wykazać, że dysponuje odpowiednimi zasobami kadrowymi do realizacji Zlecenia, tzn. że zlecenie wykona wykładowca/trener, który spełnia jednocześnie wszystkie poniższe warunki: </w:t>
            </w:r>
          </w:p>
          <w:p w:rsidR="00D8764B" w:rsidRPr="00D8764B" w:rsidRDefault="00D8764B" w:rsidP="00D8764B">
            <w:pPr>
              <w:spacing w:before="60" w:after="120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D8764B">
              <w:rPr>
                <w:rFonts w:ascii="Arial" w:hAnsi="Arial" w:cs="Arial"/>
                <w:bCs/>
                <w:sz w:val="24"/>
                <w:szCs w:val="24"/>
              </w:rPr>
              <w:t>a) posiada co najmniej stopień naukowy doktora w dziedzinie nauk społecznych - udokumentowany kopią dyplomu;</w:t>
            </w:r>
          </w:p>
          <w:p w:rsidR="00D8764B" w:rsidRPr="00D8764B" w:rsidRDefault="00D8764B" w:rsidP="00D8764B">
            <w:pPr>
              <w:spacing w:before="60" w:after="120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D8764B">
              <w:rPr>
                <w:rFonts w:ascii="Arial" w:hAnsi="Arial" w:cs="Arial"/>
                <w:bCs/>
                <w:sz w:val="24"/>
                <w:szCs w:val="24"/>
              </w:rPr>
              <w:t>b) posiada udokumentowane doświadczenie w prowadzeniu zajęć o tematyce zgodnej z zagadnieniami określonymi w opisie przedmiotu zamówienia i wykonał w okresie ostatnich 3 lat co najmniej 8 szkoleń o podobnej tematyce - udokumentowane referencjami  od co najmniej 3 różnych instytucji.</w:t>
            </w:r>
          </w:p>
          <w:p w:rsidR="00D8764B" w:rsidRPr="00D8764B" w:rsidRDefault="00D8764B" w:rsidP="00D8764B">
            <w:pPr>
              <w:spacing w:before="60" w:after="120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D8764B">
              <w:rPr>
                <w:rFonts w:ascii="Arial" w:hAnsi="Arial" w:cs="Arial"/>
                <w:bCs/>
                <w:sz w:val="24"/>
                <w:szCs w:val="24"/>
              </w:rPr>
              <w:t>c)  opublikował co najmniej 3 publikacje z zakresu metodologii, metodyki prowadzenia badań (w dyscyplinie nauki o zarządzaniu i jakości)</w:t>
            </w:r>
          </w:p>
          <w:p w:rsidR="00DE6775" w:rsidRDefault="00D8764B" w:rsidP="00D8764B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8764B">
              <w:rPr>
                <w:rFonts w:ascii="Arial" w:hAnsi="Arial" w:cs="Arial"/>
                <w:bCs/>
                <w:sz w:val="24"/>
                <w:szCs w:val="24"/>
              </w:rPr>
              <w:t>2) Wykonawca składa wraz z ofertą oświadczenie osoby wskazanej w pkt 1. posiadającej niezbędną wiedzę i doświadczenie do wykonania zlecenia, która wyraża zgodę na realizację zlecenia w przypadku wyboru Wykonawcy.</w:t>
            </w:r>
          </w:p>
        </w:tc>
      </w:tr>
      <w:tr w:rsidR="00DE6775" w:rsidTr="00DE677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775" w:rsidRDefault="00DE6775" w:rsidP="00F67CB0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E6775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775" w:rsidRDefault="00DE6775" w:rsidP="00F67CB0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E6775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:rsidR="00DE6775" w:rsidRDefault="00DE6775" w:rsidP="00F67CB0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E6775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  <w:tr w:rsidR="00DE6775" w:rsidTr="00DE677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775" w:rsidRDefault="00DE6775" w:rsidP="00F67CB0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E6775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775" w:rsidRDefault="00DE6775" w:rsidP="00F67CB0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E6775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:rsidR="00DE6775" w:rsidRDefault="00DE6775" w:rsidP="00F67CB0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E6775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</w:tbl>
    <w:p w:rsidR="00E4548F" w:rsidRDefault="00E4548F" w:rsidP="00E4548F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polegam na zdolnościach lub sytuacji następującego podmiotu udostępniającego zasoby:</w:t>
      </w:r>
    </w:p>
    <w:p w:rsidR="00E4548F" w:rsidRDefault="00E4548F" w:rsidP="00E4548F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……………………………….……………………………………………………………….....</w:t>
      </w:r>
    </w:p>
    <w:p w:rsidR="00E4548F" w:rsidRDefault="00E4548F" w:rsidP="00E4548F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:rsidR="00E4548F" w:rsidRDefault="00E4548F" w:rsidP="00E4548F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 następującym zakresie: </w:t>
      </w:r>
    </w:p>
    <w:p w:rsidR="00E4548F" w:rsidRDefault="00E4548F" w:rsidP="00E4548F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……………………………………………………………………….………………………….</w:t>
      </w:r>
    </w:p>
    <w:p w:rsidR="00E4548F" w:rsidRDefault="00E4548F" w:rsidP="00E4548F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E4548F" w:rsidRDefault="00E4548F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:rsidR="00E4548F" w:rsidRDefault="00E4548F" w:rsidP="00E4548F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>[UWAGA: wypełnić tylko w przypadku dostawcy, na którego przypada ponad 10% wartości zamówienia. W przypadku więcej niż jednego dostawcy, na którego przypada ponad 10% wartości zamówienia, należy zastosować tyle razy, ile jest to konieczne.]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zamówienia: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E4548F" w:rsidRDefault="00E4548F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:rsidR="00E4548F" w:rsidRDefault="00E4548F" w:rsidP="00E4548F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lastRenderedPageBreak/>
              <w:t>INFORMACJA DOTYCZĄCA DOSTĘPU DO PODMIOTOWYCH ŚRODKÓW DOWODOWYCH</w:t>
            </w:r>
          </w:p>
        </w:tc>
      </w:tr>
    </w:tbl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548F" w:rsidRDefault="00E4548F" w:rsidP="00E4548F">
      <w:pPr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548F" w:rsidRDefault="00E4548F" w:rsidP="00E4548F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548F" w:rsidRDefault="00E4548F" w:rsidP="00E4548F">
      <w:pPr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548F" w:rsidRDefault="00E4548F" w:rsidP="00E4548F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</w:p>
    <w:p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…………………………………………</w:t>
      </w:r>
    </w:p>
    <w:p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kwalifikowany podpis elektroniczny</w:t>
      </w:r>
    </w:p>
    <w:p w:rsidR="00E4548F" w:rsidRDefault="00E4548F" w:rsidP="00E4548F"/>
    <w:p w:rsidR="002621C4" w:rsidRPr="00E4548F" w:rsidRDefault="002621C4" w:rsidP="00E4548F"/>
    <w:sectPr w:rsidR="002621C4" w:rsidRPr="00E4548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E1197" w:rsidRDefault="009E1197" w:rsidP="00E4548F">
      <w:pPr>
        <w:spacing w:after="0" w:line="240" w:lineRule="auto"/>
      </w:pPr>
      <w:r>
        <w:separator/>
      </w:r>
    </w:p>
  </w:endnote>
  <w:endnote w:type="continuationSeparator" w:id="0">
    <w:p w:rsidR="009E1197" w:rsidRDefault="009E1197" w:rsidP="00E45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E6775" w:rsidRDefault="00DE677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729BF" w:rsidRPr="005729BF" w:rsidRDefault="005729BF" w:rsidP="005729BF">
    <w:pPr>
      <w:pStyle w:val="Stopka"/>
      <w:jc w:val="center"/>
      <w:rPr>
        <w:sz w:val="20"/>
      </w:rPr>
    </w:pPr>
    <w:r w:rsidRPr="005729BF">
      <w:rPr>
        <w:sz w:val="20"/>
      </w:rPr>
      <w:t>Projekt pt. „PROGRESS - Rozwój naukowo-badawczy Uniwersytetu Morskiego w Gdyni w naukach o zarządzaniu i jakości” dofinansowany ze środków Ministra Nauki w ramach Programu „Regionalna inicjatywa doskonałości”.</w:t>
    </w:r>
  </w:p>
  <w:p w:rsidR="00DE6775" w:rsidRPr="005729BF" w:rsidRDefault="005729BF" w:rsidP="005729BF">
    <w:pPr>
      <w:pStyle w:val="Stopka"/>
      <w:jc w:val="center"/>
      <w:rPr>
        <w:sz w:val="20"/>
      </w:rPr>
    </w:pPr>
    <w:r w:rsidRPr="005729BF">
      <w:rPr>
        <w:sz w:val="20"/>
      </w:rPr>
      <w:t>Wartość dofinansowania projektu wynosi 1 551 000,00 zł.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E6775" w:rsidRDefault="00DE677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E1197" w:rsidRDefault="009E1197" w:rsidP="00E4548F">
      <w:pPr>
        <w:spacing w:after="0" w:line="240" w:lineRule="auto"/>
      </w:pPr>
      <w:r>
        <w:separator/>
      </w:r>
    </w:p>
  </w:footnote>
  <w:footnote w:type="continuationSeparator" w:id="0">
    <w:p w:rsidR="009E1197" w:rsidRDefault="009E1197" w:rsidP="00E4548F">
      <w:pPr>
        <w:spacing w:after="0" w:line="240" w:lineRule="auto"/>
      </w:pPr>
      <w:r>
        <w:continuationSeparator/>
      </w:r>
    </w:p>
  </w:footnote>
  <w:footnote w:id="1">
    <w:p w:rsidR="00E4548F" w:rsidRDefault="00E4548F" w:rsidP="00E4548F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1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E4548F" w:rsidRDefault="00E4548F" w:rsidP="00E4548F">
      <w:pPr>
        <w:pStyle w:val="Tekstprzypisudolneg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  <w:p w:rsidR="00E4548F" w:rsidRDefault="00E4548F" w:rsidP="00E4548F">
      <w:pPr>
        <w:pStyle w:val="Tekstprzypisudolnego"/>
      </w:pPr>
    </w:p>
  </w:footnote>
  <w:footnote w:id="2">
    <w:p w:rsidR="00E4548F" w:rsidRDefault="00E4548F" w:rsidP="00E4548F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E6775" w:rsidRDefault="00DE677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729BF" w:rsidRDefault="005729BF" w:rsidP="005729BF">
    <w:pPr>
      <w:pStyle w:val="Nagwek"/>
      <w:rPr>
        <w:rFonts w:cstheme="minorHAnsi"/>
        <w:noProof/>
      </w:rPr>
    </w:pPr>
    <w:r>
      <w:rPr>
        <w:rFonts w:cstheme="minorHAnsi"/>
        <w:noProof/>
      </w:rPr>
      <w:t xml:space="preserve">      </w:t>
    </w:r>
    <w:r>
      <w:rPr>
        <w:noProof/>
      </w:rPr>
      <w:drawing>
        <wp:inline distT="0" distB="0" distL="0" distR="0" wp14:anchorId="51D7A210" wp14:editId="58711EF8">
          <wp:extent cx="1443567" cy="637831"/>
          <wp:effectExtent l="0" t="0" r="4445" b="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969" t="18521" r="1488" b="21277"/>
                  <a:stretch/>
                </pic:blipFill>
                <pic:spPr bwMode="auto">
                  <a:xfrm>
                    <a:off x="0" y="0"/>
                    <a:ext cx="1468458" cy="648829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rFonts w:cstheme="minorHAnsi"/>
        <w:noProof/>
      </w:rPr>
      <w:t xml:space="preserve">                   </w:t>
    </w:r>
    <w:r w:rsidRPr="00895114">
      <w:rPr>
        <w:rFonts w:cstheme="minorHAnsi"/>
        <w:noProof/>
      </w:rPr>
      <w:drawing>
        <wp:inline distT="0" distB="0" distL="0" distR="0" wp14:anchorId="06BE0429" wp14:editId="42B25A3B">
          <wp:extent cx="1288633" cy="706101"/>
          <wp:effectExtent l="0" t="0" r="6985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5445" b="7836"/>
                  <a:stretch/>
                </pic:blipFill>
                <pic:spPr bwMode="auto">
                  <a:xfrm>
                    <a:off x="0" y="0"/>
                    <a:ext cx="1288633" cy="706101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rFonts w:cstheme="minorHAnsi"/>
        <w:noProof/>
      </w:rPr>
      <w:t xml:space="preserve">                      </w:t>
    </w:r>
    <w:r w:rsidRPr="00895114">
      <w:rPr>
        <w:rFonts w:cstheme="minorHAnsi"/>
        <w:noProof/>
      </w:rPr>
      <w:drawing>
        <wp:inline distT="0" distB="0" distL="0" distR="0" wp14:anchorId="4F3C7242" wp14:editId="5CF82C3C">
          <wp:extent cx="1380067" cy="598455"/>
          <wp:effectExtent l="0" t="0" r="0" b="0"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15244" cy="61370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E6775" w:rsidRDefault="00DE677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E6775" w:rsidRDefault="00DE677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1226"/>
    <w:rsid w:val="002621C4"/>
    <w:rsid w:val="003A4155"/>
    <w:rsid w:val="005729BF"/>
    <w:rsid w:val="007B107C"/>
    <w:rsid w:val="007C7D43"/>
    <w:rsid w:val="00843802"/>
    <w:rsid w:val="008750B3"/>
    <w:rsid w:val="009E1197"/>
    <w:rsid w:val="00C31816"/>
    <w:rsid w:val="00D8764B"/>
    <w:rsid w:val="00DE1226"/>
    <w:rsid w:val="00DE6775"/>
    <w:rsid w:val="00E454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FE1CA8"/>
  <w15:chartTrackingRefBased/>
  <w15:docId w15:val="{E6A40D7E-6CCE-4943-80D7-E2C0AF9B0F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4548F"/>
    <w:pPr>
      <w:spacing w:line="256" w:lineRule="auto"/>
    </w:pPr>
    <w:rPr>
      <w:rFonts w:ascii="Calibri" w:eastAsia="Calibri" w:hAnsi="Calibri" w:cs="Times New Roman"/>
      <w:kern w:val="0"/>
      <w14:ligatures w14:val="none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E4548F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semiHidden/>
    <w:rsid w:val="00E4548F"/>
    <w:rPr>
      <w:rFonts w:ascii="Times New Roman" w:eastAsia="Times New Roman" w:hAnsi="Times New Roman" w:cs="Times New Roman"/>
      <w:i/>
      <w:kern w:val="0"/>
      <w:sz w:val="24"/>
      <w:szCs w:val="20"/>
      <w:lang w:eastAsia="pl-PL"/>
      <w14:ligatures w14:val="non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4548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4548F"/>
    <w:rPr>
      <w:rFonts w:ascii="Calibri" w:eastAsia="Calibri" w:hAnsi="Calibri" w:cs="Times New Roman"/>
      <w:kern w:val="0"/>
      <w:sz w:val="20"/>
      <w:szCs w:val="20"/>
      <w14:ligatures w14:val="none"/>
    </w:rPr>
  </w:style>
  <w:style w:type="paragraph" w:styleId="Tekstpodstawowy">
    <w:name w:val="Body Text"/>
    <w:basedOn w:val="Normalny"/>
    <w:link w:val="TekstpodstawowyZnak"/>
    <w:semiHidden/>
    <w:unhideWhenUsed/>
    <w:rsid w:val="00E4548F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E4548F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styleId="Odwoanieprzypisudolnego">
    <w:name w:val="footnote reference"/>
    <w:uiPriority w:val="99"/>
    <w:semiHidden/>
    <w:unhideWhenUsed/>
    <w:rsid w:val="00E4548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DE67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E6775"/>
    <w:rPr>
      <w:rFonts w:ascii="Calibri" w:eastAsia="Calibri" w:hAnsi="Calibri" w:cs="Times New Roman"/>
      <w:kern w:val="0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DE67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E6775"/>
    <w:rPr>
      <w:rFonts w:ascii="Calibri" w:eastAsia="Calibri" w:hAnsi="Calibri" w:cs="Times New Roman"/>
      <w:kern w:val="0"/>
      <w14:ligatures w14:val="non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729B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729BF"/>
    <w:rPr>
      <w:rFonts w:ascii="Segoe UI" w:eastAsia="Calibri" w:hAnsi="Segoe UI" w:cs="Segoe UI"/>
      <w:kern w:val="0"/>
      <w:sz w:val="18"/>
      <w:szCs w:val="18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8903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75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5</Pages>
  <Words>1050</Words>
  <Characters>6300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dc:description/>
  <cp:lastModifiedBy>Kolesińska Anna</cp:lastModifiedBy>
  <cp:revision>2</cp:revision>
  <cp:lastPrinted>2024-04-26T05:34:00Z</cp:lastPrinted>
  <dcterms:created xsi:type="dcterms:W3CDTF">2024-05-22T09:42:00Z</dcterms:created>
  <dcterms:modified xsi:type="dcterms:W3CDTF">2024-05-22T09:42:00Z</dcterms:modified>
</cp:coreProperties>
</file>