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2F5F74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2F5F74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24505C">
        <w:rPr>
          <w:rFonts w:eastAsia="Times New Roman" w:cs="Calibri"/>
          <w:b/>
          <w:sz w:val="24"/>
          <w:szCs w:val="24"/>
          <w:lang w:eastAsia="pl-PL"/>
        </w:rPr>
        <w:t>5</w:t>
      </w:r>
    </w:p>
    <w:p w:rsidR="006A461B" w:rsidRPr="002F5F7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CRZP/</w:t>
      </w:r>
      <w:r w:rsidR="00BF3F04">
        <w:rPr>
          <w:rFonts w:eastAsia="Times New Roman" w:cs="Calibri"/>
          <w:b/>
          <w:sz w:val="20"/>
          <w:szCs w:val="20"/>
          <w:lang w:eastAsia="pl-PL"/>
        </w:rPr>
        <w:t>7</w:t>
      </w:r>
      <w:r w:rsidR="001D1BF0">
        <w:rPr>
          <w:rFonts w:eastAsia="Times New Roman" w:cs="Calibri"/>
          <w:b/>
          <w:sz w:val="20"/>
          <w:szCs w:val="20"/>
          <w:lang w:eastAsia="pl-PL"/>
        </w:rPr>
        <w:t>7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/2024/AZP</w:t>
      </w:r>
    </w:p>
    <w:p w:rsidR="006A461B" w:rsidRPr="002F5F7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BF3F04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i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-106045</wp:posOffset>
                </wp:positionH>
                <wp:positionV relativeFrom="paragraph">
                  <wp:posOffset>94615</wp:posOffset>
                </wp:positionV>
                <wp:extent cx="2012315" cy="732155"/>
                <wp:effectExtent l="13335" t="5715" r="12700" b="508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A461B" w:rsidRDefault="006A461B" w:rsidP="006A461B"/>
                          <w:p w:rsidR="006A461B" w:rsidRDefault="006A461B" w:rsidP="006A461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A461B" w:rsidRDefault="006A461B" w:rsidP="006A461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A461B" w:rsidRDefault="006A461B" w:rsidP="006A461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A461B" w:rsidRDefault="006A461B" w:rsidP="006A461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A461B" w:rsidRDefault="006A461B" w:rsidP="006A461B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A461B" w:rsidRDefault="006A461B" w:rsidP="006A461B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8.35pt;margin-top:7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" filled="f" strokeweight=".25pt">
                <v:textbox inset="1pt,1pt,1pt,1pt">
                  <w:txbxContent>
                    <w:p w:rsidR="006A461B" w:rsidRDefault="006A461B" w:rsidP="006A461B"/>
                    <w:p w:rsidR="006A461B" w:rsidRDefault="006A461B" w:rsidP="006A461B">
                      <w:pPr>
                        <w:rPr>
                          <w:sz w:val="12"/>
                        </w:rPr>
                      </w:pPr>
                    </w:p>
                    <w:p w:rsidR="006A461B" w:rsidRDefault="006A461B" w:rsidP="006A461B">
                      <w:pPr>
                        <w:rPr>
                          <w:sz w:val="12"/>
                        </w:rPr>
                      </w:pPr>
                    </w:p>
                    <w:p w:rsidR="006A461B" w:rsidRDefault="006A461B" w:rsidP="006A461B">
                      <w:pPr>
                        <w:rPr>
                          <w:sz w:val="12"/>
                        </w:rPr>
                      </w:pPr>
                    </w:p>
                    <w:p w:rsidR="006A461B" w:rsidRDefault="006A461B" w:rsidP="006A461B">
                      <w:pPr>
                        <w:rPr>
                          <w:sz w:val="12"/>
                        </w:rPr>
                      </w:pPr>
                    </w:p>
                    <w:p w:rsidR="006A461B" w:rsidRDefault="006A461B" w:rsidP="006A461B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A461B" w:rsidRDefault="006A461B" w:rsidP="006A461B"/>
                  </w:txbxContent>
                </v:textbox>
              </v:roundrect>
            </w:pict>
          </mc:Fallback>
        </mc:AlternateContent>
      </w:r>
    </w:p>
    <w:p w:rsidR="006A461B" w:rsidRPr="002F5F7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2F5F74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2F5F74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2F5F74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2F5F7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Tryb podstawowy bez negocjacji - art. 275 pkt. 1 ustawy Pzp</w:t>
      </w:r>
      <w:r w:rsidRPr="002F5F74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1D1BF0" w:rsidRDefault="006A461B" w:rsidP="001D1BF0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2F5F74">
        <w:rPr>
          <w:rFonts w:eastAsia="Times New Roman" w:cs="Calibri"/>
          <w:b/>
          <w:sz w:val="20"/>
          <w:szCs w:val="20"/>
          <w:lang w:eastAsia="pl-PL"/>
        </w:rPr>
        <w:t>„</w:t>
      </w:r>
      <w:r w:rsidR="001D1BF0" w:rsidRPr="001D1BF0">
        <w:rPr>
          <w:rFonts w:eastAsia="Times New Roman" w:cs="Calibri"/>
          <w:b/>
          <w:sz w:val="20"/>
          <w:szCs w:val="20"/>
          <w:lang w:eastAsia="pl-PL"/>
        </w:rPr>
        <w:t>Szkolenie w zakresie metodyki prowadzenia badań naukowych i nawiązywania współpracy z ośrodkami kraju</w:t>
      </w:r>
      <w:r w:rsidR="001D1BF0">
        <w:rPr>
          <w:rFonts w:eastAsia="Times New Roman" w:cs="Calibri"/>
          <w:b/>
          <w:sz w:val="20"/>
          <w:szCs w:val="20"/>
          <w:lang w:eastAsia="pl-PL"/>
        </w:rPr>
        <w:t xml:space="preserve"> </w:t>
      </w:r>
      <w:r w:rsidR="001D1BF0" w:rsidRPr="001D1BF0">
        <w:rPr>
          <w:rFonts w:eastAsia="Times New Roman" w:cs="Calibri"/>
          <w:b/>
          <w:sz w:val="20"/>
          <w:szCs w:val="20"/>
          <w:lang w:eastAsia="pl-PL"/>
        </w:rPr>
        <w:t>i za granicą w zakresie nauk o zarządzaniu i jakości</w:t>
      </w:r>
      <w:r w:rsidR="00BF3F04">
        <w:rPr>
          <w:rFonts w:eastAsia="Times New Roman" w:cs="Calibri"/>
          <w:b/>
          <w:sz w:val="20"/>
          <w:szCs w:val="20"/>
          <w:lang w:eastAsia="pl-PL"/>
        </w:rPr>
        <w:t xml:space="preserve"> - powtórne</w:t>
      </w:r>
      <w:bookmarkStart w:id="0" w:name="_GoBack"/>
      <w:bookmarkEnd w:id="0"/>
      <w:r w:rsidRPr="002F5F74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2F5F74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2F5F74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2F5F74">
        <w:rPr>
          <w:rFonts w:eastAsia="Times New Roman" w:cs="Calibri"/>
          <w:sz w:val="20"/>
          <w:szCs w:val="20"/>
          <w:lang w:eastAsia="pl-PL"/>
        </w:rPr>
        <w:t>e</w:t>
      </w:r>
      <w:r w:rsidR="005E443B" w:rsidRPr="002F5F74">
        <w:rPr>
          <w:rFonts w:eastAsia="Times New Roman" w:cs="Calibri"/>
          <w:sz w:val="20"/>
          <w:szCs w:val="20"/>
          <w:lang w:eastAsia="pl-PL"/>
        </w:rPr>
        <w:t>,</w:t>
      </w:r>
      <w:r w:rsidR="00C16AA2" w:rsidRPr="002F5F74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2F5F74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2F5F7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8"/>
        <w:gridCol w:w="2392"/>
        <w:gridCol w:w="4408"/>
        <w:gridCol w:w="1342"/>
      </w:tblGrid>
      <w:tr w:rsidR="001D1BF0" w:rsidRPr="002F5F74" w:rsidTr="001D1BF0">
        <w:tc>
          <w:tcPr>
            <w:tcW w:w="1208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392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4408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Usługi potwierdzające spełnianie warunku </w:t>
            </w:r>
          </w:p>
          <w:p w:rsidR="001D1BF0" w:rsidRPr="002F5F74" w:rsidRDefault="001D1BF0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(temat szkolenia)</w:t>
            </w:r>
          </w:p>
          <w:p w:rsidR="001D1BF0" w:rsidRPr="002F5F74" w:rsidRDefault="001D1BF0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342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1D1BF0" w:rsidRPr="002F5F74" w:rsidTr="001D1BF0">
        <w:tc>
          <w:tcPr>
            <w:tcW w:w="1208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92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408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342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1D1BF0" w:rsidRPr="002F5F74" w:rsidTr="001D1BF0">
        <w:trPr>
          <w:trHeight w:val="617"/>
        </w:trPr>
        <w:tc>
          <w:tcPr>
            <w:tcW w:w="1208" w:type="dxa"/>
          </w:tcPr>
          <w:p w:rsidR="001D1BF0" w:rsidRPr="002F5F74" w:rsidRDefault="001D1BF0" w:rsidP="002F5F7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2F5F7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2F5F7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92" w:type="dxa"/>
          </w:tcPr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4408" w:type="dxa"/>
          </w:tcPr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342" w:type="dxa"/>
          </w:tcPr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1D1BF0" w:rsidRPr="002F5F74" w:rsidTr="001D1BF0">
        <w:tc>
          <w:tcPr>
            <w:tcW w:w="1208" w:type="dxa"/>
          </w:tcPr>
          <w:p w:rsidR="001D1BF0" w:rsidRPr="002F5F74" w:rsidRDefault="001D1BF0" w:rsidP="002F5F7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2F5F7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2F5F7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92" w:type="dxa"/>
          </w:tcPr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4408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342" w:type="dxa"/>
          </w:tcPr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1D1BF0" w:rsidRPr="002F5F74" w:rsidTr="001D1BF0">
        <w:tc>
          <w:tcPr>
            <w:tcW w:w="1208" w:type="dxa"/>
          </w:tcPr>
          <w:p w:rsidR="001D1BF0" w:rsidRPr="002F5F74" w:rsidRDefault="001D1BF0" w:rsidP="002F5F7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2F5F7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2F5F7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92" w:type="dxa"/>
          </w:tcPr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4408" w:type="dxa"/>
          </w:tcPr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342" w:type="dxa"/>
          </w:tcPr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Pr="002F5F74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2F5F74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2F5F74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2F5F74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2F5F7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2F5F74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2F5F74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2F5F74">
        <w:rPr>
          <w:rFonts w:eastAsia="Times New Roman" w:cs="Calibri"/>
          <w:sz w:val="20"/>
          <w:szCs w:val="20"/>
          <w:lang w:eastAsia="pl-PL"/>
        </w:rPr>
        <w:tab/>
      </w:r>
      <w:r w:rsidRPr="002F5F74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2F5F74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Pr="002F5F74" w:rsidRDefault="00BC677E"/>
    <w:sectPr w:rsidR="00BC677E" w:rsidRPr="002F5F74" w:rsidSect="002F5F74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1134" w:right="1274" w:bottom="1276" w:left="1418" w:header="426" w:footer="50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33E8" w:rsidRDefault="00FF33E8">
      <w:pPr>
        <w:spacing w:after="0" w:line="240" w:lineRule="auto"/>
      </w:pPr>
      <w:r>
        <w:separator/>
      </w:r>
    </w:p>
  </w:endnote>
  <w:endnote w:type="continuationSeparator" w:id="0">
    <w:p w:rsidR="00FF33E8" w:rsidRDefault="00FF33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 Condensed">
    <w:altName w:val="Arial"/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FF33E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1BF0" w:rsidRPr="001D1BF0" w:rsidRDefault="001D1BF0" w:rsidP="001D1BF0">
    <w:pPr>
      <w:pStyle w:val="Nagwek"/>
      <w:jc w:val="center"/>
      <w:rPr>
        <w:rFonts w:cs="Calibri"/>
        <w:noProof/>
        <w:sz w:val="22"/>
        <w:szCs w:val="22"/>
        <w:lang w:eastAsia="en-US"/>
      </w:rPr>
    </w:pPr>
    <w:r>
      <w:rPr>
        <w:sz w:val="18"/>
        <w:szCs w:val="18"/>
      </w:rPr>
      <w:t xml:space="preserve">Projekt pt. „PROGRESS - Rozwój naukowo-badawczy Uniwersytetu Morskiego w Gdyni w naukach o zarządzaniu i jakości” dofinansowany ze środków Ministra Nauki w ramach Programu „Regionalna inicjatywa doskonałości”. </w:t>
    </w:r>
    <w:r>
      <w:rPr>
        <w:sz w:val="18"/>
        <w:szCs w:val="18"/>
      </w:rPr>
      <w:br/>
      <w:t>Wartość dofinansowania projektu wynosi 1 551 000,00 zł</w:t>
    </w:r>
    <w:r>
      <w:rPr>
        <w:rFonts w:ascii="Roboto Condensed" w:hAnsi="Roboto Condensed"/>
        <w:i/>
        <w:iCs/>
        <w:color w:val="111E2B"/>
        <w:shd w:val="clear" w:color="auto" w:fill="F6FAF4"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FF33E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FF33E8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33E8" w:rsidRDefault="00FF33E8">
      <w:pPr>
        <w:spacing w:after="0" w:line="240" w:lineRule="auto"/>
      </w:pPr>
      <w:r>
        <w:separator/>
      </w:r>
    </w:p>
  </w:footnote>
  <w:footnote w:type="continuationSeparator" w:id="0">
    <w:p w:rsidR="00FF33E8" w:rsidRDefault="00FF33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1BF0" w:rsidRPr="001D1BF0" w:rsidRDefault="001D1BF0" w:rsidP="001D1BF0">
    <w:pPr>
      <w:pStyle w:val="Nagwek"/>
      <w:rPr>
        <w:rFonts w:cs="Calibri"/>
        <w:noProof/>
        <w:sz w:val="22"/>
        <w:szCs w:val="22"/>
        <w:lang w:eastAsia="en-US"/>
      </w:rPr>
    </w:pPr>
    <w:r w:rsidRPr="001D1BF0">
      <w:rPr>
        <w:rFonts w:cs="Calibri"/>
        <w:noProof/>
      </w:rPr>
      <w:t xml:space="preserve">      </w:t>
    </w:r>
    <w:r w:rsidR="00BF3F04">
      <w:rPr>
        <w:noProof/>
      </w:rPr>
      <w:drawing>
        <wp:inline distT="0" distB="0" distL="0" distR="0">
          <wp:extent cx="1447800" cy="638175"/>
          <wp:effectExtent l="0" t="0" r="0" b="0"/>
          <wp:docPr id="1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68" t="18521" r="1488" b="21277"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D1BF0">
      <w:rPr>
        <w:rFonts w:cs="Calibri"/>
        <w:noProof/>
      </w:rPr>
      <w:t xml:space="preserve">                   </w:t>
    </w:r>
    <w:r w:rsidR="00BF3F04">
      <w:rPr>
        <w:rFonts w:cs="Calibri"/>
        <w:noProof/>
      </w:rPr>
      <w:drawing>
        <wp:inline distT="0" distB="0" distL="0" distR="0">
          <wp:extent cx="1285875" cy="70485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44" b="7835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D1BF0">
      <w:rPr>
        <w:rFonts w:cs="Calibri"/>
        <w:noProof/>
      </w:rPr>
      <w:t xml:space="preserve">                      </w:t>
    </w:r>
    <w:r w:rsidR="00BF3F04">
      <w:rPr>
        <w:rFonts w:cs="Calibri"/>
        <w:noProof/>
      </w:rPr>
      <w:drawing>
        <wp:inline distT="0" distB="0" distL="0" distR="0">
          <wp:extent cx="1381125" cy="600075"/>
          <wp:effectExtent l="0" t="0" r="0" b="0"/>
          <wp:docPr id="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F5F74" w:rsidRDefault="002F5F74" w:rsidP="00302206">
    <w:pPr>
      <w:pStyle w:val="Nagwek"/>
      <w:jc w:val="center"/>
      <w:rPr>
        <w:rFonts w:ascii="Tahoma" w:hAnsi="Tahoma" w:cs="Tahoma"/>
        <w:i/>
      </w:rPr>
    </w:pPr>
  </w:p>
  <w:p w:rsidR="00302206" w:rsidRDefault="00FF33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E053E"/>
    <w:multiLevelType w:val="hybridMultilevel"/>
    <w:tmpl w:val="B232C6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36D4D"/>
    <w:multiLevelType w:val="hybridMultilevel"/>
    <w:tmpl w:val="039E26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F3095B"/>
    <w:multiLevelType w:val="hybridMultilevel"/>
    <w:tmpl w:val="0C3A78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6D66BE"/>
    <w:multiLevelType w:val="hybridMultilevel"/>
    <w:tmpl w:val="C85AE2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EB3"/>
    <w:rsid w:val="00084773"/>
    <w:rsid w:val="001079FB"/>
    <w:rsid w:val="001D1BF0"/>
    <w:rsid w:val="0024505C"/>
    <w:rsid w:val="002C16B6"/>
    <w:rsid w:val="002F5F74"/>
    <w:rsid w:val="00581849"/>
    <w:rsid w:val="005E443B"/>
    <w:rsid w:val="0060457E"/>
    <w:rsid w:val="006666A6"/>
    <w:rsid w:val="006A461B"/>
    <w:rsid w:val="00787E3E"/>
    <w:rsid w:val="009F1EDE"/>
    <w:rsid w:val="00A2662E"/>
    <w:rsid w:val="00BC5BCC"/>
    <w:rsid w:val="00BC677E"/>
    <w:rsid w:val="00BF3F04"/>
    <w:rsid w:val="00C16AA2"/>
    <w:rsid w:val="00D90568"/>
    <w:rsid w:val="00DD0E1C"/>
    <w:rsid w:val="00EC7863"/>
    <w:rsid w:val="00ED2EB3"/>
    <w:rsid w:val="00FB3ACD"/>
    <w:rsid w:val="00FF3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B3E90B"/>
  <w15:docId w15:val="{48F88625-51CF-4360-8A87-32138A6C3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aliases w:val="Nagłówek strony nieparzystej Znak"/>
    <w:link w:val="Nagwek"/>
    <w:uiPriority w:val="99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uiPriority w:val="99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2F5F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F5F7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4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2024-04-25T06:41:00Z</cp:lastPrinted>
  <dcterms:created xsi:type="dcterms:W3CDTF">2024-05-22T09:43:00Z</dcterms:created>
  <dcterms:modified xsi:type="dcterms:W3CDTF">2024-05-22T09:43:00Z</dcterms:modified>
</cp:coreProperties>
</file>