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FE04D6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9E3DC4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E3DC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9E3DC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E3DC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E3DC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9E3DC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E3DC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E3DC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E3DC4" w:rsidRPr="007B107C" w:rsidTr="00623F3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E3DC4" w:rsidRPr="007B107C" w:rsidRDefault="009E3DC4" w:rsidP="00623F3A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9E3DC4" w:rsidRPr="007B107C" w:rsidRDefault="009E3DC4" w:rsidP="00623F3A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E3DC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9E3DC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9E3DC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9E3DC4" w:rsidRPr="007B107C" w:rsidRDefault="009E3DC4" w:rsidP="00623F3A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9E3DC4" w:rsidRPr="007B107C" w:rsidRDefault="009E3DC4" w:rsidP="00623F3A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9E3DC4" w:rsidRPr="007B107C" w:rsidRDefault="009E3DC4" w:rsidP="00623F3A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9E3DC4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9E3DC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Wsparcie </w:t>
      </w:r>
      <w:proofErr w:type="spellStart"/>
      <w:r w:rsidRPr="009E3DC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poserwisowe</w:t>
      </w:r>
      <w:proofErr w:type="spellEnd"/>
      <w:r w:rsidRPr="009E3DC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dla macierzy i serwerów Dell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9E3DC4" w:rsidRPr="009E3DC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CRZP/74/2024/AZP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9E3DC4" w:rsidRPr="009E3DC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3DC4" w:rsidRDefault="009E3DC4" w:rsidP="009E3DC4">
      <w:pPr>
        <w:spacing w:after="0" w:line="240" w:lineRule="auto"/>
      </w:pPr>
      <w:r>
        <w:separator/>
      </w:r>
    </w:p>
  </w:endnote>
  <w:endnote w:type="continuationSeparator" w:id="0">
    <w:p w:rsidR="009E3DC4" w:rsidRDefault="009E3DC4" w:rsidP="009E3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DC4" w:rsidRDefault="009E3D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DC4" w:rsidRDefault="009E3DC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DC4" w:rsidRDefault="009E3D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3DC4" w:rsidRDefault="009E3DC4" w:rsidP="009E3DC4">
      <w:pPr>
        <w:spacing w:after="0" w:line="240" w:lineRule="auto"/>
      </w:pPr>
      <w:r>
        <w:separator/>
      </w:r>
    </w:p>
  </w:footnote>
  <w:footnote w:type="continuationSeparator" w:id="0">
    <w:p w:rsidR="009E3DC4" w:rsidRDefault="009E3DC4" w:rsidP="009E3D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DC4" w:rsidRDefault="009E3D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DC4" w:rsidRDefault="009E3D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DC4" w:rsidRDefault="009E3D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409"/>
    <w:rsid w:val="000F7409"/>
    <w:rsid w:val="002621C4"/>
    <w:rsid w:val="005600C0"/>
    <w:rsid w:val="007B107C"/>
    <w:rsid w:val="007C7D43"/>
    <w:rsid w:val="00843802"/>
    <w:rsid w:val="008750B3"/>
    <w:rsid w:val="009E3DC4"/>
    <w:rsid w:val="00C31816"/>
    <w:rsid w:val="00FE0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94EFF"/>
  <w15:chartTrackingRefBased/>
  <w15:docId w15:val="{86F8E5BF-4F93-4B26-B79A-6BD41FBDF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3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DC4"/>
  </w:style>
  <w:style w:type="paragraph" w:styleId="Stopka">
    <w:name w:val="footer"/>
    <w:basedOn w:val="Normalny"/>
    <w:link w:val="StopkaZnak"/>
    <w:uiPriority w:val="99"/>
    <w:unhideWhenUsed/>
    <w:rsid w:val="009E3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DC4"/>
  </w:style>
  <w:style w:type="paragraph" w:styleId="Tekstdymka">
    <w:name w:val="Balloon Text"/>
    <w:basedOn w:val="Normalny"/>
    <w:link w:val="TekstdymkaZnak"/>
    <w:uiPriority w:val="99"/>
    <w:semiHidden/>
    <w:unhideWhenUsed/>
    <w:rsid w:val="005600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00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2302</Characters>
  <Application>Microsoft Office Word</Application>
  <DocSecurity>0</DocSecurity>
  <Lines>19</Lines>
  <Paragraphs>5</Paragraphs>
  <ScaleCrop>false</ScaleCrop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2024-05-20T09:03:00Z</cp:lastPrinted>
  <dcterms:created xsi:type="dcterms:W3CDTF">2024-05-21T05:23:00Z</dcterms:created>
  <dcterms:modified xsi:type="dcterms:W3CDTF">2024-05-21T05:23:00Z</dcterms:modified>
</cp:coreProperties>
</file>