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A11E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6147B" w:rsidRPr="0086147B">
        <w:rPr>
          <w:b/>
        </w:rPr>
        <w:t>CRZP/74/2024/AZP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6147B" w:rsidRPr="004A5DB6" w:rsidTr="00623F3A">
        <w:tc>
          <w:tcPr>
            <w:tcW w:w="9212" w:type="dxa"/>
            <w:shd w:val="clear" w:color="auto" w:fill="auto"/>
          </w:tcPr>
          <w:p w:rsidR="0086147B" w:rsidRPr="004A5DB6" w:rsidRDefault="0086147B" w:rsidP="00623F3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6147B" w:rsidRPr="004A5DB6" w:rsidRDefault="0086147B" w:rsidP="00623F3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6147B">
              <w:t>(</w:t>
            </w:r>
            <w:proofErr w:type="spellStart"/>
            <w:r w:rsidRPr="0086147B">
              <w:t>t.j</w:t>
            </w:r>
            <w:proofErr w:type="spellEnd"/>
            <w:r w:rsidRPr="0086147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6147B" w:rsidRPr="004A5DB6" w:rsidRDefault="0086147B" w:rsidP="00623F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6147B" w:rsidRPr="004A5DB6" w:rsidRDefault="0086147B" w:rsidP="00623F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6147B" w:rsidRPr="004A5DB6" w:rsidRDefault="0086147B" w:rsidP="00623F3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6147B" w:rsidRPr="0086147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6147B" w:rsidP="005434B3">
      <w:pPr>
        <w:spacing w:after="240" w:line="276" w:lineRule="auto"/>
        <w:jc w:val="center"/>
      </w:pPr>
      <w:r w:rsidRPr="0086147B">
        <w:rPr>
          <w:b/>
        </w:rPr>
        <w:t xml:space="preserve">Wsparcie </w:t>
      </w:r>
      <w:proofErr w:type="spellStart"/>
      <w:r w:rsidRPr="0086147B">
        <w:rPr>
          <w:b/>
        </w:rPr>
        <w:t>poserwisowe</w:t>
      </w:r>
      <w:proofErr w:type="spellEnd"/>
      <w:r w:rsidRPr="0086147B">
        <w:rPr>
          <w:b/>
        </w:rPr>
        <w:t xml:space="preserve"> dla macierzy i serwerów Dell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36E" w:rsidRDefault="0030536E" w:rsidP="0038231F">
      <w:pPr>
        <w:spacing w:after="0" w:line="240" w:lineRule="auto"/>
      </w:pPr>
      <w:r>
        <w:separator/>
      </w:r>
    </w:p>
  </w:endnote>
  <w:endnote w:type="continuationSeparator" w:id="0">
    <w:p w:rsidR="0030536E" w:rsidRDefault="003053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7B" w:rsidRDefault="008614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7B" w:rsidRDefault="00861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36E" w:rsidRDefault="0030536E" w:rsidP="0038231F">
      <w:pPr>
        <w:spacing w:after="0" w:line="240" w:lineRule="auto"/>
      </w:pPr>
      <w:r>
        <w:separator/>
      </w:r>
    </w:p>
  </w:footnote>
  <w:footnote w:type="continuationSeparator" w:id="0">
    <w:p w:rsidR="0030536E" w:rsidRDefault="003053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7B" w:rsidRDefault="00861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7B" w:rsidRDefault="00861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7B" w:rsidRDefault="00861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36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536E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147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11E7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55E4E"/>
  <w15:chartTrackingRefBased/>
  <w15:docId w15:val="{92A5B41E-92A1-436D-B32F-359943DA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C1640-A5B2-4422-BB95-F66C10D06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2024-05-20T09:03:00Z</cp:lastPrinted>
  <dcterms:created xsi:type="dcterms:W3CDTF">2024-05-20T09:03:00Z</dcterms:created>
  <dcterms:modified xsi:type="dcterms:W3CDTF">2024-05-20T09:03:00Z</dcterms:modified>
</cp:coreProperties>
</file>