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B039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2065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206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2065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206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206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2065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206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206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20654" w:rsidRPr="007B107C" w:rsidTr="00CB345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20654" w:rsidRPr="007B107C" w:rsidRDefault="00620654" w:rsidP="00CB345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20654" w:rsidRPr="007B107C" w:rsidRDefault="00620654" w:rsidP="00CB345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2065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2065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2065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20654" w:rsidRPr="007B107C" w:rsidRDefault="00620654" w:rsidP="00CB345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20654" w:rsidRPr="007B107C" w:rsidRDefault="00620654" w:rsidP="00CB345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20654" w:rsidRPr="007B107C" w:rsidRDefault="00620654" w:rsidP="00CB345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2065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2065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Wynajem długoterminowy samochodu elektrycznego o nadwoziu typu osobowy van 9-cio miejscowy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20654" w:rsidRPr="0062065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CRZP/73/2024/AZP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20654" w:rsidRPr="0062065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654" w:rsidRDefault="00620654" w:rsidP="00620654">
      <w:pPr>
        <w:spacing w:after="0" w:line="240" w:lineRule="auto"/>
      </w:pPr>
      <w:r>
        <w:separator/>
      </w:r>
    </w:p>
  </w:endnote>
  <w:endnote w:type="continuationSeparator" w:id="0">
    <w:p w:rsidR="00620654" w:rsidRDefault="00620654" w:rsidP="00620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654" w:rsidRDefault="006206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654" w:rsidRDefault="006206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654" w:rsidRDefault="006206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654" w:rsidRDefault="00620654" w:rsidP="00620654">
      <w:pPr>
        <w:spacing w:after="0" w:line="240" w:lineRule="auto"/>
      </w:pPr>
      <w:r>
        <w:separator/>
      </w:r>
    </w:p>
  </w:footnote>
  <w:footnote w:type="continuationSeparator" w:id="0">
    <w:p w:rsidR="00620654" w:rsidRDefault="00620654" w:rsidP="00620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654" w:rsidRDefault="006206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654" w:rsidRDefault="006206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654" w:rsidRDefault="006206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9ED"/>
    <w:rsid w:val="000459ED"/>
    <w:rsid w:val="001B0395"/>
    <w:rsid w:val="002621C4"/>
    <w:rsid w:val="00620654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337B26C-7B13-42CB-A288-9D45FCB41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0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0654"/>
  </w:style>
  <w:style w:type="paragraph" w:styleId="Stopka">
    <w:name w:val="footer"/>
    <w:basedOn w:val="Normalny"/>
    <w:link w:val="StopkaZnak"/>
    <w:uiPriority w:val="99"/>
    <w:unhideWhenUsed/>
    <w:rsid w:val="00620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0654"/>
  </w:style>
  <w:style w:type="paragraph" w:styleId="Tekstdymka">
    <w:name w:val="Balloon Text"/>
    <w:basedOn w:val="Normalny"/>
    <w:link w:val="TekstdymkaZnak"/>
    <w:uiPriority w:val="99"/>
    <w:semiHidden/>
    <w:unhideWhenUsed/>
    <w:rsid w:val="001B0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3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2024-05-17T11:21:00Z</cp:lastPrinted>
  <dcterms:created xsi:type="dcterms:W3CDTF">2024-05-17T11:21:00Z</dcterms:created>
  <dcterms:modified xsi:type="dcterms:W3CDTF">2024-05-17T11:21:00Z</dcterms:modified>
</cp:coreProperties>
</file>