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6A098C" w:rsidRPr="006A098C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A098C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A098C">
        <w:rPr>
          <w:rFonts w:ascii="Arial" w:hAnsi="Arial" w:cs="Arial"/>
        </w:rPr>
        <w:t>Gmina Szerzyny</w:t>
      </w:r>
    </w:p>
    <w:p w:rsidR="006676AE" w:rsidRPr="0012157F" w:rsidRDefault="006A098C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A098C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6A098C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A098C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6A098C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6A098C">
        <w:rPr>
          <w:rFonts w:ascii="Arial" w:hAnsi="Arial" w:cs="Arial"/>
        </w:rPr>
        <w:t>Szerzyny</w:t>
      </w:r>
    </w:p>
    <w:p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  <w:shd w:val="clear" w:color="auto" w:fill="auto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:rsidTr="00252642">
        <w:tc>
          <w:tcPr>
            <w:tcW w:w="2800" w:type="dxa"/>
            <w:shd w:val="clear" w:color="auto" w:fill="auto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A098C" w:rsidRPr="0012157F" w:rsidTr="002109EB">
        <w:tc>
          <w:tcPr>
            <w:tcW w:w="9104" w:type="dxa"/>
            <w:shd w:val="clear" w:color="auto" w:fill="D9D9D9"/>
          </w:tcPr>
          <w:p w:rsidR="006A098C" w:rsidRPr="006F0A84" w:rsidRDefault="006A098C" w:rsidP="002109E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6A098C" w:rsidRDefault="006A098C" w:rsidP="002109EB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6A098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A098C" w:rsidRPr="00534752" w:rsidRDefault="006A098C" w:rsidP="002109EB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  <w:shd w:val="clear" w:color="auto" w:fill="auto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A2540E" w:rsidRDefault="006A098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09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Remont/ modernizacja  drogi dojazdowej do gruntów rolnych Czermna -  Wola  w m. Czermna (dz. ewid nr 2618 i 2619/2) dł. 1255 mb w km 0+000  - 1+255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A098C" w:rsidRPr="00A2540E" w:rsidTr="002109EB">
        <w:tc>
          <w:tcPr>
            <w:tcW w:w="2269" w:type="dxa"/>
            <w:shd w:val="clear" w:color="auto" w:fill="auto"/>
          </w:tcPr>
          <w:p w:rsidR="006A098C" w:rsidRPr="00A2540E" w:rsidRDefault="006A098C" w:rsidP="002109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098C" w:rsidRPr="00A2540E" w:rsidRDefault="006A098C" w:rsidP="002109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09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FER.271.14.2024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A098C" w:rsidRPr="006A098C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6A098C" w:rsidRPr="00992BD8" w:rsidRDefault="006A098C" w:rsidP="006A098C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6A098C" w:rsidP="006A098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6A098C" w:rsidRPr="00922A11" w:rsidRDefault="006A098C" w:rsidP="006A098C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6A098C" w:rsidRPr="0012157F" w:rsidRDefault="006A098C" w:rsidP="006A098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7</w:t>
      </w:r>
    </w:p>
    <w:p w:rsidR="006A098C" w:rsidRPr="0012157F" w:rsidRDefault="006A098C" w:rsidP="006A098C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>
        <w:rPr>
          <w:rFonts w:ascii="Arial" w:hAnsi="Arial" w:cs="Arial"/>
          <w:sz w:val="24"/>
          <w:szCs w:val="24"/>
        </w:rPr>
        <w:t xml:space="preserve">t.j.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A098C" w:rsidRPr="0012157F" w:rsidTr="002109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8C" w:rsidRPr="0012157F" w:rsidRDefault="006A098C" w:rsidP="002109E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098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98C" w:rsidRPr="0012157F" w:rsidRDefault="006A098C" w:rsidP="002109EB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098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A098C" w:rsidRPr="006A098C" w:rsidRDefault="006A098C" w:rsidP="002109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098C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6A098C" w:rsidRPr="0012157F" w:rsidRDefault="006A098C" w:rsidP="002109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098C">
              <w:rPr>
                <w:rFonts w:ascii="Arial" w:hAnsi="Arial" w:cs="Arial"/>
                <w:sz w:val="24"/>
                <w:szCs w:val="24"/>
              </w:rPr>
              <w:t xml:space="preserve">Wykonawca spełni warunek udziału w postępowaniu dotyczący sytuacji ekonomicznej lub finansowej, jeżeli wykaże, że posiada środki finansowe </w:t>
            </w:r>
            <w:r w:rsidRPr="006A098C">
              <w:rPr>
                <w:rFonts w:ascii="Arial" w:hAnsi="Arial" w:cs="Arial"/>
                <w:sz w:val="24"/>
                <w:szCs w:val="24"/>
              </w:rPr>
              <w:lastRenderedPageBreak/>
              <w:t>lub zdolność kredytową w wysokości nie mniejszej jak 300.000,- zł (trzysta tysięcy złotych).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72C0" w:rsidRDefault="00A972C0" w:rsidP="0038231F">
      <w:pPr>
        <w:spacing w:after="0" w:line="240" w:lineRule="auto"/>
      </w:pPr>
      <w:r>
        <w:separator/>
      </w:r>
    </w:p>
  </w:endnote>
  <w:endnote w:type="continuationSeparator" w:id="1">
    <w:p w:rsidR="00A972C0" w:rsidRDefault="00A972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98C" w:rsidRDefault="006A098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2345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2345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98C" w:rsidRDefault="006A09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72C0" w:rsidRDefault="00A972C0" w:rsidP="0038231F">
      <w:pPr>
        <w:spacing w:after="0" w:line="240" w:lineRule="auto"/>
      </w:pPr>
      <w:r>
        <w:separator/>
      </w:r>
    </w:p>
  </w:footnote>
  <w:footnote w:type="continuationSeparator" w:id="1">
    <w:p w:rsidR="00A972C0" w:rsidRDefault="00A972C0" w:rsidP="0038231F">
      <w:pPr>
        <w:spacing w:after="0" w:line="240" w:lineRule="auto"/>
      </w:pPr>
      <w:r>
        <w:continuationSeparator/>
      </w:r>
    </w:p>
  </w:footnote>
  <w:footnote w:id="2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98C" w:rsidRDefault="006A09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98C" w:rsidRDefault="006A09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98C" w:rsidRDefault="006A098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6A098C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4B7C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098C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17DC6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72C0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23450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2024-05-14T10:51:00Z</cp:lastPrinted>
  <dcterms:created xsi:type="dcterms:W3CDTF">2024-05-14T10:51:00Z</dcterms:created>
  <dcterms:modified xsi:type="dcterms:W3CDTF">2024-05-14T10:51:00Z</dcterms:modified>
</cp:coreProperties>
</file>