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3727D" w:rsidRPr="0033727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3727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72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Remont/ modernizacja  drogi dojazdowej do gruntów rolnych Czermna -  Wola  w m. Czermna (dz. ewid nr 2618 i 2619/2) dł. 1255 mb w km 0+000  - 1+255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727D" w:rsidRPr="00A2540E" w:rsidTr="002109EB">
        <w:tc>
          <w:tcPr>
            <w:tcW w:w="2269" w:type="dxa"/>
            <w:shd w:val="clear" w:color="auto" w:fill="auto"/>
          </w:tcPr>
          <w:p w:rsidR="0033727D" w:rsidRPr="00A2540E" w:rsidRDefault="0033727D" w:rsidP="002109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727D" w:rsidRPr="00A2540E" w:rsidRDefault="0033727D" w:rsidP="002109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72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FER.271.14.2024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3727D" w:rsidRPr="0033727D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3727D" w:rsidRPr="0033727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3727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3727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DF5" w:rsidRDefault="00B67DF5" w:rsidP="00025386">
      <w:pPr>
        <w:spacing w:after="0" w:line="240" w:lineRule="auto"/>
      </w:pPr>
      <w:r>
        <w:separator/>
      </w:r>
    </w:p>
  </w:endnote>
  <w:endnote w:type="continuationSeparator" w:id="1">
    <w:p w:rsidR="00B67DF5" w:rsidRDefault="00B67D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7D" w:rsidRDefault="003372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6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6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7D" w:rsidRDefault="003372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DF5" w:rsidRDefault="00B67DF5" w:rsidP="00025386">
      <w:pPr>
        <w:spacing w:after="0" w:line="240" w:lineRule="auto"/>
      </w:pPr>
      <w:r>
        <w:separator/>
      </w:r>
    </w:p>
  </w:footnote>
  <w:footnote w:type="continuationSeparator" w:id="1">
    <w:p w:rsidR="00B67DF5" w:rsidRDefault="00B67D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7D" w:rsidRDefault="003372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7D" w:rsidRDefault="003372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7D" w:rsidRDefault="003372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3727D"/>
    <w:rsid w:val="00025386"/>
    <w:rsid w:val="000423B9"/>
    <w:rsid w:val="00053927"/>
    <w:rsid w:val="00084786"/>
    <w:rsid w:val="0016158F"/>
    <w:rsid w:val="001C2314"/>
    <w:rsid w:val="00213980"/>
    <w:rsid w:val="0024648D"/>
    <w:rsid w:val="0033727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65CFD"/>
    <w:rsid w:val="00B67DF5"/>
    <w:rsid w:val="00B77707"/>
    <w:rsid w:val="00BE3BCE"/>
    <w:rsid w:val="00C80636"/>
    <w:rsid w:val="00CB29AC"/>
    <w:rsid w:val="00D03170"/>
    <w:rsid w:val="00D12ED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2024-05-14T10:50:00Z</cp:lastPrinted>
  <dcterms:created xsi:type="dcterms:W3CDTF">2024-05-14T10:50:00Z</dcterms:created>
  <dcterms:modified xsi:type="dcterms:W3CDTF">2024-05-14T10:50:00Z</dcterms:modified>
</cp:coreProperties>
</file>