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8E4018">
      <w:pPr>
        <w:pStyle w:val="Nagwek4"/>
        <w:spacing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832B2" w:rsidRPr="007832B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8E401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8E401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8E401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8E401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8E401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8E401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8E401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8E4018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8E4018">
      <w:pPr>
        <w:spacing w:after="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8E4018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8E4018">
            <w:pPr>
              <w:spacing w:after="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8E401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832B2" w:rsidRPr="007832B2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8E40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832B2" w:rsidP="008E40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32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Remont/ modernizacja  drogi dojazdowej do gruntów rolnych Czermna -  Wola  w m. Czermna (dz. ewid nr 2618 i 2619/2) dł. 1255 mb w km 0+000  - 1+255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32B2" w:rsidRPr="00A2540E" w:rsidTr="002109EB">
        <w:tc>
          <w:tcPr>
            <w:tcW w:w="2269" w:type="dxa"/>
            <w:shd w:val="clear" w:color="auto" w:fill="auto"/>
          </w:tcPr>
          <w:p w:rsidR="007832B2" w:rsidRPr="00A2540E" w:rsidRDefault="007832B2" w:rsidP="008E40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32B2" w:rsidRPr="00A2540E" w:rsidRDefault="007832B2" w:rsidP="008E40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32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FER.271.14.2024</w:t>
            </w:r>
          </w:p>
        </w:tc>
      </w:tr>
    </w:tbl>
    <w:p w:rsidR="00DC652A" w:rsidRPr="00053927" w:rsidRDefault="007832B2" w:rsidP="008E401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8E401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8E401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8E4018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8E401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8E401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8E401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8E401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8E401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8E4018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8E401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8E401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8E401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8E401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E401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8E401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E401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8E401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8E401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8E401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8E401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8E401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8E401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8E401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832B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8E401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A31" w:rsidRDefault="00E93A31" w:rsidP="00025386">
      <w:pPr>
        <w:spacing w:after="0" w:line="240" w:lineRule="auto"/>
      </w:pPr>
      <w:r>
        <w:separator/>
      </w:r>
    </w:p>
  </w:endnote>
  <w:endnote w:type="continuationSeparator" w:id="1">
    <w:p w:rsidR="00E93A31" w:rsidRDefault="00E93A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2B2" w:rsidRDefault="007832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5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5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2B2" w:rsidRDefault="007832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A31" w:rsidRDefault="00E93A31" w:rsidP="00025386">
      <w:pPr>
        <w:spacing w:after="0" w:line="240" w:lineRule="auto"/>
      </w:pPr>
      <w:r>
        <w:separator/>
      </w:r>
    </w:p>
  </w:footnote>
  <w:footnote w:type="continuationSeparator" w:id="1">
    <w:p w:rsidR="00E93A31" w:rsidRDefault="00E93A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2B2" w:rsidRDefault="007832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2B2" w:rsidRDefault="007832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2B2" w:rsidRDefault="007832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832B2"/>
    <w:rsid w:val="00025386"/>
    <w:rsid w:val="000423B9"/>
    <w:rsid w:val="00053927"/>
    <w:rsid w:val="00066C44"/>
    <w:rsid w:val="00071D4C"/>
    <w:rsid w:val="00084786"/>
    <w:rsid w:val="000B5558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D036A"/>
    <w:rsid w:val="00620476"/>
    <w:rsid w:val="00657A47"/>
    <w:rsid w:val="0071340C"/>
    <w:rsid w:val="00745A44"/>
    <w:rsid w:val="007666D6"/>
    <w:rsid w:val="007832B2"/>
    <w:rsid w:val="007D6755"/>
    <w:rsid w:val="007F49C7"/>
    <w:rsid w:val="00824D73"/>
    <w:rsid w:val="00830970"/>
    <w:rsid w:val="008833CF"/>
    <w:rsid w:val="008B797E"/>
    <w:rsid w:val="008E4018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3A31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2024-05-14T10:50:00Z</cp:lastPrinted>
  <dcterms:created xsi:type="dcterms:W3CDTF">2024-05-14T10:50:00Z</dcterms:created>
  <dcterms:modified xsi:type="dcterms:W3CDTF">2024-05-14T10:50:00Z</dcterms:modified>
</cp:coreProperties>
</file>