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8389E" w14:textId="77777777" w:rsidR="0072425F" w:rsidRPr="009432A1" w:rsidRDefault="000A6889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A6889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0A6889">
        <w:rPr>
          <w:rFonts w:ascii="Arial" w:hAnsi="Arial" w:cs="Arial"/>
          <w:sz w:val="24"/>
          <w:szCs w:val="24"/>
        </w:rPr>
        <w:t>2024-05-14</w:t>
      </w:r>
    </w:p>
    <w:p w14:paraId="45B3E9E9" w14:textId="77777777" w:rsidR="00927A9F" w:rsidRDefault="000A6889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688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620C277" w14:textId="22215687" w:rsidR="0072425F" w:rsidRPr="009432A1" w:rsidRDefault="000A6889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688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1D12A7E" w14:textId="77777777" w:rsidR="0072425F" w:rsidRPr="009432A1" w:rsidRDefault="000A6889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0A6889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0A6889">
        <w:rPr>
          <w:rFonts w:ascii="Arial" w:hAnsi="Arial" w:cs="Arial"/>
          <w:sz w:val="24"/>
          <w:szCs w:val="24"/>
        </w:rPr>
        <w:t>66</w:t>
      </w:r>
    </w:p>
    <w:p w14:paraId="105806C2" w14:textId="77777777" w:rsidR="0072425F" w:rsidRPr="009432A1" w:rsidRDefault="000A6889" w:rsidP="0072425F">
      <w:pPr>
        <w:rPr>
          <w:rFonts w:ascii="Arial" w:hAnsi="Arial" w:cs="Arial"/>
          <w:sz w:val="24"/>
          <w:szCs w:val="24"/>
        </w:rPr>
      </w:pPr>
      <w:r w:rsidRPr="000A6889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0A6889">
        <w:rPr>
          <w:rFonts w:ascii="Arial" w:hAnsi="Arial" w:cs="Arial"/>
          <w:sz w:val="24"/>
          <w:szCs w:val="24"/>
        </w:rPr>
        <w:t>Kraków</w:t>
      </w:r>
    </w:p>
    <w:p w14:paraId="77D90CCD" w14:textId="629DE927" w:rsidR="0072425F" w:rsidRPr="009432A1" w:rsidRDefault="00927A9F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295898">
        <w:rPr>
          <w:rFonts w:ascii="Arial" w:hAnsi="Arial" w:cs="Arial"/>
          <w:bCs/>
          <w:sz w:val="18"/>
          <w:szCs w:val="18"/>
        </w:rPr>
        <w:t>333.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41FB2A0B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CD1067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5B88ADAE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7BC334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1FB55A27" w14:textId="77777777" w:rsidTr="00637A77">
        <w:tc>
          <w:tcPr>
            <w:tcW w:w="2269" w:type="dxa"/>
            <w:shd w:val="clear" w:color="auto" w:fill="auto"/>
          </w:tcPr>
          <w:p w14:paraId="17FC7750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79EE3C" w14:textId="77777777" w:rsidR="0072425F" w:rsidRPr="004E4B64" w:rsidRDefault="000A6889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6889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6889" w:rsidRPr="004E4B64" w14:paraId="618069A5" w14:textId="77777777" w:rsidTr="00CD0B8D">
        <w:tc>
          <w:tcPr>
            <w:tcW w:w="2269" w:type="dxa"/>
            <w:shd w:val="clear" w:color="auto" w:fill="auto"/>
          </w:tcPr>
          <w:p w14:paraId="0B50424B" w14:textId="77777777" w:rsidR="000A6889" w:rsidRPr="004E4B64" w:rsidRDefault="000A6889" w:rsidP="00CD0B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0BEC99" w14:textId="77777777" w:rsidR="000A6889" w:rsidRPr="004E4B64" w:rsidRDefault="000A6889" w:rsidP="00CD0B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6889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1661C466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3FB82E48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0A6889" w:rsidRPr="000A6889">
        <w:rPr>
          <w:rFonts w:ascii="Arial" w:hAnsi="Arial" w:cs="Arial"/>
          <w:sz w:val="24"/>
          <w:szCs w:val="24"/>
        </w:rPr>
        <w:t>(</w:t>
      </w:r>
      <w:proofErr w:type="spellStart"/>
      <w:r w:rsidR="000A6889" w:rsidRPr="000A6889">
        <w:rPr>
          <w:rFonts w:ascii="Arial" w:hAnsi="Arial" w:cs="Arial"/>
          <w:sz w:val="24"/>
          <w:szCs w:val="24"/>
        </w:rPr>
        <w:t>t.j</w:t>
      </w:r>
      <w:proofErr w:type="spellEnd"/>
      <w:r w:rsidR="000A6889" w:rsidRPr="000A6889">
        <w:rPr>
          <w:rFonts w:ascii="Arial" w:hAnsi="Arial" w:cs="Arial"/>
          <w:sz w:val="24"/>
          <w:szCs w:val="24"/>
        </w:rPr>
        <w:t>. Dz. U. z 2023r. poz. 1605)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17D466F6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0A6889" w:rsidRPr="000A6889">
        <w:rPr>
          <w:rFonts w:ascii="Arial" w:hAnsi="Arial" w:cs="Arial"/>
          <w:sz w:val="24"/>
          <w:szCs w:val="24"/>
        </w:rPr>
        <w:t>14/05/2024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0A6889" w:rsidRPr="000A6889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26F8EBCB" w14:textId="77777777" w:rsidTr="00927A9F">
        <w:tc>
          <w:tcPr>
            <w:tcW w:w="1276" w:type="dxa"/>
            <w:shd w:val="clear" w:color="auto" w:fill="auto"/>
            <w:vAlign w:val="center"/>
          </w:tcPr>
          <w:p w14:paraId="4A7EA6EF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7D7082C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F6168AA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A6889" w:rsidRPr="00F916F6" w14:paraId="655927A4" w14:textId="77777777" w:rsidTr="00927A9F">
        <w:tc>
          <w:tcPr>
            <w:tcW w:w="1276" w:type="dxa"/>
            <w:shd w:val="clear" w:color="auto" w:fill="auto"/>
            <w:vAlign w:val="center"/>
          </w:tcPr>
          <w:p w14:paraId="367AA0C4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29372355" w14:textId="77777777" w:rsidR="00927A9F" w:rsidRDefault="00927A9F" w:rsidP="00927A9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 firm: </w:t>
            </w:r>
          </w:p>
          <w:p w14:paraId="435334EB" w14:textId="77777777" w:rsidR="00927A9F" w:rsidRPr="00CF7835" w:rsidRDefault="00927A9F" w:rsidP="00927A9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 - </w:t>
            </w:r>
            <w:proofErr w:type="spellStart"/>
            <w:r w:rsidRPr="00CD5678">
              <w:rPr>
                <w:rFonts w:ascii="Arial" w:hAnsi="Arial" w:cs="Arial"/>
                <w:sz w:val="24"/>
                <w:szCs w:val="24"/>
              </w:rPr>
              <w:t>Symetrium</w:t>
            </w:r>
            <w:proofErr w:type="spellEnd"/>
            <w:r w:rsidRPr="00CD567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A21FF53" w14:textId="77777777" w:rsidR="00927A9F" w:rsidRPr="00CF7835" w:rsidRDefault="00927A9F" w:rsidP="00927A9F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Krakowska 280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bud. </w:t>
            </w:r>
            <w:r w:rsidRPr="00CD5678">
              <w:rPr>
                <w:rFonts w:ascii="Arial" w:hAnsi="Arial" w:cs="Arial"/>
                <w:sz w:val="24"/>
                <w:szCs w:val="24"/>
              </w:rPr>
              <w:t>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4CF8D5" w14:textId="77777777" w:rsidR="00927A9F" w:rsidRDefault="00927A9F" w:rsidP="00927A9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Zabierzów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64F2C983" w14:textId="77777777" w:rsidR="00927A9F" w:rsidRDefault="00927A9F" w:rsidP="00927A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Partner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Eteneum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</w:p>
          <w:p w14:paraId="51298107" w14:textId="77777777" w:rsidR="00927A9F" w:rsidRPr="00CF7835" w:rsidRDefault="00927A9F" w:rsidP="00927A9F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Krakowska 280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bud. </w:t>
            </w:r>
            <w:r w:rsidRPr="00CD5678">
              <w:rPr>
                <w:rFonts w:ascii="Arial" w:hAnsi="Arial" w:cs="Arial"/>
                <w:sz w:val="24"/>
                <w:szCs w:val="24"/>
              </w:rPr>
              <w:t>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95A830" w14:textId="4047CC99" w:rsidR="000A6889" w:rsidRPr="0072425F" w:rsidRDefault="00927A9F" w:rsidP="00927A9F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Zabierzów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E621F58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4 639 000.00 zł</w:t>
            </w:r>
          </w:p>
        </w:tc>
      </w:tr>
      <w:tr w:rsidR="000A6889" w:rsidRPr="00F916F6" w14:paraId="034A6BDB" w14:textId="77777777" w:rsidTr="00927A9F">
        <w:tc>
          <w:tcPr>
            <w:tcW w:w="1276" w:type="dxa"/>
            <w:shd w:val="clear" w:color="auto" w:fill="auto"/>
            <w:vAlign w:val="center"/>
          </w:tcPr>
          <w:p w14:paraId="2852B305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07AA84A3" w14:textId="77777777" w:rsidR="000A6889" w:rsidRPr="0072425F" w:rsidRDefault="000A6889" w:rsidP="00CD0B8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0A6889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0A6889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14:paraId="33AF0F12" w14:textId="77777777" w:rsidR="000A6889" w:rsidRPr="0072425F" w:rsidRDefault="000A6889" w:rsidP="00CD0B8D">
            <w:pPr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20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E205AC" w14:textId="77777777" w:rsidR="000A6889" w:rsidRPr="0072425F" w:rsidRDefault="000A6889" w:rsidP="00CD0B8D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31-574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300730C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4 085 000.00 zł</w:t>
            </w:r>
          </w:p>
        </w:tc>
      </w:tr>
      <w:tr w:rsidR="000A6889" w:rsidRPr="00F916F6" w14:paraId="235ECDB2" w14:textId="77777777" w:rsidTr="00927A9F">
        <w:tc>
          <w:tcPr>
            <w:tcW w:w="1276" w:type="dxa"/>
            <w:shd w:val="clear" w:color="auto" w:fill="auto"/>
            <w:vAlign w:val="center"/>
          </w:tcPr>
          <w:p w14:paraId="59185187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8" w:type="dxa"/>
            <w:shd w:val="clear" w:color="auto" w:fill="auto"/>
          </w:tcPr>
          <w:p w14:paraId="14FC7EE4" w14:textId="77777777" w:rsidR="000A6889" w:rsidRPr="0072425F" w:rsidRDefault="000A6889" w:rsidP="00CD0B8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JAWOR Spółka z o.o.</w:t>
            </w:r>
          </w:p>
          <w:p w14:paraId="359CA8F3" w14:textId="77777777" w:rsidR="000A6889" w:rsidRPr="0072425F" w:rsidRDefault="000A6889" w:rsidP="00CD0B8D">
            <w:pPr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Solskiego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9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0A4DFD" w14:textId="77777777" w:rsidR="000A6889" w:rsidRPr="0072425F" w:rsidRDefault="000A6889" w:rsidP="00CD0B8D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32-800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Brzesko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45EC956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5 747 800.00 zł</w:t>
            </w:r>
          </w:p>
        </w:tc>
      </w:tr>
      <w:tr w:rsidR="000A6889" w:rsidRPr="00F916F6" w14:paraId="343E6FB4" w14:textId="77777777" w:rsidTr="00927A9F">
        <w:tc>
          <w:tcPr>
            <w:tcW w:w="1276" w:type="dxa"/>
            <w:shd w:val="clear" w:color="auto" w:fill="auto"/>
            <w:vAlign w:val="center"/>
          </w:tcPr>
          <w:p w14:paraId="0705FD42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0BD18D6B" w14:textId="66251DFD" w:rsidR="000A6889" w:rsidRPr="0072425F" w:rsidRDefault="000A6889" w:rsidP="00CD0B8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6889">
              <w:rPr>
                <w:rFonts w:ascii="Arial" w:hAnsi="Arial" w:cs="Arial"/>
                <w:sz w:val="24"/>
                <w:szCs w:val="24"/>
              </w:rPr>
              <w:t>Electri</w:t>
            </w:r>
            <w:r w:rsidR="00927A9F">
              <w:rPr>
                <w:rFonts w:ascii="Arial" w:hAnsi="Arial" w:cs="Arial"/>
                <w:sz w:val="24"/>
                <w:szCs w:val="24"/>
              </w:rPr>
              <w:t>C</w:t>
            </w:r>
            <w:r w:rsidRPr="000A6889">
              <w:rPr>
                <w:rFonts w:ascii="Arial" w:hAnsi="Arial" w:cs="Arial"/>
                <w:sz w:val="24"/>
                <w:szCs w:val="24"/>
              </w:rPr>
              <w:t>on</w:t>
            </w:r>
            <w:proofErr w:type="spellEnd"/>
            <w:r w:rsidRPr="000A688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12AFD71" w14:textId="77777777" w:rsidR="000A6889" w:rsidRPr="0072425F" w:rsidRDefault="000A6889" w:rsidP="00CD0B8D">
            <w:pPr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Na Załęczu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3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499B09" w14:textId="77777777" w:rsidR="000A6889" w:rsidRPr="0072425F" w:rsidRDefault="000A6889" w:rsidP="00CD0B8D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31-587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688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7CD90F2" w14:textId="77777777" w:rsidR="000A6889" w:rsidRPr="0072425F" w:rsidRDefault="000A6889" w:rsidP="00CD0B8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6889">
              <w:rPr>
                <w:rFonts w:ascii="Arial" w:hAnsi="Arial" w:cs="Arial"/>
                <w:sz w:val="24"/>
                <w:szCs w:val="24"/>
              </w:rPr>
              <w:t>5 490 000.00 zł</w:t>
            </w:r>
          </w:p>
        </w:tc>
      </w:tr>
    </w:tbl>
    <w:p w14:paraId="551CFE7A" w14:textId="77777777" w:rsidR="00295898" w:rsidRDefault="0029589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5AE87EB" w14:textId="77777777" w:rsidR="00295898" w:rsidRDefault="0029589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5CCE068" w14:textId="77777777" w:rsidR="00295898" w:rsidRDefault="0029589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50136C" w14:textId="23A115C5" w:rsidR="00A80738" w:rsidRDefault="00A8073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2B0E022B" w14:textId="38C4512D" w:rsidR="00295898" w:rsidRDefault="0029589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E6AEFFB" w14:textId="64B50596" w:rsidR="00295898" w:rsidRPr="0067586C" w:rsidRDefault="00295898" w:rsidP="0029589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29589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B652" w14:textId="77777777" w:rsidR="001D3A73" w:rsidRDefault="001D3A73">
      <w:r>
        <w:separator/>
      </w:r>
    </w:p>
  </w:endnote>
  <w:endnote w:type="continuationSeparator" w:id="0">
    <w:p w14:paraId="23EF49AD" w14:textId="77777777" w:rsidR="001D3A73" w:rsidRDefault="001D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A0A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2C9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9681" w14:textId="77777777" w:rsidR="009F189D" w:rsidRDefault="002958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2CE477">
        <v:line id="_x0000_s1025" style="position:absolute;left:0;text-align:left;z-index:251657728" from="-3.85pt,8.7pt" to="455.15pt,8.7pt"/>
      </w:pict>
    </w:r>
  </w:p>
  <w:p w14:paraId="0152A5D0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A1F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74586" w14:textId="77777777" w:rsidR="009F189D" w:rsidRDefault="009F189D">
    <w:pPr>
      <w:pStyle w:val="Stopka"/>
      <w:tabs>
        <w:tab w:val="clear" w:pos="4536"/>
      </w:tabs>
      <w:jc w:val="center"/>
    </w:pPr>
  </w:p>
  <w:p w14:paraId="5FE306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0344" w14:textId="77777777" w:rsidR="001D3A73" w:rsidRDefault="001D3A73">
      <w:r>
        <w:separator/>
      </w:r>
    </w:p>
  </w:footnote>
  <w:footnote w:type="continuationSeparator" w:id="0">
    <w:p w14:paraId="2B5E0DCA" w14:textId="77777777" w:rsidR="001D3A73" w:rsidRDefault="001D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7F20D" w14:textId="77777777" w:rsidR="000A6889" w:rsidRDefault="000A6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509F9E47" w14:textId="77777777" w:rsidTr="7D35A581">
      <w:tc>
        <w:tcPr>
          <w:tcW w:w="3020" w:type="dxa"/>
        </w:tcPr>
        <w:p w14:paraId="641BAF70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52638AD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76590848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1687E7D5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CFC44" w14:textId="77777777" w:rsidR="000A6889" w:rsidRDefault="000A6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A73"/>
    <w:rsid w:val="00007727"/>
    <w:rsid w:val="00017720"/>
    <w:rsid w:val="00025E52"/>
    <w:rsid w:val="00035488"/>
    <w:rsid w:val="000A6889"/>
    <w:rsid w:val="000D7F25"/>
    <w:rsid w:val="000E00E5"/>
    <w:rsid w:val="001534C4"/>
    <w:rsid w:val="00173B20"/>
    <w:rsid w:val="001C69FF"/>
    <w:rsid w:val="001D3A73"/>
    <w:rsid w:val="0023318D"/>
    <w:rsid w:val="00295898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27A9F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81033F"/>
  <w15:chartTrackingRefBased/>
  <w15:docId w15:val="{12506998-B656-4F62-8A37-1A542229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2024-05-14T10:26:00Z</cp:lastPrinted>
  <dcterms:created xsi:type="dcterms:W3CDTF">2024-05-14T10:27:00Z</dcterms:created>
  <dcterms:modified xsi:type="dcterms:W3CDTF">2024-05-14T10:27:00Z</dcterms:modified>
</cp:coreProperties>
</file>