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166E9">
        <w:rPr>
          <w:rFonts w:ascii="Arial" w:hAnsi="Arial" w:cs="Arial"/>
          <w:b/>
          <w:sz w:val="24"/>
          <w:szCs w:val="24"/>
        </w:rPr>
        <w:t>RK-NZ.261.18.2024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166E9" w:rsidRDefault="008166E9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166E9" w:rsidRDefault="008166E9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</w:t>
      </w:r>
      <w:bookmarkStart w:id="0" w:name="_GoBack"/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oraz wszelkie inne atesty </w:t>
      </w:r>
      <w:bookmarkEnd w:id="0"/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8A" w:rsidRDefault="00EC188A">
      <w:r>
        <w:separator/>
      </w:r>
    </w:p>
  </w:endnote>
  <w:endnote w:type="continuationSeparator" w:id="0">
    <w:p w:rsidR="00EC188A" w:rsidRDefault="00E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8A" w:rsidRDefault="00EC188A">
      <w:r>
        <w:separator/>
      </w:r>
    </w:p>
  </w:footnote>
  <w:footnote w:type="continuationSeparator" w:id="0">
    <w:p w:rsidR="00EC188A" w:rsidRDefault="00EC188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7D6F"/>
    <w:rsid w:val="008166E9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E7FC1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2024-05-13T11:08:00Z</cp:lastPrinted>
  <dcterms:created xsi:type="dcterms:W3CDTF">2024-05-13T11:08:00Z</dcterms:created>
  <dcterms:modified xsi:type="dcterms:W3CDTF">2024-05-13T11:08:00Z</dcterms:modified>
</cp:coreProperties>
</file>