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A81CD2" w:rsidRDefault="00D62E6E" w:rsidP="00A81CD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81CD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C4064" w:rsidRPr="00A81CD2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A81CD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81CD2" w:rsidTr="00D62E6E">
        <w:tc>
          <w:tcPr>
            <w:tcW w:w="2800" w:type="dxa"/>
            <w:shd w:val="clear" w:color="auto" w:fill="auto"/>
          </w:tcPr>
          <w:p w:rsidR="00D62E6E" w:rsidRPr="00A81CD2" w:rsidRDefault="00D62E6E" w:rsidP="00A81C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81CD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81CD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81CD2" w:rsidRDefault="00D62E6E" w:rsidP="00A81CD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A81CD2" w:rsidRDefault="00D62E6E" w:rsidP="00A81CD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81CD2" w:rsidRDefault="00D62E6E" w:rsidP="00A81CD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</w:t>
            </w:r>
            <w:bookmarkStart w:id="0" w:name="_GoBack"/>
            <w:bookmarkEnd w:id="0"/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dres,</w:t>
            </w: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A81CD2" w:rsidTr="00D62E6E">
        <w:tc>
          <w:tcPr>
            <w:tcW w:w="2800" w:type="dxa"/>
            <w:shd w:val="clear" w:color="auto" w:fill="auto"/>
          </w:tcPr>
          <w:p w:rsidR="00D62E6E" w:rsidRPr="00A81CD2" w:rsidRDefault="00D62E6E" w:rsidP="00A81CD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81CD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81CD2" w:rsidRDefault="00D62E6E" w:rsidP="00A81CD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A81CD2" w:rsidRDefault="00D62E6E" w:rsidP="00A81CD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81CD2" w:rsidRDefault="00D62E6E" w:rsidP="00A81CD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81CD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A81CD2" w:rsidRDefault="00BC121E" w:rsidP="00A81CD2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4064" w:rsidRPr="00A81CD2" w:rsidTr="00575CF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C4064" w:rsidRPr="00A81CD2" w:rsidRDefault="008C4064" w:rsidP="00A81CD2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C4064" w:rsidRPr="00A81CD2" w:rsidRDefault="008C4064" w:rsidP="00A81CD2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8C4064" w:rsidRPr="00A81CD2" w:rsidRDefault="008C4064" w:rsidP="00A81CD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C4064" w:rsidRPr="00A81CD2" w:rsidRDefault="008C4064" w:rsidP="00A81CD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81CD2" w:rsidRDefault="008C4064" w:rsidP="00A81CD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1CD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A81CD2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A81CD2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81CD2" w:rsidTr="00D62E6E">
        <w:tc>
          <w:tcPr>
            <w:tcW w:w="2269" w:type="dxa"/>
            <w:shd w:val="clear" w:color="auto" w:fill="auto"/>
          </w:tcPr>
          <w:p w:rsidR="00D62E6E" w:rsidRPr="00A81CD2" w:rsidRDefault="00D62E6E" w:rsidP="00A81C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81CD2" w:rsidRDefault="008C4064" w:rsidP="00A81C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i modernizacja klastra obliczeniowego w Katedrze Maszyn Cieplnych Politechniki Częstochowskiej</w:t>
            </w:r>
            <w:r w:rsidR="00D62E6E" w:rsidRPr="00A81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4064" w:rsidRPr="00A81CD2" w:rsidTr="00575CF3">
        <w:tc>
          <w:tcPr>
            <w:tcW w:w="2269" w:type="dxa"/>
            <w:shd w:val="clear" w:color="auto" w:fill="auto"/>
          </w:tcPr>
          <w:p w:rsidR="008C4064" w:rsidRPr="00A81CD2" w:rsidRDefault="008C4064" w:rsidP="00A81C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4064" w:rsidRPr="00A81CD2" w:rsidRDefault="008C4064" w:rsidP="00A81C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RK-NZ.261.18.2024.MM</w:t>
            </w:r>
          </w:p>
        </w:tc>
      </w:tr>
    </w:tbl>
    <w:p w:rsidR="00BC121E" w:rsidRPr="00A81CD2" w:rsidRDefault="008C4064" w:rsidP="00A81CD2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81CD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A81CD2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81CD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A81CD2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A81CD2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A81CD2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A81CD2" w:rsidRDefault="008E296F" w:rsidP="00A81CD2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A81CD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81CD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81CD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A81CD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A81CD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A81CD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81CD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A81CD2" w:rsidRDefault="00BC121E" w:rsidP="00A81CD2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1CD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81CD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81CD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A81CD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A81CD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A81CD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81CD2" w:rsidRDefault="00BF69A4" w:rsidP="00A81CD2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1CD2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81CD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81CD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A81CD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81CD2" w:rsidRDefault="00BC121E" w:rsidP="00A81CD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81CD2" w:rsidRDefault="00BC121E" w:rsidP="00A81CD2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A81CD2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A81CD2" w:rsidRDefault="00BC121E" w:rsidP="00A81CD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A81CD2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81CD2" w:rsidRDefault="00067B62" w:rsidP="00A81CD2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A81CD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A81CD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81CD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A81CD2" w:rsidRDefault="00067B62" w:rsidP="00A81CD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81CD2" w:rsidTr="00620E37">
        <w:tc>
          <w:tcPr>
            <w:tcW w:w="2660" w:type="dxa"/>
            <w:shd w:val="clear" w:color="auto" w:fill="auto"/>
          </w:tcPr>
          <w:p w:rsidR="00BC121E" w:rsidRPr="00A81CD2" w:rsidRDefault="00BC121E" w:rsidP="00A81CD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A81CD2" w:rsidRDefault="00D62E6E" w:rsidP="00A81CD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81CD2" w:rsidRDefault="00844A96" w:rsidP="00A81CD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A81C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A81C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81CD2" w:rsidRDefault="00BC121E" w:rsidP="00A81CD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A81CD2" w:rsidRDefault="00BC121E" w:rsidP="00A81CD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81CD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81CD2" w:rsidRDefault="00844A96" w:rsidP="00A81CD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81C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C4064" w:rsidRPr="00A81C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A81C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A81C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CC6" w:rsidRDefault="00FA4CC6">
      <w:r>
        <w:separator/>
      </w:r>
    </w:p>
  </w:endnote>
  <w:endnote w:type="continuationSeparator" w:id="0">
    <w:p w:rsidR="00FA4CC6" w:rsidRDefault="00FA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1CD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1CD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064" w:rsidRDefault="008C40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CC6" w:rsidRDefault="00FA4CC6">
      <w:r>
        <w:separator/>
      </w:r>
    </w:p>
  </w:footnote>
  <w:footnote w:type="continuationSeparator" w:id="0">
    <w:p w:rsidR="00FA4CC6" w:rsidRDefault="00FA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064" w:rsidRDefault="008C40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064" w:rsidRDefault="008C40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064" w:rsidRDefault="008C40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CC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4064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81CD2"/>
    <w:rsid w:val="00AB6C06"/>
    <w:rsid w:val="00AB7377"/>
    <w:rsid w:val="00AD2B2F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A4CC6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1984E9-D946-4CE8-9B8C-A54E5E0E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81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1CD2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577EE-90CB-4C4E-873B-746599C6A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2024-05-13T10:58:00Z</cp:lastPrinted>
  <dcterms:created xsi:type="dcterms:W3CDTF">2024-05-13T10:58:00Z</dcterms:created>
  <dcterms:modified xsi:type="dcterms:W3CDTF">2024-05-13T10:58:00Z</dcterms:modified>
</cp:coreProperties>
</file>